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93B" w:rsidRPr="005A378F" w:rsidRDefault="00D1693B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26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D1693B" w:rsidRDefault="00D1693B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D1693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Default="00D1693B" w:rsidP="00F74303">
            <w:pPr>
              <w:jc w:val="both"/>
            </w:pPr>
            <w:r w:rsidRPr="002716CB">
              <w:t>Obchodné meno:</w:t>
            </w:r>
          </w:p>
          <w:p w:rsidR="00D1693B" w:rsidRPr="002716CB" w:rsidRDefault="00D1693B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 w:rsidRPr="002716CB"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 w:rsidR="00D1693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Kuchyňa 586</w:t>
            </w:r>
          </w:p>
        </w:tc>
      </w:tr>
      <w:tr w:rsidR="00D1693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25.1.1996</w:t>
            </w:r>
          </w:p>
        </w:tc>
      </w:tr>
      <w:tr w:rsidR="00D1693B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1693B" w:rsidRPr="002716CB" w:rsidRDefault="00D1693B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21.3.1996</w:t>
            </w:r>
          </w:p>
        </w:tc>
      </w:tr>
    </w:tbl>
    <w:p w:rsidR="00D1693B" w:rsidRDefault="00D1693B" w:rsidP="006A4709">
      <w:pPr>
        <w:spacing w:after="0"/>
      </w:pPr>
    </w:p>
    <w:p w:rsidR="00D1693B" w:rsidRDefault="00D1693B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D1693B" w:rsidRDefault="00D1693B" w:rsidP="00965498">
      <w:pPr>
        <w:jc w:val="both"/>
        <w:rPr>
          <w:b/>
          <w:bCs/>
        </w:rPr>
      </w:pPr>
      <w:r w:rsidRPr="00361EAB">
        <w:rPr>
          <w:rFonts w:ascii="Bookman Old Style" w:hAnsi="Bookman Old Style" w:cs="Bookman Old Style"/>
        </w:rPr>
        <w:t xml:space="preserve">- </w:t>
      </w:r>
      <w:r>
        <w:rPr>
          <w:rFonts w:ascii="Bookman Old Style" w:hAnsi="Bookman Old Style" w:cs="Bookman Old Style"/>
        </w:rPr>
        <w:tab/>
        <w:t>výroba betónových žľabov a vpustí</w:t>
      </w:r>
    </w:p>
    <w:p w:rsidR="00D1693B" w:rsidRPr="00D94CC0" w:rsidRDefault="00D1693B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D1693B" w:rsidRPr="00D94CC0" w:rsidRDefault="00D1693B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0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0"/>
      <w:r w:rsidRPr="005A378F">
        <w:t xml:space="preserve"> mimoriadna</w:t>
      </w:r>
    </w:p>
    <w:p w:rsidR="00D1693B" w:rsidRPr="005A378F" w:rsidRDefault="00D1693B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1" w:name="Začiarkov3"/>
    <w:p w:rsidR="00D1693B" w:rsidRPr="005A378F" w:rsidRDefault="00D1693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D1693B" w:rsidRPr="005A378F" w:rsidRDefault="00D1693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D1693B" w:rsidRPr="005A378F" w:rsidRDefault="00D1693B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D1693B" w:rsidRPr="00E90958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D1693B" w:rsidRPr="005A378F" w:rsidRDefault="00D1693B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693B" w:rsidRPr="00E90958" w:rsidRDefault="00D1693B" w:rsidP="00F7430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26.2.2016</w:t>
            </w:r>
          </w:p>
        </w:tc>
      </w:tr>
    </w:tbl>
    <w:p w:rsidR="00D1693B" w:rsidRDefault="00D1693B" w:rsidP="006A4709">
      <w:pPr>
        <w:spacing w:after="0"/>
      </w:pP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D1693B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D1693B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E50092" w:rsidRDefault="00D1693B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E50092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D1693B" w:rsidRDefault="00D1693B" w:rsidP="00965498"/>
    <w:p w:rsidR="00D1693B" w:rsidRPr="00965498" w:rsidRDefault="00D1693B" w:rsidP="00965498"/>
    <w:p w:rsidR="00D1693B" w:rsidRPr="005A378F" w:rsidRDefault="00D1693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D1693B" w:rsidRPr="005A378F" w:rsidRDefault="00D1693B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D1693B" w:rsidRPr="005A378F" w:rsidRDefault="00D1693B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D1693B" w:rsidRDefault="00D1693B" w:rsidP="003572A4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D1693B" w:rsidRDefault="00D1693B" w:rsidP="003572A4">
      <w:pPr>
        <w:ind w:left="705" w:hanging="705"/>
        <w:jc w:val="both"/>
      </w:pPr>
      <w:r w:rsidRPr="005A378F">
        <w:t>Adresa registrovaného súdu, ktorý vedie obchodný register, v ktorom sa uložia tieto konsolidované účtovné závierky:</w:t>
      </w:r>
    </w:p>
    <w:p w:rsidR="00D1693B" w:rsidRPr="004876F7" w:rsidRDefault="00D1693B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D1693B" w:rsidRPr="005A378F" w:rsidRDefault="00D1693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D1693B" w:rsidRPr="00BE18DC" w:rsidRDefault="00D1693B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D1693B" w:rsidRDefault="00D1693B" w:rsidP="00D94CC0">
      <w:pPr>
        <w:spacing w:after="0"/>
        <w:jc w:val="both"/>
        <w:rPr>
          <w:sz w:val="20"/>
          <w:szCs w:val="20"/>
        </w:rPr>
      </w:pPr>
    </w:p>
    <w:p w:rsidR="00D1693B" w:rsidRPr="005A378F" w:rsidRDefault="00D1693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D1693B" w:rsidRPr="005A378F" w:rsidRDefault="00D1693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D1693B" w:rsidRPr="005A378F" w:rsidRDefault="00D1693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D1693B" w:rsidRPr="005A378F" w:rsidRDefault="00D1693B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D1693B" w:rsidRPr="005A378F" w:rsidRDefault="00D1693B" w:rsidP="00965498">
      <w:pPr>
        <w:jc w:val="both"/>
      </w:pPr>
    </w:p>
    <w:p w:rsidR="00D1693B" w:rsidRPr="005A378F" w:rsidRDefault="00D1693B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D1693B" w:rsidRPr="005A378F" w:rsidRDefault="00D1693B" w:rsidP="00965498">
      <w:pPr>
        <w:jc w:val="both"/>
        <w:rPr>
          <w:b/>
          <w:bCs/>
        </w:rPr>
      </w:pPr>
    </w:p>
    <w:p w:rsidR="00D1693B" w:rsidRPr="005A378F" w:rsidRDefault="00D1693B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2" w:name="Začiarkov4"/>
      <w: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D1693B" w:rsidRPr="005A378F" w:rsidRDefault="00D1693B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Nie</w:t>
      </w:r>
    </w:p>
    <w:p w:rsidR="00D1693B" w:rsidRPr="005A378F" w:rsidRDefault="00D1693B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Áno</w:t>
      </w:r>
      <w:r w:rsidRPr="00692917"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D1693B" w:rsidRPr="005A378F" w:rsidRDefault="00D1693B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D1693B" w:rsidRPr="005A378F" w:rsidRDefault="00D1693B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Obstarávacia cena vrátane nákladov súvisiacich s obstaraním v zložení</w:t>
      </w:r>
    </w:p>
    <w:bookmarkStart w:id="4" w:name="Začiarkov9"/>
    <w:p w:rsidR="00D1693B" w:rsidRPr="005A378F" w:rsidRDefault="00D1693B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>
        <w:t xml:space="preserve"> 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Pr="005A378F" w:rsidRDefault="00D1693B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D1693B" w:rsidRDefault="00D1693B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Default="00D1693B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D1693B" w:rsidRPr="005A378F" w:rsidRDefault="00D1693B" w:rsidP="002D3E6A">
      <w:pPr>
        <w:spacing w:after="0" w:line="240" w:lineRule="auto"/>
        <w:ind w:left="720"/>
        <w:jc w:val="both"/>
      </w:pP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Pr="005A378F" w:rsidRDefault="00D1693B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obstarávacia cena, vrátane nákladov súvisiacich s obstaraním v zložení</w:t>
      </w:r>
      <w:r w:rsidRPr="005A378F">
        <w:tab/>
      </w:r>
    </w:p>
    <w:bookmarkStart w:id="12" w:name="Začiarkov17"/>
    <w:p w:rsidR="00D1693B" w:rsidRDefault="00D1693B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dopravné</w:t>
      </w:r>
      <w:r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provízie</w:t>
      </w:r>
      <w:r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poistné</w:t>
      </w:r>
      <w:r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clo</w:t>
      </w:r>
      <w:r w:rsidRPr="005A378F">
        <w:tab/>
      </w:r>
      <w:r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ostatné VON</w:t>
      </w:r>
    </w:p>
    <w:p w:rsidR="00D1693B" w:rsidRPr="005A378F" w:rsidRDefault="00D1693B" w:rsidP="002D3E6A">
      <w:pPr>
        <w:spacing w:after="0"/>
        <w:jc w:val="both"/>
      </w:pPr>
    </w:p>
    <w:p w:rsidR="00D1693B" w:rsidRPr="00692917" w:rsidRDefault="00D1693B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Pr="005A378F" w:rsidRDefault="00D1693B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priame náklady</w:t>
      </w:r>
    </w:p>
    <w:bookmarkStart w:id="18" w:name="Začiarkov23"/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nepriame náklady (výrobná réžia) súvisiace s vytvorením dlhodobého hmotného majetku</w:t>
      </w:r>
    </w:p>
    <w:bookmarkStart w:id="19" w:name="Začiarkov24"/>
    <w:p w:rsidR="00D1693B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inak:</w:t>
      </w:r>
    </w:p>
    <w:p w:rsidR="00D1693B" w:rsidRPr="005A378F" w:rsidRDefault="00D1693B" w:rsidP="002D3E6A">
      <w:pPr>
        <w:spacing w:after="0"/>
        <w:ind w:left="360"/>
        <w:jc w:val="both"/>
      </w:pP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Default="00D1693B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D1693B" w:rsidRPr="005A378F" w:rsidRDefault="00D1693B" w:rsidP="002D3E6A">
      <w:pPr>
        <w:spacing w:after="0" w:line="240" w:lineRule="auto"/>
        <w:ind w:left="720"/>
        <w:jc w:val="both"/>
      </w:pPr>
    </w:p>
    <w:p w:rsidR="00D1693B" w:rsidRPr="00692917" w:rsidRDefault="00D1693B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D1693B" w:rsidRPr="005A378F" w:rsidRDefault="00D1693B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obstarávacou cenou pri nákupe a predaji</w:t>
      </w:r>
    </w:p>
    <w:bookmarkStart w:id="21" w:name="Začiarkov26"/>
    <w:p w:rsidR="00D1693B" w:rsidRPr="005A378F" w:rsidRDefault="00D1693B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metódou FIFO (pri rovnakom druhu, rovnakom emitentovi a rovnakej mene)</w:t>
      </w:r>
    </w:p>
    <w:bookmarkStart w:id="23" w:name="Začiarkov28"/>
    <w:p w:rsidR="00D1693B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inak:</w:t>
      </w:r>
    </w:p>
    <w:p w:rsidR="00D1693B" w:rsidRPr="005A378F" w:rsidRDefault="00D1693B" w:rsidP="002D3E6A">
      <w:pPr>
        <w:spacing w:after="0"/>
        <w:ind w:left="360"/>
        <w:jc w:val="both"/>
      </w:pPr>
    </w:p>
    <w:p w:rsidR="00D1693B" w:rsidRPr="005A378F" w:rsidRDefault="00D1693B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D1693B" w:rsidRPr="005A378F" w:rsidRDefault="00D1693B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D1693B" w:rsidRPr="005A378F" w:rsidRDefault="00D1693B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D1693B" w:rsidRPr="005A378F" w:rsidRDefault="00D1693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A účtovania zásob</w:t>
      </w:r>
    </w:p>
    <w:p w:rsidR="00D1693B" w:rsidRPr="005A378F" w:rsidRDefault="00D1693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D1693B" w:rsidRPr="00D61F5D" w:rsidRDefault="00D1693B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D1693B" w:rsidRPr="005A378F" w:rsidRDefault="00D1693B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cena obstarania vrátane nákladov súvisiacich s obstaraním v zložení</w:t>
      </w:r>
    </w:p>
    <w:p w:rsidR="00D1693B" w:rsidRPr="005A378F" w:rsidRDefault="00D1693B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D1693B" w:rsidRPr="005A378F" w:rsidRDefault="00D1693B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D1693B" w:rsidRPr="005A378F" w:rsidRDefault="00D1693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pri príjme na sklad sa rozpočítali s cenou obstarania na technickú jednotku obstaranej zásoby,</w:t>
      </w:r>
    </w:p>
    <w:p w:rsidR="00D1693B" w:rsidRPr="005A378F" w:rsidRDefault="00D1693B" w:rsidP="00D61F5D">
      <w:pPr>
        <w:spacing w:after="0"/>
        <w:ind w:left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 +príjem na sklad) x výdaj zo skladu</w:t>
      </w:r>
    </w:p>
    <w:p w:rsidR="00D1693B" w:rsidRPr="005A378F" w:rsidRDefault="00D1693B" w:rsidP="002D3E6A">
      <w:pPr>
        <w:spacing w:after="0"/>
        <w:jc w:val="both"/>
      </w:pPr>
    </w:p>
    <w:p w:rsidR="00D1693B" w:rsidRDefault="00D1693B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D1693B" w:rsidRPr="005A378F" w:rsidRDefault="00D1693B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D1693B" w:rsidRPr="005A378F" w:rsidRDefault="00D1693B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D1693B" w:rsidRPr="005A378F" w:rsidRDefault="00D1693B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D1693B" w:rsidRPr="005A378F" w:rsidRDefault="00D1693B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D1693B" w:rsidRPr="005A378F" w:rsidRDefault="00D1693B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D1693B" w:rsidRPr="00D61F5D" w:rsidRDefault="00D1693B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D1693B" w:rsidRPr="005A378F" w:rsidRDefault="00D1693B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D1693B" w:rsidRPr="005A378F" w:rsidRDefault="00D1693B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D1693B" w:rsidRPr="005A378F" w:rsidRDefault="00D1693B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D1693B" w:rsidRPr="005A378F" w:rsidRDefault="00D1693B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D1693B" w:rsidRPr="00D61F5D" w:rsidRDefault="00D1693B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D1693B" w:rsidRDefault="00D1693B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D1693B" w:rsidRPr="00250A97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D1693B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D1693B" w:rsidRPr="002D3E6A" w:rsidRDefault="00D1693B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D1693B" w:rsidRDefault="00D1693B" w:rsidP="002D3E6A">
      <w:pPr>
        <w:spacing w:after="0" w:line="240" w:lineRule="auto"/>
        <w:ind w:left="360"/>
        <w:jc w:val="both"/>
      </w:pPr>
    </w:p>
    <w:p w:rsidR="00D1693B" w:rsidRPr="00250A97" w:rsidRDefault="00D1693B" w:rsidP="002D3E6A">
      <w:pPr>
        <w:spacing w:after="0" w:line="240" w:lineRule="auto"/>
        <w:ind w:left="360"/>
        <w:jc w:val="both"/>
      </w:pPr>
    </w:p>
    <w:p w:rsidR="00D1693B" w:rsidRPr="005A378F" w:rsidRDefault="00D1693B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D1693B" w:rsidRDefault="00D1693B" w:rsidP="00965498">
      <w:pPr>
        <w:jc w:val="both"/>
      </w:pPr>
      <w:r w:rsidRPr="005A378F">
        <w:t>Spôsob zostavovania účtovného odpisového plánu  pre dlhodobý majetok a použité účtovné odpisové metódy pri stan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2126"/>
        <w:gridCol w:w="1985"/>
        <w:gridCol w:w="2268"/>
      </w:tblGrid>
      <w:tr w:rsidR="00D1693B" w:rsidRPr="00E4331D">
        <w:tc>
          <w:tcPr>
            <w:tcW w:w="2126" w:type="dxa"/>
          </w:tcPr>
          <w:p w:rsidR="00D1693B" w:rsidRPr="00E4331D" w:rsidRDefault="00D1693B" w:rsidP="00FE1EEB">
            <w:pPr>
              <w:pStyle w:val="Heading8"/>
            </w:pPr>
            <w:r w:rsidRPr="00E4331D">
              <w:t>Druh majetku</w:t>
            </w:r>
          </w:p>
        </w:tc>
        <w:tc>
          <w:tcPr>
            <w:tcW w:w="2126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8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 w:rsidR="00D1693B" w:rsidRPr="00E4331D">
        <w:tc>
          <w:tcPr>
            <w:tcW w:w="2126" w:type="dxa"/>
          </w:tcPr>
          <w:p w:rsidR="00D1693B" w:rsidRPr="00E4331D" w:rsidRDefault="00D1693B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1/4</w:t>
            </w:r>
          </w:p>
        </w:tc>
        <w:tc>
          <w:tcPr>
            <w:tcW w:w="2268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D1693B" w:rsidRPr="00E4331D">
        <w:tc>
          <w:tcPr>
            <w:tcW w:w="2126" w:type="dxa"/>
          </w:tcPr>
          <w:p w:rsidR="00D1693B" w:rsidRPr="00E4331D" w:rsidRDefault="00D1693B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1/6</w:t>
            </w:r>
          </w:p>
        </w:tc>
        <w:tc>
          <w:tcPr>
            <w:tcW w:w="2268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D1693B" w:rsidRPr="00E4331D">
        <w:tc>
          <w:tcPr>
            <w:tcW w:w="2126" w:type="dxa"/>
          </w:tcPr>
          <w:p w:rsidR="00D1693B" w:rsidRPr="00E4331D" w:rsidRDefault="00D1693B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1/12</w:t>
            </w:r>
          </w:p>
        </w:tc>
        <w:tc>
          <w:tcPr>
            <w:tcW w:w="2268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D1693B" w:rsidRPr="00E4331D">
        <w:tc>
          <w:tcPr>
            <w:tcW w:w="2126" w:type="dxa"/>
          </w:tcPr>
          <w:p w:rsidR="00D1693B" w:rsidRPr="00E4331D" w:rsidRDefault="00D1693B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1/20</w:t>
            </w:r>
          </w:p>
        </w:tc>
        <w:tc>
          <w:tcPr>
            <w:tcW w:w="2268" w:type="dxa"/>
          </w:tcPr>
          <w:p w:rsidR="00D1693B" w:rsidRPr="00E4331D" w:rsidRDefault="00D1693B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</w:tbl>
    <w:bookmarkStart w:id="24" w:name="Začiarkov5"/>
    <w:p w:rsidR="00D1693B" w:rsidRDefault="00D1693B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D1693B" w:rsidRPr="005A378F" w:rsidRDefault="00D1693B" w:rsidP="00965498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D1693B" w:rsidRDefault="00D1693B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D1693B" w:rsidRPr="005A378F" w:rsidRDefault="00D1693B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D1693B" w:rsidRDefault="00D1693B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D1693B" w:rsidRDefault="00D1693B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7243C6">
        <w:rPr>
          <w:b w:val="0"/>
          <w:bCs w:val="0"/>
        </w:rPr>
        <w:t>- netýka sa</w:t>
      </w:r>
    </w:p>
    <w:p w:rsidR="00D1693B" w:rsidRPr="007243C6" w:rsidRDefault="00D1693B" w:rsidP="007243C6"/>
    <w:p w:rsidR="00D1693B" w:rsidRPr="003F477D" w:rsidRDefault="00D1693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D1693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Default="00D1693B" w:rsidP="0003344F">
      <w:pPr>
        <w:pStyle w:val="Title"/>
        <w:spacing w:before="0" w:beforeAutospacing="0" w:after="0"/>
        <w:jc w:val="left"/>
      </w:pPr>
    </w:p>
    <w:p w:rsidR="00D1693B" w:rsidRDefault="00D1693B" w:rsidP="0003344F">
      <w:pPr>
        <w:pStyle w:val="Title"/>
        <w:spacing w:before="0" w:beforeAutospacing="0" w:after="0"/>
        <w:jc w:val="left"/>
      </w:pPr>
      <w:r>
        <w:t>Netýka sa</w:t>
      </w:r>
    </w:p>
    <w:p w:rsidR="00D1693B" w:rsidRDefault="00D1693B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D1693B" w:rsidRDefault="00D1693B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D1693B" w:rsidRDefault="00D1693B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D1693B" w:rsidRPr="003F477D" w:rsidRDefault="00D1693B" w:rsidP="007243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1049"/>
        <w:gridCol w:w="808"/>
        <w:gridCol w:w="184"/>
        <w:gridCol w:w="652"/>
        <w:gridCol w:w="20"/>
        <w:gridCol w:w="972"/>
        <w:gridCol w:w="57"/>
        <w:gridCol w:w="808"/>
        <w:gridCol w:w="553"/>
        <w:gridCol w:w="624"/>
        <w:gridCol w:w="1134"/>
      </w:tblGrid>
      <w:tr w:rsidR="00D1693B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693B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D1693B" w:rsidRPr="003F477D" w:rsidRDefault="00D1693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F54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</w:t>
            </w:r>
            <w:r w:rsidRPr="003F477D">
              <w:rPr>
                <w:b/>
                <w:bCs/>
              </w:rPr>
              <w:t>nuté pred-davky na </w:t>
            </w:r>
          </w:p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D1693B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  <w:p w:rsidR="00D1693B" w:rsidRPr="00D00012" w:rsidRDefault="00D1693B" w:rsidP="00740406">
            <w:pPr>
              <w:pStyle w:val="Style111"/>
            </w:pPr>
            <w:r>
              <w:t>51856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  <w:p w:rsidR="00D1693B" w:rsidRPr="00D00012" w:rsidRDefault="00D1693B" w:rsidP="00740406">
            <w:pPr>
              <w:pStyle w:val="Style111"/>
            </w:pPr>
            <w:r>
              <w:t>1099597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  <w:p w:rsidR="00D1693B" w:rsidRPr="00D00012" w:rsidRDefault="00D1693B" w:rsidP="00740406">
            <w:pPr>
              <w:pStyle w:val="Style111"/>
            </w:pPr>
            <w:r>
              <w:t>1404209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</w:p>
          <w:p w:rsidR="00D1693B" w:rsidRPr="00D00012" w:rsidRDefault="00D1693B" w:rsidP="00740406">
            <w:pPr>
              <w:pStyle w:val="Style111"/>
            </w:pPr>
            <w:r>
              <w:t>25927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00012" w:rsidRDefault="00D1693B" w:rsidP="00740406">
            <w:pPr>
              <w:pStyle w:val="Style111"/>
            </w:pPr>
            <w:r>
              <w:t>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D00012" w:rsidRDefault="00D169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D00012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2581589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20652,35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29260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3550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61855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115317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4155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53462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57617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1120249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1433469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25322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8393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2639289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Oprávky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800646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1264503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22899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2088048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49688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33765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4803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88256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4155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4155</w:t>
            </w: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850334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1298268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23547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2172149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Opravné položky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Zostatková hodnota </w:t>
            </w:r>
          </w:p>
        </w:tc>
      </w:tr>
      <w:tr w:rsidR="00D1693B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</w:t>
            </w:r>
            <w:r w:rsidRPr="007243C6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298950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139706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3028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493540</w:t>
            </w:r>
          </w:p>
        </w:tc>
      </w:tr>
      <w:tr w:rsidR="00D1693B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269915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135202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1775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8393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7243C6" w:rsidRDefault="00D1693B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467141</w:t>
            </w:r>
          </w:p>
        </w:tc>
      </w:tr>
    </w:tbl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  <w:r>
        <w:t>Bezprostredne predchádzajúce obdobie:</w:t>
      </w: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2</w:t>
      </w:r>
    </w:p>
    <w:tbl>
      <w:tblPr>
        <w:tblW w:w="18372" w:type="dxa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51"/>
        <w:gridCol w:w="850"/>
        <w:gridCol w:w="979"/>
        <w:gridCol w:w="993"/>
        <w:gridCol w:w="573"/>
        <w:gridCol w:w="850"/>
        <w:gridCol w:w="850"/>
        <w:gridCol w:w="850"/>
        <w:gridCol w:w="704"/>
        <w:gridCol w:w="1000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D1693B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Default="00D1693B" w:rsidP="00A47BD3">
            <w:pPr>
              <w:pStyle w:val="Style111"/>
            </w:pPr>
          </w:p>
          <w:p w:rsidR="00D1693B" w:rsidRPr="00D7668F" w:rsidRDefault="00D1693B" w:rsidP="00A47BD3">
            <w:pPr>
              <w:pStyle w:val="Style111"/>
            </w:pPr>
            <w:r w:rsidRPr="00D7668F">
              <w:t>43</w:t>
            </w:r>
            <w:r>
              <w:t> </w:t>
            </w:r>
            <w:r w:rsidRPr="00D7668F">
              <w:t>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Default="00D1693B" w:rsidP="00A47BD3">
            <w:pPr>
              <w:pStyle w:val="Style111"/>
            </w:pPr>
          </w:p>
          <w:p w:rsidR="00D1693B" w:rsidRPr="00D7668F" w:rsidRDefault="00D1693B" w:rsidP="00A47BD3">
            <w:pPr>
              <w:pStyle w:val="Style111"/>
            </w:pPr>
            <w:r w:rsidRPr="00D7668F">
              <w:t>1</w:t>
            </w:r>
            <w:r>
              <w:t> </w:t>
            </w:r>
            <w:r w:rsidRPr="00D7668F">
              <w:t>088</w:t>
            </w:r>
            <w:r>
              <w:t> </w:t>
            </w:r>
            <w:r w:rsidRPr="00D7668F">
              <w:t>638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Default="00D1693B" w:rsidP="00A47BD3">
            <w:pPr>
              <w:pStyle w:val="Style111"/>
            </w:pPr>
          </w:p>
          <w:p w:rsidR="00D1693B" w:rsidRPr="00D7668F" w:rsidRDefault="00D1693B" w:rsidP="00A47BD3">
            <w:pPr>
              <w:pStyle w:val="Style111"/>
            </w:pPr>
            <w:r>
              <w:t>1408116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7668F" w:rsidRDefault="00D1693B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7668F" w:rsidRDefault="00D1693B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Default="00D1693B" w:rsidP="00A47BD3">
            <w:pPr>
              <w:pStyle w:val="Style111"/>
            </w:pPr>
          </w:p>
          <w:p w:rsidR="00D1693B" w:rsidRPr="00D7668F" w:rsidRDefault="00D1693B" w:rsidP="00A47BD3">
            <w:pPr>
              <w:pStyle w:val="Style111"/>
            </w:pPr>
            <w:r>
              <w:t>19870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D7668F" w:rsidRDefault="00D1693B" w:rsidP="00A47BD3">
            <w:pPr>
              <w:pStyle w:val="Style111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2560330</w:t>
            </w: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8150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6440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25549</w:t>
            </w: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3907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4290</w:t>
            </w:r>
          </w:p>
        </w:tc>
      </w:tr>
      <w:tr w:rsidR="00D1693B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</w:t>
            </w:r>
            <w:r>
              <w:t>99597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14042096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25927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2 </w:t>
            </w:r>
            <w:r>
              <w:t>581589</w:t>
            </w: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7479569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1243302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2008208</w:t>
            </w: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52691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34528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5949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567389</w:t>
            </w: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13327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13327</w:t>
            </w:r>
          </w:p>
        </w:tc>
      </w:tr>
      <w:tr w:rsidR="00D1693B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800647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1264503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2088049</w:t>
            </w:r>
          </w:p>
        </w:tc>
      </w:tr>
      <w:tr w:rsidR="00D1693B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10692</w:t>
            </w: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1 894 597</w:t>
            </w:r>
          </w:p>
        </w:tc>
      </w:tr>
      <w:tr w:rsidR="00D1693B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D1693B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D1693B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340682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164814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552122</w:t>
            </w:r>
          </w:p>
        </w:tc>
      </w:tr>
      <w:tr w:rsidR="00D1693B" w:rsidRPr="00195079">
        <w:trPr>
          <w:gridAfter w:val="8"/>
          <w:wAfter w:w="9072" w:type="dxa"/>
          <w:trHeight w:hRule="exact" w:val="614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93B" w:rsidRPr="00195079" w:rsidRDefault="00D1693B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298950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139706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3028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93B" w:rsidRPr="007243C6" w:rsidRDefault="00D1693B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493540</w:t>
            </w:r>
          </w:p>
        </w:tc>
      </w:tr>
    </w:tbl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  <w:r>
        <w:rPr>
          <w:b/>
          <w:bCs/>
        </w:rPr>
        <w:t>–netýka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1693B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Default="00D1693B" w:rsidP="005136D1">
      <w:pPr>
        <w:jc w:val="both"/>
        <w:rPr>
          <w:b/>
          <w:bCs/>
        </w:rPr>
      </w:pPr>
    </w:p>
    <w:p w:rsidR="00D1693B" w:rsidRPr="005A378F" w:rsidRDefault="00D1693B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D1693B" w:rsidRPr="00D71D61">
        <w:tc>
          <w:tcPr>
            <w:tcW w:w="3070" w:type="dxa"/>
          </w:tcPr>
          <w:p w:rsidR="00D1693B" w:rsidRPr="00D71D61" w:rsidRDefault="00D1693B" w:rsidP="00740406">
            <w:pPr>
              <w:pStyle w:val="Heading3"/>
              <w:rPr>
                <w:rFonts w:ascii="Times New Roman" w:hAnsi="Times New Roman" w:cs="Times New Roman"/>
              </w:rPr>
            </w:pPr>
            <w:r w:rsidRPr="00D71D61">
              <w:rPr>
                <w:rFonts w:ascii="Times New Roman" w:hAnsi="Times New Roman" w:cs="Times New Roman"/>
              </w:rPr>
              <w:t>Poistený majetok</w:t>
            </w:r>
          </w:p>
        </w:tc>
        <w:tc>
          <w:tcPr>
            <w:tcW w:w="3070" w:type="dxa"/>
          </w:tcPr>
          <w:p w:rsidR="00D1693B" w:rsidRPr="00D71D61" w:rsidRDefault="00D1693B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</w:tcPr>
          <w:p w:rsidR="00D1693B" w:rsidRPr="00D71D61" w:rsidRDefault="00D1693B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Platnosť zmluvy od – do</w:t>
            </w:r>
          </w:p>
        </w:tc>
      </w:tr>
      <w:tr w:rsidR="00D1693B" w:rsidRPr="00D71D61"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8 298</w:t>
            </w:r>
            <w:r w:rsidRPr="00D71D61">
              <w:rPr>
                <w:b/>
                <w:bCs/>
              </w:rPr>
              <w:t xml:space="preserve">                         </w:t>
            </w: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 w:rsidR="00D1693B" w:rsidRPr="00D71D61"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</w:p>
        </w:tc>
      </w:tr>
      <w:tr w:rsidR="00D1693B" w:rsidRPr="00D71D61"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</w:tcPr>
          <w:p w:rsidR="00D1693B" w:rsidRPr="00D71D61" w:rsidRDefault="00D1693B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</w:t>
            </w:r>
          </w:p>
        </w:tc>
      </w:tr>
    </w:tbl>
    <w:p w:rsidR="00D1693B" w:rsidRPr="005A378F" w:rsidRDefault="00D1693B" w:rsidP="005136D1"/>
    <w:p w:rsidR="00D1693B" w:rsidRPr="005A378F" w:rsidRDefault="00D1693B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>
        <w:rPr>
          <w:b/>
          <w:bCs/>
        </w:rPr>
        <w:t>- žiaden</w:t>
      </w:r>
    </w:p>
    <w:p w:rsidR="00D1693B" w:rsidRPr="00BE18DC" w:rsidRDefault="00D1693B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>
        <w:t xml:space="preserve">- </w:t>
      </w:r>
      <w:r w:rsidRPr="0043205A">
        <w:rPr>
          <w:b/>
          <w:bCs/>
        </w:rPr>
        <w:t>žiaden</w:t>
      </w:r>
    </w:p>
    <w:p w:rsidR="00D1693B" w:rsidRPr="005A378F" w:rsidRDefault="00D1693B" w:rsidP="005C5C2E">
      <w:pPr>
        <w:rPr>
          <w:b/>
          <w:bCs/>
        </w:rPr>
      </w:pPr>
    </w:p>
    <w:p w:rsidR="00D1693B" w:rsidRPr="005A378F" w:rsidRDefault="00D1693B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>
        <w:rPr>
          <w:b/>
          <w:bCs/>
        </w:rPr>
        <w:t>- žiaden</w:t>
      </w:r>
    </w:p>
    <w:p w:rsidR="00D1693B" w:rsidRPr="005A378F" w:rsidRDefault="00D1693B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  <w:r>
        <w:rPr>
          <w:b/>
          <w:bCs/>
        </w:rPr>
        <w:t xml:space="preserve"> - žiaden</w:t>
      </w:r>
    </w:p>
    <w:p w:rsidR="00D1693B" w:rsidRPr="005A378F" w:rsidRDefault="00D1693B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</w:p>
    <w:p w:rsidR="00D1693B" w:rsidRPr="005A378F" w:rsidRDefault="00D1693B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D1693B" w:rsidRPr="005A378F">
        <w:tc>
          <w:tcPr>
            <w:tcW w:w="1250" w:type="pct"/>
            <w:vAlign w:val="center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D1693B" w:rsidRPr="005A378F">
        <w:tc>
          <w:tcPr>
            <w:tcW w:w="1250" w:type="pct"/>
          </w:tcPr>
          <w:p w:rsidR="00D1693B" w:rsidRPr="005A378F" w:rsidRDefault="00D1693B" w:rsidP="00F74303">
            <w:pPr>
              <w:ind w:firstLine="709"/>
            </w:pPr>
          </w:p>
        </w:tc>
        <w:tc>
          <w:tcPr>
            <w:tcW w:w="1250" w:type="pct"/>
          </w:tcPr>
          <w:p w:rsidR="00D1693B" w:rsidRPr="005A378F" w:rsidRDefault="00D1693B" w:rsidP="00F74303"/>
        </w:tc>
        <w:tc>
          <w:tcPr>
            <w:tcW w:w="1250" w:type="pct"/>
          </w:tcPr>
          <w:p w:rsidR="00D1693B" w:rsidRPr="005A378F" w:rsidRDefault="00D1693B" w:rsidP="00F74303"/>
        </w:tc>
        <w:tc>
          <w:tcPr>
            <w:tcW w:w="1250" w:type="pct"/>
          </w:tcPr>
          <w:p w:rsidR="00D1693B" w:rsidRPr="005A378F" w:rsidRDefault="00D1693B" w:rsidP="00F74303"/>
        </w:tc>
      </w:tr>
    </w:tbl>
    <w:p w:rsidR="00D1693B" w:rsidRPr="00B3427F" w:rsidRDefault="00D1693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  <w:r w:rsidRPr="0043205A">
        <w:rPr>
          <w:rFonts w:ascii="Courier New" w:hAnsi="Courier New" w:cs="Courier New"/>
          <w:b w:val="0"/>
          <w:bCs w:val="0"/>
        </w:rPr>
        <w:t xml:space="preserve"> </w:t>
      </w:r>
      <w:r>
        <w:rPr>
          <w:rFonts w:ascii="Courier New" w:hAnsi="Courier New" w:cs="Courier New"/>
          <w:b w:val="0"/>
          <w:bCs w:val="0"/>
        </w:rPr>
        <w:t>-</w:t>
      </w:r>
      <w:r w:rsidRPr="00FC6B21">
        <w:rPr>
          <w:rFonts w:ascii="Courier New" w:hAnsi="Courier New" w:cs="Courier New"/>
          <w:b w:val="0"/>
          <w:bCs w:val="0"/>
        </w:rPr>
        <w:t xml:space="preserve">Spoločnosť </w:t>
      </w:r>
    </w:p>
    <w:p w:rsidR="00D1693B" w:rsidRPr="003F477D" w:rsidRDefault="00D1693B" w:rsidP="00B3427F">
      <w:pPr>
        <w:pStyle w:val="Title"/>
        <w:keepNext w:val="0"/>
        <w:spacing w:before="0" w:beforeAutospacing="0" w:after="0"/>
        <w:ind w:left="502"/>
        <w:jc w:val="left"/>
      </w:pPr>
      <w:r w:rsidRPr="00FC6B21">
        <w:rPr>
          <w:rFonts w:ascii="Courier New" w:hAnsi="Courier New" w:cs="Courier New"/>
          <w:b w:val="0"/>
          <w:bCs w:val="0"/>
        </w:rPr>
        <w:t>neeviduje žiadny dlhodobý finančný majetok</w:t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3F477D">
      <w:pPr>
        <w:spacing w:after="0" w:line="240" w:lineRule="auto"/>
      </w:pPr>
    </w:p>
    <w:p w:rsidR="00D1693B" w:rsidRPr="003F477D" w:rsidRDefault="00D1693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p w:rsidR="00D1693B" w:rsidRDefault="00D1693B" w:rsidP="0003344F">
      <w:pPr>
        <w:spacing w:after="0" w:line="240" w:lineRule="auto"/>
      </w:pPr>
      <w:r>
        <w:t>- netýka sa</w:t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p w:rsidR="00D1693B" w:rsidRDefault="00D1693B" w:rsidP="003F477D">
      <w:pPr>
        <w:pStyle w:val="Title"/>
        <w:spacing w:before="0" w:beforeAutospacing="0" w:after="0"/>
        <w:ind w:left="357"/>
        <w:jc w:val="left"/>
        <w:rPr>
          <w:b w:val="0"/>
          <w:bCs w:val="0"/>
        </w:rPr>
      </w:pPr>
      <w:r w:rsidRPr="00B3427F">
        <w:rPr>
          <w:b w:val="0"/>
          <w:bCs w:val="0"/>
        </w:rPr>
        <w:t>- netýka sa</w:t>
      </w:r>
    </w:p>
    <w:p w:rsidR="00D1693B" w:rsidRPr="00B3427F" w:rsidRDefault="00D1693B" w:rsidP="00B3427F"/>
    <w:p w:rsidR="00D1693B" w:rsidRPr="003F477D" w:rsidRDefault="00D1693B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p w:rsidR="00D1693B" w:rsidRDefault="00D1693B" w:rsidP="0003344F">
      <w:pPr>
        <w:spacing w:after="0" w:line="240" w:lineRule="auto"/>
      </w:pPr>
    </w:p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D1693B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1693B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2F1EE3" w:rsidRDefault="00D1693B" w:rsidP="002F1EE3">
      <w:pPr>
        <w:tabs>
          <w:tab w:val="center" w:pos="4536"/>
        </w:tabs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ab/>
      </w: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D1693B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693B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Tvorba 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>OP</w:t>
            </w:r>
          </w:p>
          <w:p w:rsidR="00D1693B" w:rsidRPr="003F477D" w:rsidRDefault="00D1693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693B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D1693B" w:rsidRPr="003F477D" w:rsidRDefault="00D1693B" w:rsidP="00CF3093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3F477D" w:rsidRDefault="00D1693B" w:rsidP="0003344F">
      <w:pPr>
        <w:spacing w:after="0" w:line="240" w:lineRule="auto"/>
      </w:pPr>
    </w:p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3F477D">
        <w:t>Tabuľka č. 2</w:t>
      </w:r>
      <w:r w:rsidRPr="0043205A">
        <w:rPr>
          <w:rFonts w:ascii="Courier New" w:hAnsi="Courier New" w:cs="Courier New"/>
          <w:b/>
          <w:bCs/>
        </w:rPr>
        <w:t xml:space="preserve"> </w:t>
      </w: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03344F">
      <w:pPr>
        <w:spacing w:after="0" w:line="240" w:lineRule="auto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1693B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Hodnota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Default="00D1693B" w:rsidP="0003344F">
      <w:pPr>
        <w:pStyle w:val="Title"/>
        <w:spacing w:before="0" w:beforeAutospacing="0" w:after="0"/>
        <w:jc w:val="both"/>
      </w:pPr>
    </w:p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1693B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1693B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</w:tbl>
    <w:p w:rsidR="00D1693B" w:rsidRPr="003F477D" w:rsidRDefault="00D1693B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D1693B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1693B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</w:tbl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D1693B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1693B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</w:tbl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D1693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693B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D1693B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</w:tbl>
    <w:p w:rsidR="00D1693B" w:rsidRDefault="00D1693B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D1693B" w:rsidRPr="00D71D61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D1693B" w:rsidRPr="00D416E5" w:rsidRDefault="00D1693B" w:rsidP="00D416E5"/>
    <w:p w:rsidR="00D1693B" w:rsidRPr="003F477D" w:rsidRDefault="00D1693B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D1693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1693B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D1693B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</w:tbl>
    <w:p w:rsidR="00D1693B" w:rsidRPr="00010729" w:rsidRDefault="00D1693B" w:rsidP="00010729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  <w:r w:rsidRPr="00AD21A1">
        <w:rPr>
          <w:rFonts w:ascii="Bookman Old Style" w:hAnsi="Bookman Old Style" w:cs="Bookman Old Style"/>
          <w:b w:val="0"/>
          <w:bCs w:val="0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D1693B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693B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Tvorba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1693B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90736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2850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93586</w:t>
            </w:r>
          </w:p>
        </w:tc>
      </w:tr>
      <w:tr w:rsidR="00D1693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90736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B186E">
            <w:pPr>
              <w:spacing w:after="0" w:line="240" w:lineRule="auto"/>
            </w:pPr>
            <w:r>
              <w:t>2850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B186E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B186E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B186E">
            <w:pPr>
              <w:spacing w:after="0" w:line="240" w:lineRule="auto"/>
            </w:pPr>
            <w:r>
              <w:t>93586</w:t>
            </w:r>
          </w:p>
        </w:tc>
      </w:tr>
    </w:tbl>
    <w:p w:rsidR="00D1693B" w:rsidRDefault="00D1693B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D1693B" w:rsidRDefault="00D1693B" w:rsidP="002F1EE3"/>
    <w:p w:rsidR="00D1693B" w:rsidRPr="002F1EE3" w:rsidRDefault="00D1693B" w:rsidP="002F1EE3"/>
    <w:p w:rsidR="00D1693B" w:rsidRPr="003F477D" w:rsidRDefault="00D1693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D1693B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1693B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EC7702" w:rsidRDefault="00D1693B" w:rsidP="004304FF">
            <w:pPr>
              <w:spacing w:after="0" w:line="240" w:lineRule="auto"/>
            </w:pPr>
            <w:r w:rsidRPr="00EC7702">
              <w:t>400105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1693B" w:rsidRPr="003165E9" w:rsidRDefault="00D1693B" w:rsidP="004304F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1693B" w:rsidRPr="00EC7702" w:rsidRDefault="00D1693B" w:rsidP="004304FF">
            <w:pPr>
              <w:spacing w:after="0" w:line="240" w:lineRule="auto"/>
            </w:pPr>
            <w:r w:rsidRPr="00EC7702">
              <w:t>579562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  <w:r>
              <w:t>8729</w:t>
            </w: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  <w:r>
              <w:t>361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  <w:r>
              <w:t>41755</w:t>
            </w:r>
          </w:p>
        </w:tc>
        <w:tc>
          <w:tcPr>
            <w:tcW w:w="1843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D1693B" w:rsidRPr="003F477D" w:rsidRDefault="00D1693B" w:rsidP="004304FF">
            <w:pPr>
              <w:spacing w:after="0" w:line="240" w:lineRule="auto"/>
            </w:pPr>
            <w:r>
              <w:t>44693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450589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624616</w:t>
            </w:r>
          </w:p>
        </w:tc>
      </w:tr>
    </w:tbl>
    <w:p w:rsidR="00D1693B" w:rsidRDefault="00D1693B" w:rsidP="0003344F">
      <w:pPr>
        <w:spacing w:after="0" w:line="240" w:lineRule="auto"/>
        <w:jc w:val="both"/>
      </w:pPr>
    </w:p>
    <w:p w:rsidR="00D1693B" w:rsidRDefault="00D1693B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D1693B" w:rsidRPr="0043205A" w:rsidRDefault="00D1693B" w:rsidP="0043205A"/>
    <w:p w:rsidR="00D1693B" w:rsidRPr="002F1EE3" w:rsidRDefault="00D1693B" w:rsidP="0043205A">
      <w:pPr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Spoločnosť nemá zabezpečené žiadne pohľadávky záložným právom alebo inou formou zabezpečenia.</w:t>
      </w: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D1693B" w:rsidRPr="003F477D" w:rsidRDefault="00D1693B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D1693B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2544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8438</w:t>
            </w:r>
          </w:p>
        </w:tc>
      </w:tr>
      <w:tr w:rsidR="00D1693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304483</w:t>
            </w:r>
          </w:p>
        </w:tc>
        <w:tc>
          <w:tcPr>
            <w:tcW w:w="2405" w:type="dxa"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265410</w:t>
            </w:r>
          </w:p>
        </w:tc>
      </w:tr>
      <w:tr w:rsidR="00D1693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</w:tr>
      <w:tr w:rsidR="00D1693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</w:tr>
      <w:tr w:rsidR="00D1693B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307027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273848</w:t>
            </w:r>
          </w:p>
        </w:tc>
      </w:tr>
    </w:tbl>
    <w:p w:rsidR="00D1693B" w:rsidRDefault="00D1693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1693B" w:rsidRDefault="00D1693B" w:rsidP="00826F89"/>
    <w:p w:rsidR="00D1693B" w:rsidRDefault="00D1693B" w:rsidP="00826F89"/>
    <w:p w:rsidR="00D1693B" w:rsidRDefault="00D1693B" w:rsidP="00826F89"/>
    <w:p w:rsidR="00D1693B" w:rsidRPr="00826F89" w:rsidRDefault="00D1693B" w:rsidP="00826F89"/>
    <w:p w:rsidR="00D1693B" w:rsidRPr="003F477D" w:rsidRDefault="00D1693B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D1693B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693B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04DF3">
            <w:pPr>
              <w:pStyle w:val="TopHeader"/>
            </w:pPr>
            <w:r w:rsidRPr="003F477D">
              <w:t>Prírastky</w:t>
            </w:r>
          </w:p>
          <w:p w:rsidR="00D1693B" w:rsidRPr="003F477D" w:rsidRDefault="00D1693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04DF3">
            <w:pPr>
              <w:pStyle w:val="TopHeader"/>
            </w:pPr>
            <w:r w:rsidRPr="003F477D">
              <w:t>Úbytky</w:t>
            </w:r>
          </w:p>
          <w:p w:rsidR="00D1693B" w:rsidRPr="003F477D" w:rsidRDefault="00D1693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9C21AB" w:rsidRDefault="00D1693B" w:rsidP="00E04DF3">
            <w:pPr>
              <w:pStyle w:val="TopHeader"/>
            </w:pPr>
            <w:r w:rsidRPr="009C21AB">
              <w:t>Presuny</w:t>
            </w:r>
          </w:p>
          <w:p w:rsidR="00D1693B" w:rsidRPr="003F477D" w:rsidRDefault="00D1693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1693B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D1693B" w:rsidRPr="003F477D" w:rsidRDefault="00D1693B" w:rsidP="00DB1EA0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FB1EB7" w:rsidRDefault="00D1693B" w:rsidP="00FB1EB7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D1693B" w:rsidRPr="00010729" w:rsidRDefault="00D1693B" w:rsidP="00010729">
      <w:pPr>
        <w:rPr>
          <w:lang w:eastAsia="sk-SK"/>
        </w:rPr>
      </w:pPr>
    </w:p>
    <w:p w:rsidR="00D1693B" w:rsidRPr="003F477D" w:rsidRDefault="00D1693B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D1693B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pStyle w:val="TopHeader"/>
            </w:pPr>
            <w:r w:rsidRPr="003F477D">
              <w:t>Stav OP</w:t>
            </w:r>
          </w:p>
          <w:p w:rsidR="00D1693B" w:rsidRPr="003F477D" w:rsidRDefault="00D1693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Tvorba OP</w:t>
            </w:r>
          </w:p>
          <w:p w:rsidR="00D1693B" w:rsidRPr="003F477D" w:rsidRDefault="00D1693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1693B" w:rsidRPr="003F477D" w:rsidRDefault="00D1693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1693B" w:rsidRPr="003F477D" w:rsidRDefault="00D1693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1693B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2F1EE3" w:rsidRDefault="00D1693B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D1693B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1693B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Default="00D1693B" w:rsidP="0043205A">
      <w:pPr>
        <w:jc w:val="center"/>
        <w:rPr>
          <w:rFonts w:ascii="Courier New" w:hAnsi="Courier New" w:cs="Courier New"/>
          <w:b/>
          <w:bCs/>
        </w:rPr>
      </w:pPr>
    </w:p>
    <w:p w:rsidR="00D1693B" w:rsidRPr="00DE0F73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CF3093">
      <w:pPr>
        <w:pStyle w:val="Title"/>
        <w:spacing w:before="0" w:beforeAutospacing="0" w:after="0"/>
        <w:ind w:left="360"/>
        <w:jc w:val="left"/>
      </w:pP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D1693B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Zvýšenie/ zníženie hodnoty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Vplyv 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1693B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D1693B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Default="00D1693B" w:rsidP="00010729">
      <w:pPr>
        <w:pStyle w:val="Title"/>
        <w:spacing w:before="0" w:beforeAutospacing="0" w:after="0"/>
        <w:jc w:val="left"/>
      </w:pPr>
    </w:p>
    <w:p w:rsidR="00D1693B" w:rsidRDefault="00D1693B" w:rsidP="00010729">
      <w:pPr>
        <w:pStyle w:val="Title"/>
        <w:spacing w:before="0" w:beforeAutospacing="0" w:after="0"/>
        <w:jc w:val="left"/>
      </w:pPr>
    </w:p>
    <w:p w:rsidR="00D1693B" w:rsidRDefault="00D1693B" w:rsidP="00010729">
      <w:pPr>
        <w:pStyle w:val="Title"/>
        <w:spacing w:before="0" w:beforeAutospacing="0" w:after="0"/>
        <w:ind w:left="360"/>
        <w:jc w:val="left"/>
      </w:pPr>
    </w:p>
    <w:p w:rsidR="00D1693B" w:rsidRDefault="00D1693B" w:rsidP="00010729">
      <w:pPr>
        <w:pStyle w:val="Title"/>
        <w:spacing w:before="0" w:beforeAutospacing="0" w:after="0"/>
        <w:ind w:left="360"/>
        <w:jc w:val="left"/>
      </w:pPr>
    </w:p>
    <w:p w:rsidR="00D1693B" w:rsidRPr="00010729" w:rsidRDefault="00D1693B" w:rsidP="0001072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1693B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Splatnosť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693B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693B" w:rsidRDefault="00D1693B" w:rsidP="0043205A">
      <w:pPr>
        <w:jc w:val="center"/>
        <w:rPr>
          <w:rFonts w:ascii="Courier New" w:hAnsi="Courier New" w:cs="Courier New"/>
          <w:b/>
          <w:bCs/>
        </w:rPr>
      </w:pPr>
    </w:p>
    <w:p w:rsidR="00D1693B" w:rsidRPr="00DE0F73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D1693B" w:rsidRDefault="00D1693B" w:rsidP="002F1EE3"/>
    <w:p w:rsidR="00D1693B" w:rsidRDefault="00D1693B" w:rsidP="002F1EE3"/>
    <w:p w:rsidR="00D1693B" w:rsidRDefault="00D1693B" w:rsidP="002F1EE3"/>
    <w:p w:rsidR="00D1693B" w:rsidRDefault="00D1693B" w:rsidP="002F1EE3"/>
    <w:p w:rsidR="00D1693B" w:rsidRDefault="00D1693B" w:rsidP="002F1EE3"/>
    <w:p w:rsidR="00D1693B" w:rsidRDefault="00D1693B" w:rsidP="002F1EE3"/>
    <w:p w:rsidR="00D1693B" w:rsidRPr="002F1EE3" w:rsidRDefault="00D1693B" w:rsidP="002F1EE3"/>
    <w:p w:rsidR="00D1693B" w:rsidRPr="005A378F" w:rsidRDefault="00D1693B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D1693B" w:rsidRDefault="00D1693B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D1693B" w:rsidRPr="00FB1EB7" w:rsidRDefault="00D1693B" w:rsidP="00014AEC">
      <w:pPr>
        <w:rPr>
          <w:b/>
          <w:bCs/>
        </w:rPr>
      </w:pPr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D1693B" w:rsidRPr="005A378F">
        <w:tc>
          <w:tcPr>
            <w:tcW w:w="2403" w:type="pct"/>
            <w:vMerge w:val="restart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D1693B" w:rsidRPr="005A378F">
        <w:tc>
          <w:tcPr>
            <w:tcW w:w="2403" w:type="pct"/>
            <w:vMerge/>
          </w:tcPr>
          <w:p w:rsidR="00D1693B" w:rsidRPr="005A378F" w:rsidRDefault="00D1693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D1693B" w:rsidRPr="008A5C6F" w:rsidRDefault="00D1693B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  <w:tc>
          <w:tcPr>
            <w:tcW w:w="1425" w:type="pct"/>
          </w:tcPr>
          <w:p w:rsidR="00D1693B" w:rsidRPr="008A5C6F" w:rsidRDefault="00D1693B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D1693B" w:rsidRPr="005A378F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1172" w:type="pct"/>
          </w:tcPr>
          <w:p w:rsidR="00D1693B" w:rsidRPr="005A378F" w:rsidRDefault="00D1693B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1425" w:type="pct"/>
          </w:tcPr>
          <w:p w:rsidR="00D1693B" w:rsidRPr="005A378F" w:rsidRDefault="00D1693B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D1693B" w:rsidRPr="005A378F">
        <w:tc>
          <w:tcPr>
            <w:tcW w:w="2403" w:type="pct"/>
          </w:tcPr>
          <w:p w:rsidR="00D1693B" w:rsidRPr="005A378F" w:rsidRDefault="00D1693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1693B" w:rsidRPr="005A378F" w:rsidRDefault="00D1693B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D1693B" w:rsidRDefault="00D1693B" w:rsidP="00014AEC"/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693B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  <w:jc w:val="center"/>
            </w:pPr>
            <w:r>
              <w:t>412281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>
              <w:t>412281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</w:tbl>
    <w:p w:rsidR="00D1693B" w:rsidRPr="00DE0F73" w:rsidRDefault="00D1693B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1693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D1693B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</w:p>
        </w:tc>
      </w:tr>
      <w:tr w:rsidR="00D1693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</w:tbl>
    <w:p w:rsidR="00D1693B" w:rsidRPr="00DE0F73" w:rsidRDefault="00D1693B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693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</w:tr>
      <w:tr w:rsidR="00D1693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24007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1693B" w:rsidRPr="00D1202E" w:rsidRDefault="00D1693B" w:rsidP="000B186E">
            <w:pPr>
              <w:pStyle w:val="Style111"/>
            </w:pPr>
            <w:r>
              <w:t>21063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  <w:r>
              <w:t>24007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D1693B" w:rsidRPr="00D1202E" w:rsidRDefault="00D1693B" w:rsidP="000B186E">
            <w:pPr>
              <w:pStyle w:val="Style111"/>
            </w:pPr>
            <w:r>
              <w:t>21063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  <w:r>
              <w:t>Rezerva na predajcov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pStyle w:val="Style111"/>
            </w:pPr>
            <w:r>
              <w:t>11553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0B186E">
            <w:pPr>
              <w:pStyle w:val="Style111"/>
            </w:pPr>
            <w:r>
              <w:t>9861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pStyle w:val="Style111"/>
            </w:pPr>
            <w:r>
              <w:t>11553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1693B" w:rsidRPr="00D1202E" w:rsidRDefault="00D1693B" w:rsidP="000B186E">
            <w:pPr>
              <w:pStyle w:val="Style111"/>
            </w:pPr>
            <w:r>
              <w:t>9861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7826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7826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3376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7A695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3376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4B6CA2" w:rsidRDefault="00D1693B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1693B" w:rsidRPr="00D1202E" w:rsidRDefault="00D1693B" w:rsidP="000B186E">
            <w:pPr>
              <w:rPr>
                <w:rStyle w:val="TextpoznmkypodiarouChar126"/>
              </w:rPr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3F477D" w:rsidRDefault="00D1693B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1693B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693B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</w:tr>
      <w:tr w:rsidR="00D1693B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20850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24007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20850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1693B" w:rsidRPr="00560907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24007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>
              <w:t>Prémie a odmeny ved. P.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6671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11553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6671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560907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1693B" w:rsidRPr="00D1202E" w:rsidRDefault="00D1693B" w:rsidP="00A47BD3">
            <w:pPr>
              <w:pStyle w:val="Style111"/>
            </w:pPr>
            <w:r>
              <w:t>11553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10279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10279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1693B" w:rsidRPr="00560907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560907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1693B" w:rsidRPr="00560907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1693B" w:rsidRPr="00D1202E" w:rsidRDefault="00D1693B" w:rsidP="00A47BD3">
            <w:pPr>
              <w:rPr>
                <w:rStyle w:val="TextpoznmkypodiarouChar126"/>
              </w:rPr>
            </w:pPr>
          </w:p>
        </w:tc>
      </w:tr>
      <w:tr w:rsidR="00D1693B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D1693B" w:rsidRPr="003F477D" w:rsidRDefault="00D1693B" w:rsidP="007B2E0B">
      <w:pPr>
        <w:pStyle w:val="Title"/>
        <w:spacing w:before="0" w:beforeAutospacing="0" w:after="0"/>
        <w:jc w:val="left"/>
      </w:pP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1693B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5E3B59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F97D34" w:rsidRDefault="00D1693B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125674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F97D34" w:rsidRDefault="00D1693B" w:rsidP="00A47BD3">
            <w:pPr>
              <w:spacing w:after="0" w:line="240" w:lineRule="auto"/>
              <w:rPr>
                <w:b/>
                <w:bCs/>
              </w:rPr>
            </w:pPr>
            <w:r w:rsidRPr="00F97D34">
              <w:rPr>
                <w:b/>
                <w:bCs/>
              </w:rPr>
              <w:t> </w:t>
            </w:r>
            <w:r>
              <w:rPr>
                <w:b/>
                <w:bCs/>
              </w:rPr>
              <w:t>230713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B186E">
            <w:pPr>
              <w:spacing w:after="0" w:line="240" w:lineRule="auto"/>
            </w:pPr>
            <w:r w:rsidRPr="003F477D">
              <w:t> </w:t>
            </w:r>
            <w:r>
              <w:t>125674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230713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D1693B" w:rsidRDefault="00D1693B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D1693B" w:rsidRDefault="00D1693B" w:rsidP="00B61467"/>
    <w:p w:rsidR="00D1693B" w:rsidRDefault="00D1693B" w:rsidP="00B61467"/>
    <w:p w:rsidR="00D1693B" w:rsidRDefault="00D1693B" w:rsidP="00B61467"/>
    <w:p w:rsidR="00D1693B" w:rsidRDefault="00D1693B" w:rsidP="00B61467"/>
    <w:p w:rsidR="00D1693B" w:rsidRDefault="00D1693B" w:rsidP="00B61467"/>
    <w:p w:rsidR="00D1693B" w:rsidRPr="00B61467" w:rsidRDefault="00D1693B" w:rsidP="00B61467"/>
    <w:p w:rsidR="00D1693B" w:rsidRPr="003F477D" w:rsidRDefault="00D1693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D1693B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Pr="003F477D" w:rsidRDefault="00D1693B" w:rsidP="007B2E0B">
      <w:pPr>
        <w:pStyle w:val="Title"/>
        <w:spacing w:before="0" w:beforeAutospacing="0" w:after="0"/>
        <w:jc w:val="left"/>
      </w:pPr>
    </w:p>
    <w:p w:rsidR="00D1693B" w:rsidRPr="003F477D" w:rsidRDefault="00D1693B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1693B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0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3136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3080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3136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3080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3136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3080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p w:rsidR="00D1693B" w:rsidRPr="00F97D34" w:rsidRDefault="00D1693B" w:rsidP="00F97D34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1693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693B" w:rsidRPr="003F477D" w:rsidRDefault="00D1693B" w:rsidP="005E3B59">
            <w:pPr>
              <w:pStyle w:val="TopHeader"/>
            </w:pPr>
            <w:r w:rsidRPr="003F477D">
              <w:t>Suma istiny v eurách</w:t>
            </w:r>
          </w:p>
          <w:p w:rsidR="00D1693B" w:rsidRPr="003F477D" w:rsidRDefault="00D1693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2A192F">
            <w:pPr>
              <w:pStyle w:val="TopHeader"/>
            </w:pPr>
            <w:r w:rsidRPr="003F477D">
              <w:t>Suma istiny v príslušnej mene za bezprostredne predchá-dzajúce účtovné obdobie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693B" w:rsidRPr="001308DE" w:rsidRDefault="00D1693B" w:rsidP="001308DE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D1693B" w:rsidRPr="003F477D" w:rsidRDefault="00D1693B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1693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1693B" w:rsidRPr="003F477D" w:rsidRDefault="00D1693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693B" w:rsidRPr="003F477D" w:rsidRDefault="00D1693B" w:rsidP="00083A25">
            <w:pPr>
              <w:pStyle w:val="TopHeader"/>
            </w:pPr>
            <w:r w:rsidRPr="003F477D">
              <w:t>Suma istiny v eurách</w:t>
            </w:r>
          </w:p>
          <w:p w:rsidR="00D1693B" w:rsidRPr="003F477D" w:rsidRDefault="00D1693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93B" w:rsidRPr="003F477D" w:rsidRDefault="00D1693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1693B" w:rsidRPr="003F477D" w:rsidRDefault="00D1693B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</w:tr>
      <w:tr w:rsidR="00D1693B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1693B" w:rsidRPr="003F477D" w:rsidRDefault="00D1693B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1693B" w:rsidRPr="003F477D" w:rsidRDefault="00D1693B" w:rsidP="00083A25">
            <w:pPr>
              <w:spacing w:after="0" w:line="240" w:lineRule="auto"/>
            </w:pPr>
          </w:p>
        </w:tc>
      </w:tr>
    </w:tbl>
    <w:p w:rsidR="00D1693B" w:rsidRPr="00F97D34" w:rsidRDefault="00D1693B" w:rsidP="00F97D34">
      <w:pPr>
        <w:ind w:left="3540" w:firstLine="708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D1693B" w:rsidRDefault="00D1693B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D1693B" w:rsidRPr="003F477D" w:rsidRDefault="00D1693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p w:rsidR="00D1693B" w:rsidRPr="000E4A9F" w:rsidRDefault="00D1693B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D1693B" w:rsidRDefault="00D1693B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D1693B" w:rsidRPr="003F477D" w:rsidRDefault="00D1693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1693B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Splatnosť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1693B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3F477D" w:rsidRDefault="00D1693B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693B" w:rsidRPr="000E4A9F" w:rsidRDefault="00D1693B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D1693B" w:rsidRDefault="00D1693B" w:rsidP="0003344F">
      <w:pPr>
        <w:spacing w:after="0" w:line="240" w:lineRule="auto"/>
      </w:pPr>
    </w:p>
    <w:p w:rsidR="00D1693B" w:rsidRPr="00A80BF6" w:rsidRDefault="00D1693B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D1693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D6294B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B971DC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3107</w:t>
            </w: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D6294B" w:rsidRDefault="00D1693B" w:rsidP="00F74303">
            <w:pPr>
              <w:rPr>
                <w:sz w:val="20"/>
                <w:szCs w:val="20"/>
              </w:rPr>
            </w:pPr>
          </w:p>
        </w:tc>
      </w:tr>
    </w:tbl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Pr="005A378F" w:rsidRDefault="00D1693B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D1693B" w:rsidRPr="00A80BF6" w:rsidRDefault="00D1693B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2" w:type="dxa"/>
        <w:tblLayout w:type="fixed"/>
        <w:tblLook w:val="00A0"/>
      </w:tblPr>
      <w:tblGrid>
        <w:gridCol w:w="1597"/>
        <w:gridCol w:w="1203"/>
        <w:gridCol w:w="1487"/>
        <w:gridCol w:w="1206"/>
        <w:gridCol w:w="1484"/>
        <w:gridCol w:w="1351"/>
        <w:gridCol w:w="1339"/>
      </w:tblGrid>
      <w:tr w:rsidR="00D1693B" w:rsidRPr="005B1CA5">
        <w:trPr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D1693B" w:rsidRPr="005B1CA5">
        <w:trPr>
          <w:trHeight w:val="1005"/>
        </w:trPr>
        <w:tc>
          <w:tcPr>
            <w:tcW w:w="159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1693B" w:rsidRPr="005B1CA5">
        <w:trPr>
          <w:trHeight w:val="116"/>
        </w:trPr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2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D1693B" w:rsidRPr="005B1CA5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EB69BC" w:rsidRDefault="00D1693B" w:rsidP="00F74303">
            <w:r>
              <w:t>2252993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EB69BC" w:rsidRDefault="00D1693B" w:rsidP="00F74303">
            <w:r>
              <w:t>2307127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EB69BC" w:rsidRDefault="00D1693B" w:rsidP="00F74303">
            <w:r>
              <w:t>106203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EB69BC" w:rsidRDefault="00D1693B" w:rsidP="00F74303">
            <w:r>
              <w:t>116841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EB69BC" w:rsidRDefault="00D1693B" w:rsidP="004E1EC8">
            <w:r>
              <w:t>1279258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4E1EC8" w:rsidRDefault="00D1693B" w:rsidP="00740406">
            <w:pPr>
              <w:pStyle w:val="Style111"/>
            </w:pPr>
            <w:r>
              <w:t>1385091</w:t>
            </w:r>
          </w:p>
        </w:tc>
      </w:tr>
      <w:tr w:rsidR="00D1693B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C374EC" w:rsidRDefault="00D1693B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D1693B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C374EC" w:rsidRDefault="00D1693B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D1693B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C374EC" w:rsidRDefault="00D1693B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D1693B" w:rsidRPr="005B1CA5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693B" w:rsidRPr="00C374EC" w:rsidRDefault="00D1693B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Pr="003F477D" w:rsidRDefault="00D1693B" w:rsidP="0003344F">
      <w:pPr>
        <w:spacing w:after="0" w:line="240" w:lineRule="auto"/>
      </w:pPr>
    </w:p>
    <w:p w:rsidR="00D1693B" w:rsidRPr="003F477D" w:rsidRDefault="00D1693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D1693B" w:rsidRPr="003F477D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1693B" w:rsidRPr="003F477D" w:rsidRDefault="00D1693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1693B" w:rsidRPr="003F477D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D22CE">
            <w:pPr>
              <w:spacing w:after="0" w:line="240" w:lineRule="auto"/>
            </w:pPr>
            <w:r>
              <w:t>23594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D22CE">
            <w:pPr>
              <w:spacing w:after="0" w:line="240" w:lineRule="auto"/>
            </w:pPr>
            <w:r>
              <w:t>23594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23594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23594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5251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19197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65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23594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</w:tbl>
    <w:p w:rsidR="00D1693B" w:rsidRDefault="00D1693B" w:rsidP="006B42EC">
      <w:pPr>
        <w:spacing w:after="0" w:line="240" w:lineRule="auto"/>
        <w:rPr>
          <w:kern w:val="28"/>
        </w:rPr>
      </w:pPr>
    </w:p>
    <w:p w:rsidR="00D1693B" w:rsidRPr="00A80BF6" w:rsidRDefault="00D1693B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D1693B" w:rsidRPr="00A80BF6" w:rsidRDefault="00D1693B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D1693B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</w:tr>
    </w:tbl>
    <w:p w:rsidR="00D1693B" w:rsidRPr="003F477D" w:rsidRDefault="00D1693B" w:rsidP="006B42EC">
      <w:pPr>
        <w:spacing w:after="0" w:line="240" w:lineRule="auto"/>
        <w:rPr>
          <w:kern w:val="28"/>
        </w:rPr>
      </w:pPr>
    </w:p>
    <w:p w:rsidR="00D1693B" w:rsidRPr="003F477D" w:rsidRDefault="00D1693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1693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1279258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B69BC">
            <w:pPr>
              <w:spacing w:after="0" w:line="240" w:lineRule="auto"/>
            </w:pPr>
            <w:r w:rsidRPr="003F477D">
              <w:t> </w:t>
            </w:r>
            <w:r>
              <w:t>1385091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106203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116841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2252993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2307127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1100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920238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857092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456654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4665468</w:t>
            </w:r>
          </w:p>
        </w:tc>
      </w:tr>
    </w:tbl>
    <w:p w:rsidR="00D1693B" w:rsidRDefault="00D1693B" w:rsidP="007B2E0B">
      <w:pPr>
        <w:pStyle w:val="Title"/>
        <w:spacing w:before="0" w:beforeAutospacing="0" w:after="0"/>
        <w:jc w:val="left"/>
      </w:pPr>
    </w:p>
    <w:p w:rsidR="00D1693B" w:rsidRDefault="00D1693B" w:rsidP="0065213E"/>
    <w:p w:rsidR="00D1693B" w:rsidRDefault="00D1693B" w:rsidP="0065213E"/>
    <w:p w:rsidR="00D1693B" w:rsidRDefault="00D1693B" w:rsidP="0065213E"/>
    <w:p w:rsidR="00D1693B" w:rsidRDefault="00D1693B" w:rsidP="0065213E"/>
    <w:p w:rsidR="00D1693B" w:rsidRDefault="00D1693B" w:rsidP="0065213E"/>
    <w:p w:rsidR="00D1693B" w:rsidRPr="005A378F" w:rsidRDefault="00D1693B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D1693B" w:rsidRPr="00A80BF6" w:rsidRDefault="00D1693B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D1693B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1693B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693B" w:rsidRPr="00BC210A" w:rsidRDefault="00D1693B" w:rsidP="00740406">
            <w:pPr>
              <w:pStyle w:val="Style105"/>
              <w:spacing w:line="240" w:lineRule="auto"/>
              <w:rPr>
                <w:sz w:val="16"/>
                <w:szCs w:val="16"/>
              </w:rPr>
            </w:pPr>
            <w:r w:rsidRPr="00BC210A"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  <w:r>
              <w:t>520333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  <w:r>
              <w:t>589107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2835"/>
              <w:rPr>
                <w:sz w:val="16"/>
                <w:szCs w:val="16"/>
              </w:rPr>
            </w:pP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  <w:r>
              <w:t>3900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  <w:r>
              <w:t>3 900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  <w:r>
              <w:t>3900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  <w:r w:rsidRPr="002D3E4E">
              <w:t>3</w:t>
            </w:r>
            <w:r>
              <w:t xml:space="preserve"> 9</w:t>
            </w:r>
            <w:r w:rsidRPr="002D3E4E">
              <w:t>00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iné u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i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  <w:r>
              <w:t>9905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  <w:r>
              <w:t>9292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a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 xml:space="preserve">né </w:t>
            </w: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pStyle w:val="Style111"/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693B" w:rsidRPr="00BC210A" w:rsidRDefault="00D1693B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233928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225138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1693B" w:rsidRPr="00BC210A" w:rsidRDefault="00D1693B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78455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82695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26808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32262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109223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2D3E4E" w:rsidRDefault="00D1693B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235820</w:t>
            </w: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A47BD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A47BD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</w:tr>
      <w:tr w:rsidR="00D1693B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A47BD3">
            <w:pPr>
              <w:rPr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A47BD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D1693B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D732F8" w:rsidRDefault="00D1693B" w:rsidP="00A4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</w:t>
            </w:r>
          </w:p>
        </w:tc>
      </w:tr>
      <w:tr w:rsidR="00D1693B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5B1CA5" w:rsidRDefault="00D1693B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1693B" w:rsidRPr="00BC210A" w:rsidRDefault="00D1693B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D1693B" w:rsidRPr="0065213E" w:rsidRDefault="00D1693B" w:rsidP="0065213E"/>
    <w:p w:rsidR="00D1693B" w:rsidRPr="003F477D" w:rsidRDefault="00D1693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1693B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  <w:r>
              <w:t>3900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4036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1693B" w:rsidRPr="002D3E4E" w:rsidRDefault="00D1693B" w:rsidP="00D732F8">
            <w:pPr>
              <w:pStyle w:val="Style111"/>
            </w:pPr>
          </w:p>
        </w:tc>
      </w:tr>
    </w:tbl>
    <w:p w:rsidR="00D1693B" w:rsidRDefault="00D1693B" w:rsidP="007B2E0B">
      <w:pPr>
        <w:pStyle w:val="Title"/>
        <w:spacing w:before="0" w:beforeAutospacing="0" w:after="0"/>
        <w:jc w:val="left"/>
      </w:pPr>
    </w:p>
    <w:p w:rsidR="00D1693B" w:rsidRPr="003F477D" w:rsidRDefault="00D1693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D1693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1693B" w:rsidRPr="003F477D" w:rsidRDefault="00D1693B" w:rsidP="0003344F">
      <w:pPr>
        <w:pStyle w:val="Title"/>
        <w:spacing w:before="0" w:beforeAutospacing="0" w:after="0"/>
        <w:jc w:val="left"/>
      </w:pPr>
    </w:p>
    <w:p w:rsidR="00D1693B" w:rsidRPr="003F477D" w:rsidRDefault="00D1693B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559"/>
        <w:gridCol w:w="992"/>
        <w:gridCol w:w="610"/>
        <w:gridCol w:w="1942"/>
        <w:gridCol w:w="850"/>
        <w:gridCol w:w="533"/>
      </w:tblGrid>
      <w:tr w:rsidR="00D1693B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8875A1">
            <w:pPr>
              <w:pStyle w:val="TopHeader"/>
            </w:pPr>
            <w:r w:rsidRPr="003F477D">
              <w:t>Bezprostredne predchádzajúce</w:t>
            </w:r>
          </w:p>
          <w:p w:rsidR="00D1693B" w:rsidRPr="003F477D" w:rsidRDefault="00D1693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Daň v %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E35A2B">
            <w:pPr>
              <w:spacing w:after="0" w:line="240" w:lineRule="auto"/>
            </w:pPr>
            <w:r>
              <w:t>518339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537906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114035</w:t>
            </w: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118339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>
              <w:t>45726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50005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 w:rsidRPr="00D548FB">
              <w:t>17363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1674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</w:tr>
      <w:tr w:rsidR="00D1693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9C21AB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>
              <w:t>546702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586237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22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120276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128972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-2760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-3351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  <w:tr w:rsidR="00D1693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  <w:r>
              <w:t>120000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125625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Default="00D1693B" w:rsidP="0003344F">
      <w:pPr>
        <w:spacing w:after="0" w:line="240" w:lineRule="auto"/>
      </w:pPr>
    </w:p>
    <w:p w:rsidR="00D1693B" w:rsidRDefault="00D1693B" w:rsidP="0003344F">
      <w:pPr>
        <w:spacing w:after="0" w:line="240" w:lineRule="auto"/>
      </w:pPr>
    </w:p>
    <w:p w:rsidR="00D1693B" w:rsidRDefault="00D1693B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D1693B" w:rsidRPr="00BE18DC" w:rsidRDefault="00D1693B" w:rsidP="003210DF">
      <w:pPr>
        <w:ind w:right="-468"/>
        <w:jc w:val="both"/>
        <w:rPr>
          <w:b/>
          <w:bCs/>
        </w:rPr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D1693B" w:rsidRPr="00F777BD" w:rsidRDefault="00D1693B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D1693B" w:rsidRDefault="00D1693B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D1693B" w:rsidRDefault="00D1693B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D1693B" w:rsidRPr="00BE18DC" w:rsidRDefault="00D1693B" w:rsidP="003210DF">
      <w:pPr>
        <w:ind w:right="-468"/>
        <w:rPr>
          <w:b/>
          <w:bCs/>
        </w:rPr>
      </w:pPr>
      <w:r w:rsidRPr="00BE18DC">
        <w:t>c) opis a hodnota podmieneného majetku, ktorým sa rozumie možný majetok, ktorý vznikol v dôsledku minulých udalostí</w:t>
      </w:r>
    </w:p>
    <w:p w:rsidR="00D1693B" w:rsidRPr="00F777BD" w:rsidRDefault="00D1693B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D1693B" w:rsidRPr="004A531F" w:rsidRDefault="00D1693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D1693B" w:rsidRPr="004A531F" w:rsidRDefault="00D1693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D1693B" w:rsidRPr="004A531F" w:rsidRDefault="00D1693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D1693B" w:rsidRPr="004A531F" w:rsidRDefault="00D1693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D1693B" w:rsidRPr="004A531F" w:rsidRDefault="00D1693B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D1693B" w:rsidRPr="004A531F" w:rsidRDefault="00D1693B" w:rsidP="003210DF">
      <w:pPr>
        <w:ind w:right="-468"/>
      </w:pPr>
    </w:p>
    <w:p w:rsidR="00D1693B" w:rsidRPr="00D416E5" w:rsidRDefault="00D1693B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D1693B" w:rsidRPr="00BE18DC" w:rsidRDefault="00D1693B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D1693B" w:rsidRPr="00BE18DC" w:rsidRDefault="00D1693B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D1693B" w:rsidRPr="00BE18DC" w:rsidRDefault="00D1693B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D1693B" w:rsidRPr="00BE18DC" w:rsidRDefault="00D1693B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D1693B" w:rsidRDefault="00D1693B" w:rsidP="003210DF">
      <w:pPr>
        <w:ind w:right="-468"/>
        <w:rPr>
          <w:b/>
          <w:bCs/>
        </w:rPr>
      </w:pPr>
    </w:p>
    <w:p w:rsidR="00D1693B" w:rsidRPr="00D416E5" w:rsidRDefault="00D1693B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D1693B" w:rsidRPr="001C634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D1693B" w:rsidRPr="00BE18DC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D1693B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D1693B" w:rsidRPr="00272FC5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D1693B" w:rsidRDefault="00D1693B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Default="00D1693B" w:rsidP="004B685B">
      <w:pPr>
        <w:spacing w:after="0" w:line="240" w:lineRule="auto"/>
        <w:ind w:left="1004" w:right="-468"/>
        <w:jc w:val="both"/>
      </w:pPr>
    </w:p>
    <w:p w:rsidR="00D1693B" w:rsidRPr="00BE18DC" w:rsidRDefault="00D1693B" w:rsidP="003D3FB3">
      <w:pPr>
        <w:spacing w:after="0" w:line="240" w:lineRule="auto"/>
        <w:ind w:right="-468"/>
        <w:jc w:val="both"/>
      </w:pPr>
    </w:p>
    <w:p w:rsidR="00D1693B" w:rsidRPr="001308DE" w:rsidRDefault="00D1693B" w:rsidP="001308D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D1693B" w:rsidRPr="003F477D" w:rsidRDefault="00D1693B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D1693B" w:rsidRPr="003F477D" w:rsidRDefault="00D1693B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D1693B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1693B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457542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412281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466615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>
              <w:t>403208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F26E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78618C" w:rsidRDefault="00D1693B" w:rsidP="00A47BD3">
            <w:pPr>
              <w:spacing w:after="0" w:line="240" w:lineRule="auto"/>
              <w:rPr>
                <w:highlight w:val="yellow"/>
              </w:rPr>
            </w:pPr>
            <w:r w:rsidRPr="00EC7702">
              <w:t>412281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>
              <w:t>398339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>
              <w:t>412281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F26EB5" w:rsidRDefault="00D1693B" w:rsidP="0003344F">
            <w:pPr>
              <w:spacing w:after="0" w:line="240" w:lineRule="auto"/>
            </w:pPr>
            <w:r>
              <w:t>398339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1308DE" w:rsidRDefault="00D1693B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1308DE" w:rsidRDefault="00D1693B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8875A1">
            <w:pPr>
              <w:spacing w:after="0" w:line="240" w:lineRule="auto"/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052E6C" w:rsidRDefault="00D1693B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</w:p>
        </w:tc>
      </w:tr>
    </w:tbl>
    <w:p w:rsidR="00D1693B" w:rsidRPr="003F477D" w:rsidRDefault="00D1693B" w:rsidP="00E66ECB">
      <w:pPr>
        <w:tabs>
          <w:tab w:val="left" w:pos="1276"/>
        </w:tabs>
        <w:spacing w:after="0" w:line="240" w:lineRule="auto"/>
      </w:pPr>
    </w:p>
    <w:p w:rsidR="00D1693B" w:rsidRPr="003F477D" w:rsidRDefault="00D1693B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D1693B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693B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pStyle w:val="Style111"/>
              <w:rPr>
                <w:sz w:val="22"/>
                <w:szCs w:val="22"/>
              </w:rPr>
            </w:pPr>
            <w:r w:rsidRPr="00A47BD3">
              <w:rPr>
                <w:sz w:val="22"/>
                <w:szCs w:val="22"/>
              </w:rPr>
              <w:t>657240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pStyle w:val="Style111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3</w:t>
            </w:r>
            <w:r>
              <w:rPr>
                <w:rStyle w:val="TextpoznmkypodiarouChar126"/>
                <w:sz w:val="22"/>
                <w:szCs w:val="22"/>
              </w:rPr>
              <w:t xml:space="preserve"> </w:t>
            </w:r>
            <w:r w:rsidRPr="00A47BD3">
              <w:rPr>
                <w:rStyle w:val="TextpoznmkypodiarouChar126"/>
                <w:sz w:val="22"/>
                <w:szCs w:val="22"/>
              </w:rPr>
              <w:t>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93B" w:rsidRPr="003F477D" w:rsidRDefault="00D1693B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661081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241795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445334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457542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D1693B" w:rsidRPr="00A47BD3" w:rsidRDefault="00D1693B" w:rsidP="00A47BD3">
            <w:pPr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241794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>
              <w:t>170487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  <w:r>
              <w:t>412281</w:t>
            </w:r>
          </w:p>
        </w:tc>
      </w:tr>
      <w:tr w:rsidR="00D1693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1693B" w:rsidRPr="001308D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1308DE" w:rsidRDefault="00D1693B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D1693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D1693B" w:rsidRPr="00052E6C" w:rsidRDefault="00D1693B" w:rsidP="00A47BD3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93B" w:rsidRPr="003F477D" w:rsidRDefault="00D1693B" w:rsidP="00A47BD3">
            <w:pPr>
              <w:spacing w:after="0" w:line="240" w:lineRule="auto"/>
            </w:pPr>
          </w:p>
        </w:tc>
      </w:tr>
    </w:tbl>
    <w:p w:rsidR="00D1693B" w:rsidRDefault="00D1693B" w:rsidP="00760D6D">
      <w:pPr>
        <w:spacing w:after="0" w:line="240" w:lineRule="auto"/>
        <w:rPr>
          <w:b/>
          <w:bCs/>
        </w:rPr>
      </w:pPr>
    </w:p>
    <w:p w:rsidR="00D1693B" w:rsidRDefault="00D1693B" w:rsidP="00760D6D">
      <w:pPr>
        <w:spacing w:after="0" w:line="240" w:lineRule="auto"/>
        <w:rPr>
          <w:b/>
          <w:bCs/>
        </w:rPr>
      </w:pPr>
    </w:p>
    <w:p w:rsidR="00D1693B" w:rsidRDefault="00D1693B" w:rsidP="00760D6D">
      <w:pPr>
        <w:spacing w:after="0" w:line="240" w:lineRule="auto"/>
        <w:rPr>
          <w:b/>
          <w:bCs/>
        </w:rPr>
      </w:pPr>
    </w:p>
    <w:p w:rsidR="00D1693B" w:rsidRPr="003F477D" w:rsidRDefault="00D1693B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D1693B" w:rsidRPr="003F477D" w:rsidRDefault="00D1693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D1693B" w:rsidRPr="003F477D" w:rsidRDefault="00D1693B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D1693B" w:rsidRPr="003F477D" w:rsidRDefault="00D1693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D1693B" w:rsidRPr="003F477D" w:rsidRDefault="00D1693B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D1693B" w:rsidRPr="003F477D" w:rsidRDefault="00D1693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D1693B" w:rsidRPr="003F477D" w:rsidRDefault="00D1693B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1693B" w:rsidRPr="003F477D" w:rsidRDefault="00D1693B" w:rsidP="004268D2">
      <w:pPr>
        <w:spacing w:after="0" w:line="240" w:lineRule="auto"/>
        <w:rPr>
          <w:b/>
          <w:bCs/>
        </w:rPr>
      </w:pPr>
    </w:p>
    <w:p w:rsidR="00D1693B" w:rsidRPr="003F477D" w:rsidRDefault="00D1693B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D1693B" w:rsidRPr="003F477D" w:rsidRDefault="00D1693B" w:rsidP="004268D2">
      <w:pPr>
        <w:spacing w:after="0" w:line="240" w:lineRule="auto"/>
      </w:pPr>
      <w:r w:rsidRPr="003F477D">
        <w:t>CP  - cenný papier</w:t>
      </w:r>
    </w:p>
    <w:p w:rsidR="00D1693B" w:rsidRPr="003F477D" w:rsidRDefault="00D1693B" w:rsidP="004268D2">
      <w:pPr>
        <w:spacing w:after="0" w:line="240" w:lineRule="auto"/>
      </w:pPr>
      <w:r w:rsidRPr="003F477D">
        <w:t>DFM – dlhodobý finančný majetok</w:t>
      </w:r>
    </w:p>
    <w:p w:rsidR="00D1693B" w:rsidRPr="003F477D" w:rsidRDefault="00D1693B" w:rsidP="004268D2">
      <w:pPr>
        <w:spacing w:after="0" w:line="240" w:lineRule="auto"/>
      </w:pPr>
      <w:r w:rsidRPr="003F477D">
        <w:t>DHM – dlhodobý hmotný majetok</w:t>
      </w:r>
    </w:p>
    <w:p w:rsidR="00D1693B" w:rsidRPr="003F477D" w:rsidRDefault="00D1693B" w:rsidP="004268D2">
      <w:pPr>
        <w:spacing w:after="0" w:line="240" w:lineRule="auto"/>
      </w:pPr>
      <w:r w:rsidRPr="003F477D">
        <w:t>DIČ – daňové identifikačné číslo</w:t>
      </w:r>
    </w:p>
    <w:p w:rsidR="00D1693B" w:rsidRPr="003F477D" w:rsidRDefault="00D1693B" w:rsidP="004268D2">
      <w:pPr>
        <w:spacing w:after="0" w:line="240" w:lineRule="auto"/>
      </w:pPr>
      <w:r w:rsidRPr="003F477D">
        <w:t>DNM – dlhodobý nehmotný majetok</w:t>
      </w:r>
    </w:p>
    <w:p w:rsidR="00D1693B" w:rsidRPr="003F477D" w:rsidRDefault="00D1693B" w:rsidP="004268D2">
      <w:pPr>
        <w:spacing w:after="0" w:line="240" w:lineRule="auto"/>
      </w:pPr>
      <w:r w:rsidRPr="003F477D">
        <w:t>DÚJ – dcérska účtovná jednotka</w:t>
      </w:r>
    </w:p>
    <w:p w:rsidR="00D1693B" w:rsidRPr="003F477D" w:rsidRDefault="00D1693B" w:rsidP="004268D2">
      <w:pPr>
        <w:spacing w:after="0" w:line="240" w:lineRule="auto"/>
      </w:pPr>
      <w:r w:rsidRPr="003F477D">
        <w:t>IČO – identifikačné číslo organizácie</w:t>
      </w:r>
    </w:p>
    <w:p w:rsidR="00D1693B" w:rsidRPr="003F477D" w:rsidRDefault="00D1693B" w:rsidP="00321FCD">
      <w:pPr>
        <w:spacing w:after="0" w:line="240" w:lineRule="auto"/>
      </w:pPr>
      <w:r w:rsidRPr="003F477D">
        <w:t>kons. – konsolidovaný</w:t>
      </w:r>
    </w:p>
    <w:p w:rsidR="00D1693B" w:rsidRPr="003F477D" w:rsidRDefault="00D1693B" w:rsidP="00321FCD">
      <w:pPr>
        <w:spacing w:after="0" w:line="240" w:lineRule="auto"/>
      </w:pPr>
      <w:r w:rsidRPr="003F477D">
        <w:t>MÚJ – materská účtovná jednotka</w:t>
      </w:r>
    </w:p>
    <w:p w:rsidR="00D1693B" w:rsidRPr="003F477D" w:rsidRDefault="00D1693B" w:rsidP="004268D2">
      <w:pPr>
        <w:spacing w:after="0" w:line="240" w:lineRule="auto"/>
      </w:pPr>
      <w:r w:rsidRPr="003F477D">
        <w:t>OP – opravná položka</w:t>
      </w:r>
    </w:p>
    <w:p w:rsidR="00D1693B" w:rsidRPr="003F477D" w:rsidRDefault="00D1693B" w:rsidP="004268D2">
      <w:pPr>
        <w:spacing w:after="0" w:line="240" w:lineRule="auto"/>
      </w:pPr>
      <w:r w:rsidRPr="003F477D">
        <w:t>p. a. – per annum</w:t>
      </w:r>
    </w:p>
    <w:p w:rsidR="00D1693B" w:rsidRPr="003F477D" w:rsidRDefault="00D1693B" w:rsidP="004268D2">
      <w:pPr>
        <w:spacing w:after="0" w:line="240" w:lineRule="auto"/>
      </w:pPr>
      <w:r w:rsidRPr="003F477D">
        <w:t>ÚJ – účtovná jednotka</w:t>
      </w:r>
    </w:p>
    <w:p w:rsidR="00D1693B" w:rsidRPr="003F477D" w:rsidRDefault="00D1693B" w:rsidP="004268D2">
      <w:pPr>
        <w:spacing w:after="0" w:line="240" w:lineRule="auto"/>
      </w:pPr>
      <w:r w:rsidRPr="003F477D">
        <w:t>VI – vlastné imanie</w:t>
      </w:r>
    </w:p>
    <w:p w:rsidR="00D1693B" w:rsidRPr="003F477D" w:rsidRDefault="00D1693B" w:rsidP="0003344F">
      <w:pPr>
        <w:spacing w:after="0" w:line="240" w:lineRule="auto"/>
      </w:pPr>
      <w:r w:rsidRPr="003F477D">
        <w:t>ZI – základné imanie</w:t>
      </w:r>
    </w:p>
    <w:sectPr w:rsidR="00D1693B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93B" w:rsidRDefault="00D1693B" w:rsidP="00107589">
      <w:pPr>
        <w:spacing w:after="0" w:line="240" w:lineRule="auto"/>
      </w:pPr>
      <w:r>
        <w:separator/>
      </w:r>
    </w:p>
  </w:endnote>
  <w:endnote w:type="continuationSeparator" w:id="0">
    <w:p w:rsidR="00D1693B" w:rsidRDefault="00D169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93B" w:rsidRDefault="00D1693B" w:rsidP="00107589">
      <w:pPr>
        <w:spacing w:after="0" w:line="240" w:lineRule="auto"/>
      </w:pPr>
      <w:r>
        <w:separator/>
      </w:r>
    </w:p>
  </w:footnote>
  <w:footnote w:type="continuationSeparator" w:id="0">
    <w:p w:rsidR="00D1693B" w:rsidRDefault="00D1693B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0729"/>
    <w:rsid w:val="00014AEC"/>
    <w:rsid w:val="00016072"/>
    <w:rsid w:val="00023E7D"/>
    <w:rsid w:val="00025FD6"/>
    <w:rsid w:val="000266FD"/>
    <w:rsid w:val="00027487"/>
    <w:rsid w:val="0003344F"/>
    <w:rsid w:val="00036654"/>
    <w:rsid w:val="00037084"/>
    <w:rsid w:val="00041895"/>
    <w:rsid w:val="00052E6C"/>
    <w:rsid w:val="000645B1"/>
    <w:rsid w:val="000649F6"/>
    <w:rsid w:val="00082070"/>
    <w:rsid w:val="00083A25"/>
    <w:rsid w:val="000856F9"/>
    <w:rsid w:val="000A7EE3"/>
    <w:rsid w:val="000B186E"/>
    <w:rsid w:val="000B4D0C"/>
    <w:rsid w:val="000D22CE"/>
    <w:rsid w:val="000E4A9F"/>
    <w:rsid w:val="00107589"/>
    <w:rsid w:val="001235A5"/>
    <w:rsid w:val="001308DE"/>
    <w:rsid w:val="0013408E"/>
    <w:rsid w:val="00146F8C"/>
    <w:rsid w:val="00151C69"/>
    <w:rsid w:val="00186CFF"/>
    <w:rsid w:val="001923C8"/>
    <w:rsid w:val="00195079"/>
    <w:rsid w:val="001A3382"/>
    <w:rsid w:val="001A61FB"/>
    <w:rsid w:val="001A6B11"/>
    <w:rsid w:val="001C634C"/>
    <w:rsid w:val="001E03F2"/>
    <w:rsid w:val="001E6A7F"/>
    <w:rsid w:val="001F1272"/>
    <w:rsid w:val="001F43A0"/>
    <w:rsid w:val="001F4417"/>
    <w:rsid w:val="00223763"/>
    <w:rsid w:val="002330C9"/>
    <w:rsid w:val="002351F7"/>
    <w:rsid w:val="002410BD"/>
    <w:rsid w:val="00250A97"/>
    <w:rsid w:val="0025187B"/>
    <w:rsid w:val="00265CE5"/>
    <w:rsid w:val="00266CC9"/>
    <w:rsid w:val="002716CB"/>
    <w:rsid w:val="002722F3"/>
    <w:rsid w:val="00272FC5"/>
    <w:rsid w:val="002767C1"/>
    <w:rsid w:val="002771A2"/>
    <w:rsid w:val="00281309"/>
    <w:rsid w:val="00290DD6"/>
    <w:rsid w:val="00296779"/>
    <w:rsid w:val="002A192F"/>
    <w:rsid w:val="002A30A7"/>
    <w:rsid w:val="002A416F"/>
    <w:rsid w:val="002B39A3"/>
    <w:rsid w:val="002B61EE"/>
    <w:rsid w:val="002C473B"/>
    <w:rsid w:val="002D0376"/>
    <w:rsid w:val="002D3E4E"/>
    <w:rsid w:val="002D3E6A"/>
    <w:rsid w:val="002F1EE3"/>
    <w:rsid w:val="00303F99"/>
    <w:rsid w:val="003071BE"/>
    <w:rsid w:val="00311795"/>
    <w:rsid w:val="0031301D"/>
    <w:rsid w:val="003165E9"/>
    <w:rsid w:val="003210DF"/>
    <w:rsid w:val="00321FCD"/>
    <w:rsid w:val="00326AA0"/>
    <w:rsid w:val="00326F1F"/>
    <w:rsid w:val="003270A4"/>
    <w:rsid w:val="003325F7"/>
    <w:rsid w:val="00344DB4"/>
    <w:rsid w:val="003572A4"/>
    <w:rsid w:val="00361634"/>
    <w:rsid w:val="00361EAB"/>
    <w:rsid w:val="00362806"/>
    <w:rsid w:val="00363F47"/>
    <w:rsid w:val="0037431D"/>
    <w:rsid w:val="00390CFF"/>
    <w:rsid w:val="0039549D"/>
    <w:rsid w:val="00395E72"/>
    <w:rsid w:val="003A0628"/>
    <w:rsid w:val="003B1CA0"/>
    <w:rsid w:val="003B3037"/>
    <w:rsid w:val="003C05F4"/>
    <w:rsid w:val="003C6761"/>
    <w:rsid w:val="003D38D7"/>
    <w:rsid w:val="003D3FB3"/>
    <w:rsid w:val="003F13FB"/>
    <w:rsid w:val="003F477D"/>
    <w:rsid w:val="003F5EB5"/>
    <w:rsid w:val="00405477"/>
    <w:rsid w:val="004200DB"/>
    <w:rsid w:val="00420380"/>
    <w:rsid w:val="004268D2"/>
    <w:rsid w:val="004304FF"/>
    <w:rsid w:val="0043205A"/>
    <w:rsid w:val="00457623"/>
    <w:rsid w:val="004576B8"/>
    <w:rsid w:val="00465A3F"/>
    <w:rsid w:val="004876F7"/>
    <w:rsid w:val="0049402A"/>
    <w:rsid w:val="00496505"/>
    <w:rsid w:val="004A3783"/>
    <w:rsid w:val="004A531F"/>
    <w:rsid w:val="004A5A13"/>
    <w:rsid w:val="004A6BBF"/>
    <w:rsid w:val="004B4F57"/>
    <w:rsid w:val="004B685B"/>
    <w:rsid w:val="004B6CA2"/>
    <w:rsid w:val="004C6614"/>
    <w:rsid w:val="004E1EC8"/>
    <w:rsid w:val="005027D0"/>
    <w:rsid w:val="00504EC0"/>
    <w:rsid w:val="00512E8A"/>
    <w:rsid w:val="005136D1"/>
    <w:rsid w:val="00537959"/>
    <w:rsid w:val="00537F98"/>
    <w:rsid w:val="0054020D"/>
    <w:rsid w:val="0054097F"/>
    <w:rsid w:val="00544F4D"/>
    <w:rsid w:val="005533C3"/>
    <w:rsid w:val="00560907"/>
    <w:rsid w:val="005649E2"/>
    <w:rsid w:val="00574810"/>
    <w:rsid w:val="005852EB"/>
    <w:rsid w:val="005922FF"/>
    <w:rsid w:val="005A378F"/>
    <w:rsid w:val="005A765F"/>
    <w:rsid w:val="005B1CA5"/>
    <w:rsid w:val="005B3CE6"/>
    <w:rsid w:val="005C3552"/>
    <w:rsid w:val="005C35FA"/>
    <w:rsid w:val="005C4DA9"/>
    <w:rsid w:val="005C5C2E"/>
    <w:rsid w:val="005D2F62"/>
    <w:rsid w:val="005D6688"/>
    <w:rsid w:val="005E3B59"/>
    <w:rsid w:val="005F63A5"/>
    <w:rsid w:val="00607119"/>
    <w:rsid w:val="00613614"/>
    <w:rsid w:val="00625A0A"/>
    <w:rsid w:val="00645466"/>
    <w:rsid w:val="006500FA"/>
    <w:rsid w:val="0065213E"/>
    <w:rsid w:val="0065702B"/>
    <w:rsid w:val="00663A20"/>
    <w:rsid w:val="00687B87"/>
    <w:rsid w:val="00692917"/>
    <w:rsid w:val="00696746"/>
    <w:rsid w:val="00697396"/>
    <w:rsid w:val="006A09A5"/>
    <w:rsid w:val="006A4709"/>
    <w:rsid w:val="006A5428"/>
    <w:rsid w:val="006B42EC"/>
    <w:rsid w:val="006B5F4E"/>
    <w:rsid w:val="006C1089"/>
    <w:rsid w:val="006E4959"/>
    <w:rsid w:val="006E5B26"/>
    <w:rsid w:val="00704155"/>
    <w:rsid w:val="00707060"/>
    <w:rsid w:val="007243C6"/>
    <w:rsid w:val="00724859"/>
    <w:rsid w:val="0073249A"/>
    <w:rsid w:val="00740066"/>
    <w:rsid w:val="00740406"/>
    <w:rsid w:val="00741B22"/>
    <w:rsid w:val="00743D53"/>
    <w:rsid w:val="007449B8"/>
    <w:rsid w:val="00753911"/>
    <w:rsid w:val="00760D6D"/>
    <w:rsid w:val="007638DB"/>
    <w:rsid w:val="00764E4C"/>
    <w:rsid w:val="00772363"/>
    <w:rsid w:val="00774D54"/>
    <w:rsid w:val="007809DE"/>
    <w:rsid w:val="00782646"/>
    <w:rsid w:val="0078618C"/>
    <w:rsid w:val="00796024"/>
    <w:rsid w:val="007A1E63"/>
    <w:rsid w:val="007A695E"/>
    <w:rsid w:val="007B2E0B"/>
    <w:rsid w:val="007C37C6"/>
    <w:rsid w:val="007C6EE9"/>
    <w:rsid w:val="007D4632"/>
    <w:rsid w:val="007D57BF"/>
    <w:rsid w:val="007E0ADC"/>
    <w:rsid w:val="007E22E8"/>
    <w:rsid w:val="007E52A9"/>
    <w:rsid w:val="007F351A"/>
    <w:rsid w:val="007F35D8"/>
    <w:rsid w:val="0080091A"/>
    <w:rsid w:val="00805654"/>
    <w:rsid w:val="00813166"/>
    <w:rsid w:val="00826F89"/>
    <w:rsid w:val="00847433"/>
    <w:rsid w:val="0086043C"/>
    <w:rsid w:val="00866A70"/>
    <w:rsid w:val="008725BC"/>
    <w:rsid w:val="008749F5"/>
    <w:rsid w:val="00883379"/>
    <w:rsid w:val="008864F1"/>
    <w:rsid w:val="008875A1"/>
    <w:rsid w:val="00891F08"/>
    <w:rsid w:val="00895C54"/>
    <w:rsid w:val="008A5C6F"/>
    <w:rsid w:val="008C0E76"/>
    <w:rsid w:val="008D2728"/>
    <w:rsid w:val="008D2E2A"/>
    <w:rsid w:val="008E284C"/>
    <w:rsid w:val="008E4928"/>
    <w:rsid w:val="00900BE9"/>
    <w:rsid w:val="00912D01"/>
    <w:rsid w:val="00934878"/>
    <w:rsid w:val="009463F6"/>
    <w:rsid w:val="009607AE"/>
    <w:rsid w:val="009624D3"/>
    <w:rsid w:val="00965498"/>
    <w:rsid w:val="009731CC"/>
    <w:rsid w:val="00973735"/>
    <w:rsid w:val="00983BB9"/>
    <w:rsid w:val="00984260"/>
    <w:rsid w:val="00991D9F"/>
    <w:rsid w:val="009A134C"/>
    <w:rsid w:val="009A1BB7"/>
    <w:rsid w:val="009B1FE4"/>
    <w:rsid w:val="009B3A55"/>
    <w:rsid w:val="009C21AB"/>
    <w:rsid w:val="009D03E7"/>
    <w:rsid w:val="009D677C"/>
    <w:rsid w:val="009E1ECF"/>
    <w:rsid w:val="009E240F"/>
    <w:rsid w:val="009F0A29"/>
    <w:rsid w:val="00A2058A"/>
    <w:rsid w:val="00A2314F"/>
    <w:rsid w:val="00A24B6D"/>
    <w:rsid w:val="00A4424B"/>
    <w:rsid w:val="00A47BD3"/>
    <w:rsid w:val="00A533B1"/>
    <w:rsid w:val="00A62542"/>
    <w:rsid w:val="00A657E1"/>
    <w:rsid w:val="00A8025E"/>
    <w:rsid w:val="00A80BF6"/>
    <w:rsid w:val="00A85684"/>
    <w:rsid w:val="00A86297"/>
    <w:rsid w:val="00AA4770"/>
    <w:rsid w:val="00AA7A16"/>
    <w:rsid w:val="00AB03FB"/>
    <w:rsid w:val="00AB19B5"/>
    <w:rsid w:val="00AB23E2"/>
    <w:rsid w:val="00AB78FE"/>
    <w:rsid w:val="00AD21A1"/>
    <w:rsid w:val="00AF080B"/>
    <w:rsid w:val="00AF6EE3"/>
    <w:rsid w:val="00B01241"/>
    <w:rsid w:val="00B057DB"/>
    <w:rsid w:val="00B24CB1"/>
    <w:rsid w:val="00B3427F"/>
    <w:rsid w:val="00B45F27"/>
    <w:rsid w:val="00B50A1C"/>
    <w:rsid w:val="00B5583E"/>
    <w:rsid w:val="00B61467"/>
    <w:rsid w:val="00B6221B"/>
    <w:rsid w:val="00B6262B"/>
    <w:rsid w:val="00B70E84"/>
    <w:rsid w:val="00B72921"/>
    <w:rsid w:val="00B7696D"/>
    <w:rsid w:val="00B80DB6"/>
    <w:rsid w:val="00B86FC2"/>
    <w:rsid w:val="00B9497C"/>
    <w:rsid w:val="00B971DC"/>
    <w:rsid w:val="00BA71F0"/>
    <w:rsid w:val="00BC210A"/>
    <w:rsid w:val="00BE18DC"/>
    <w:rsid w:val="00BF45A7"/>
    <w:rsid w:val="00BF680F"/>
    <w:rsid w:val="00C01402"/>
    <w:rsid w:val="00C04782"/>
    <w:rsid w:val="00C05F38"/>
    <w:rsid w:val="00C270D3"/>
    <w:rsid w:val="00C374EC"/>
    <w:rsid w:val="00C418E1"/>
    <w:rsid w:val="00C56862"/>
    <w:rsid w:val="00C6795C"/>
    <w:rsid w:val="00C868CE"/>
    <w:rsid w:val="00C93A1A"/>
    <w:rsid w:val="00C953B3"/>
    <w:rsid w:val="00CA4B07"/>
    <w:rsid w:val="00CB2475"/>
    <w:rsid w:val="00CD280F"/>
    <w:rsid w:val="00CE1B3C"/>
    <w:rsid w:val="00CE53AA"/>
    <w:rsid w:val="00CE7143"/>
    <w:rsid w:val="00CE7268"/>
    <w:rsid w:val="00CF3093"/>
    <w:rsid w:val="00D00012"/>
    <w:rsid w:val="00D055BD"/>
    <w:rsid w:val="00D102FA"/>
    <w:rsid w:val="00D1202E"/>
    <w:rsid w:val="00D1693B"/>
    <w:rsid w:val="00D210B5"/>
    <w:rsid w:val="00D21713"/>
    <w:rsid w:val="00D3362A"/>
    <w:rsid w:val="00D416E5"/>
    <w:rsid w:val="00D548FB"/>
    <w:rsid w:val="00D615E8"/>
    <w:rsid w:val="00D61F5D"/>
    <w:rsid w:val="00D6294B"/>
    <w:rsid w:val="00D63D82"/>
    <w:rsid w:val="00D71D61"/>
    <w:rsid w:val="00D72ED8"/>
    <w:rsid w:val="00D732F8"/>
    <w:rsid w:val="00D7668F"/>
    <w:rsid w:val="00D9007D"/>
    <w:rsid w:val="00D94CC0"/>
    <w:rsid w:val="00DA12CC"/>
    <w:rsid w:val="00DA19CA"/>
    <w:rsid w:val="00DA223C"/>
    <w:rsid w:val="00DB1EA0"/>
    <w:rsid w:val="00DB7BE0"/>
    <w:rsid w:val="00DC066D"/>
    <w:rsid w:val="00DC77ED"/>
    <w:rsid w:val="00DD0855"/>
    <w:rsid w:val="00DD0A74"/>
    <w:rsid w:val="00DD6981"/>
    <w:rsid w:val="00DE0D81"/>
    <w:rsid w:val="00DE0F73"/>
    <w:rsid w:val="00DF33AD"/>
    <w:rsid w:val="00E04DF3"/>
    <w:rsid w:val="00E04EFD"/>
    <w:rsid w:val="00E061B4"/>
    <w:rsid w:val="00E100EF"/>
    <w:rsid w:val="00E109E2"/>
    <w:rsid w:val="00E14B61"/>
    <w:rsid w:val="00E15957"/>
    <w:rsid w:val="00E200AD"/>
    <w:rsid w:val="00E2186D"/>
    <w:rsid w:val="00E314A9"/>
    <w:rsid w:val="00E33704"/>
    <w:rsid w:val="00E33912"/>
    <w:rsid w:val="00E35A2B"/>
    <w:rsid w:val="00E4331D"/>
    <w:rsid w:val="00E50092"/>
    <w:rsid w:val="00E57729"/>
    <w:rsid w:val="00E66ECB"/>
    <w:rsid w:val="00E70EFA"/>
    <w:rsid w:val="00E7234E"/>
    <w:rsid w:val="00E90958"/>
    <w:rsid w:val="00E916CF"/>
    <w:rsid w:val="00E94D7D"/>
    <w:rsid w:val="00EA0E90"/>
    <w:rsid w:val="00EA2528"/>
    <w:rsid w:val="00EA41E2"/>
    <w:rsid w:val="00EB51C5"/>
    <w:rsid w:val="00EB5202"/>
    <w:rsid w:val="00EB69BC"/>
    <w:rsid w:val="00EC121A"/>
    <w:rsid w:val="00EC561A"/>
    <w:rsid w:val="00EC7702"/>
    <w:rsid w:val="00ED25E6"/>
    <w:rsid w:val="00EF1875"/>
    <w:rsid w:val="00EF276E"/>
    <w:rsid w:val="00EF5677"/>
    <w:rsid w:val="00EF63EA"/>
    <w:rsid w:val="00EF753F"/>
    <w:rsid w:val="00F007D1"/>
    <w:rsid w:val="00F06144"/>
    <w:rsid w:val="00F13E2A"/>
    <w:rsid w:val="00F16363"/>
    <w:rsid w:val="00F26EB5"/>
    <w:rsid w:val="00F342AD"/>
    <w:rsid w:val="00F47885"/>
    <w:rsid w:val="00F542E8"/>
    <w:rsid w:val="00F54CD1"/>
    <w:rsid w:val="00F67545"/>
    <w:rsid w:val="00F74303"/>
    <w:rsid w:val="00F777BD"/>
    <w:rsid w:val="00F97D34"/>
    <w:rsid w:val="00FB1EB7"/>
    <w:rsid w:val="00FC1ACF"/>
    <w:rsid w:val="00FC6B21"/>
    <w:rsid w:val="00FD5399"/>
    <w:rsid w:val="00FD77A4"/>
    <w:rsid w:val="00FD7B24"/>
    <w:rsid w:val="00FE1EEB"/>
    <w:rsid w:val="00FE50D7"/>
    <w:rsid w:val="00FF5B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C05F4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3C05F4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05F4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C05F4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C05F4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C05F4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C05F4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C05F4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C05F4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Style1">
    <w:name w:val="Style1"/>
    <w:basedOn w:val="Normal"/>
    <w:uiPriority w:val="99"/>
    <w:rsid w:val="00FE1EEB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cs-CZ" w:eastAsia="cs-CZ"/>
    </w:rPr>
  </w:style>
  <w:style w:type="paragraph" w:customStyle="1" w:styleId="Style111">
    <w:name w:val="Style111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9">
    <w:name w:val="CharStyle39"/>
    <w:basedOn w:val="DefaultParagraphFont"/>
    <w:uiPriority w:val="99"/>
    <w:rsid w:val="00740066"/>
    <w:rPr>
      <w:rFonts w:ascii="Century Gothic" w:hAnsi="Century Gothic" w:cs="Century Gothic"/>
      <w:b/>
      <w:bCs/>
      <w:sz w:val="14"/>
      <w:szCs w:val="14"/>
    </w:rPr>
  </w:style>
  <w:style w:type="character" w:customStyle="1" w:styleId="CharStyle60">
    <w:name w:val="CharStyle60"/>
    <w:basedOn w:val="DefaultParagraphFont"/>
    <w:uiPriority w:val="99"/>
    <w:rsid w:val="00740066"/>
    <w:rPr>
      <w:rFonts w:ascii="Century Gothic" w:hAnsi="Century Gothic" w:cs="Century Gothic"/>
      <w:sz w:val="14"/>
      <w:szCs w:val="14"/>
    </w:rPr>
  </w:style>
  <w:style w:type="paragraph" w:customStyle="1" w:styleId="Style105">
    <w:name w:val="Style105"/>
    <w:basedOn w:val="Normal"/>
    <w:uiPriority w:val="99"/>
    <w:rsid w:val="00740066"/>
    <w:pPr>
      <w:spacing w:after="0" w:line="199" w:lineRule="exact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100">
    <w:name w:val="Style100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2835">
    <w:name w:val="Style2835"/>
    <w:basedOn w:val="Normal"/>
    <w:uiPriority w:val="99"/>
    <w:rsid w:val="00F67545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20">
    <w:name w:val="CharStyle320"/>
    <w:basedOn w:val="DefaultParagraphFont"/>
    <w:uiPriority w:val="99"/>
    <w:rsid w:val="00F67545"/>
    <w:rPr>
      <w:rFonts w:ascii="Century Gothic" w:hAnsi="Century Gothic" w:cs="Century Gothic"/>
      <w:i/>
      <w:iCs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086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91</TotalTime>
  <Pages>28</Pages>
  <Words>5936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Spravca</cp:lastModifiedBy>
  <cp:revision>6</cp:revision>
  <cp:lastPrinted>2017-02-24T08:41:00Z</cp:lastPrinted>
  <dcterms:created xsi:type="dcterms:W3CDTF">2017-02-20T16:33:00Z</dcterms:created>
  <dcterms:modified xsi:type="dcterms:W3CDTF">2017-02-24T10:15:00Z</dcterms:modified>
</cp:coreProperties>
</file>