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B4B" w:rsidRPr="00755848" w:rsidRDefault="00075B4B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>
        <w:rPr>
          <w:rFonts w:ascii="Arial Narrow" w:hAnsi="Arial Narrow"/>
          <w:b/>
        </w:rPr>
        <w:t>OZNÁMKY K ÚČTOVNEJ ZÁVIERKE 2016</w:t>
      </w:r>
    </w:p>
    <w:p w:rsidR="00075B4B" w:rsidRPr="00755848" w:rsidRDefault="00075B4B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075B4B" w:rsidRPr="00755848" w:rsidRDefault="00075B4B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>pre malé účtovné jednotky</w:t>
      </w:r>
      <w:r w:rsidRPr="00755848">
        <w:rPr>
          <w:rFonts w:ascii="Arial Narrow" w:hAnsi="Arial Narrow"/>
          <w:sz w:val="22"/>
          <w:szCs w:val="22"/>
        </w:rPr>
        <w:t xml:space="preserve"> </w:t>
      </w:r>
    </w:p>
    <w:p w:rsidR="00075B4B" w:rsidRPr="00755848" w:rsidRDefault="00075B4B">
      <w:pPr>
        <w:rPr>
          <w:rFonts w:ascii="Arial Narrow" w:hAnsi="Arial Narrow"/>
          <w:sz w:val="22"/>
          <w:szCs w:val="22"/>
        </w:rPr>
      </w:pPr>
    </w:p>
    <w:p w:rsidR="00075B4B" w:rsidRPr="00755848" w:rsidRDefault="00075B4B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075B4B" w:rsidRPr="00755848" w:rsidRDefault="00075B4B">
      <w:pPr>
        <w:rPr>
          <w:rFonts w:ascii="Arial Narrow" w:hAnsi="Arial Narrow"/>
          <w:sz w:val="22"/>
          <w:szCs w:val="22"/>
        </w:rPr>
      </w:pPr>
    </w:p>
    <w:p w:rsidR="00075B4B" w:rsidRPr="00755848" w:rsidRDefault="00075B4B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075B4B" w:rsidRPr="00755848" w:rsidRDefault="00075B4B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075B4B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5B4B" w:rsidRPr="00755848" w:rsidRDefault="00075B4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5B4B" w:rsidRPr="00755848" w:rsidRDefault="00075B4B" w:rsidP="00986224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Biosystem</w:t>
            </w: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075B4B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5B4B" w:rsidRPr="00755848" w:rsidRDefault="00075B4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5B4B" w:rsidRPr="00755848" w:rsidRDefault="00075B4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040 01 Košice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Kováčska 17 </w:t>
            </w:r>
          </w:p>
        </w:tc>
      </w:tr>
      <w:tr w:rsidR="00075B4B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5B4B" w:rsidRPr="00755848" w:rsidRDefault="00075B4B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5B4B" w:rsidRPr="00755848" w:rsidRDefault="00075B4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075B4B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75B4B" w:rsidRPr="00755848" w:rsidRDefault="00075B4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75B4B" w:rsidRPr="00755848" w:rsidRDefault="00075B4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21.5.2010</w:t>
            </w:r>
          </w:p>
        </w:tc>
      </w:tr>
      <w:tr w:rsidR="00075B4B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75B4B" w:rsidRPr="00755848" w:rsidRDefault="00075B4B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75B4B" w:rsidRPr="00930022" w:rsidRDefault="00075B4B" w:rsidP="00F81E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30022">
              <w:rPr>
                <w:rStyle w:val="ra"/>
                <w:rFonts w:ascii="Arial Narrow" w:hAnsi="Arial Narrow"/>
              </w:rPr>
              <w:t>Poradenská činnosť v oblasti zdravého životného štýlu a zdravej výživy,</w:t>
            </w:r>
            <w:r w:rsidRPr="00930022">
              <w:rPr>
                <w:rStyle w:val="Heading1Char"/>
                <w:rFonts w:ascii="Arial Narrow" w:hAnsi="Arial Narrow"/>
                <w:bCs/>
              </w:rPr>
              <w:t xml:space="preserve"> </w:t>
            </w:r>
            <w:r w:rsidRPr="00930022">
              <w:rPr>
                <w:rStyle w:val="ra"/>
                <w:rFonts w:ascii="Arial Narrow" w:hAnsi="Arial Narrow"/>
              </w:rPr>
              <w:t>kúpa tovaru na účely jeho predaja konečnému spotrebiteľovi (maloobchod) alebo jeho predaja iným prevádzkovateľom živnosti (veľkoobchod)</w:t>
            </w:r>
          </w:p>
          <w:p w:rsidR="00075B4B" w:rsidRPr="00755848" w:rsidRDefault="00075B4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75B4B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75B4B" w:rsidRPr="00755848" w:rsidRDefault="00075B4B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75B4B" w:rsidRPr="00755848" w:rsidRDefault="00075B4B" w:rsidP="0098622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sz w:val="22"/>
                <w:szCs w:val="22"/>
              </w:rPr>
              <w:t>Biosystem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, s.r.o. nie je subjektom verejného záujmu (§ 2/14 ZoU).</w:t>
            </w:r>
          </w:p>
        </w:tc>
      </w:tr>
      <w:tr w:rsidR="00075B4B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75B4B" w:rsidRPr="00755848" w:rsidRDefault="00075B4B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75B4B" w:rsidRPr="00755848" w:rsidRDefault="00075B4B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2016</w:t>
            </w:r>
          </w:p>
        </w:tc>
      </w:tr>
    </w:tbl>
    <w:p w:rsidR="00075B4B" w:rsidRPr="00755848" w:rsidRDefault="00075B4B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75B4B" w:rsidRPr="00755848" w:rsidRDefault="00075B4B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75B4B" w:rsidRPr="00755848" w:rsidRDefault="00075B4B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hAnsi="Arial Narrow" w:cs="Arial Narrow"/>
          <w:sz w:val="22"/>
          <w:szCs w:val="22"/>
        </w:rPr>
        <w:t>29.3.2016</w:t>
      </w:r>
    </w:p>
    <w:p w:rsidR="00075B4B" w:rsidRPr="00755848" w:rsidRDefault="00075B4B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75B4B" w:rsidRPr="00440F22" w:rsidRDefault="00075B4B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Pr="00755848">
        <w:rPr>
          <w:rFonts w:ascii="Arial Narrow" w:hAnsi="Arial Narrow" w:cs="Arial Narrow"/>
          <w:sz w:val="22"/>
          <w:szCs w:val="22"/>
        </w:rPr>
        <w:t xml:space="preserve"> na zostavenie účtovnej závierky</w:t>
      </w:r>
      <w:r w:rsidRPr="00440F22">
        <w:rPr>
          <w:rFonts w:ascii="Arial Narrow" w:hAnsi="Arial Narrow" w:cs="Arial Narrow"/>
          <w:sz w:val="22"/>
          <w:szCs w:val="22"/>
        </w:rPr>
        <w:t xml:space="preserve">: </w:t>
      </w:r>
      <w:r w:rsidRPr="00440F22">
        <w:rPr>
          <w:rStyle w:val="st"/>
          <w:rFonts w:ascii="Arial Narrow" w:hAnsi="Arial Narrow"/>
          <w:sz w:val="22"/>
          <w:szCs w:val="22"/>
        </w:rPr>
        <w:t xml:space="preserve">Účtovná </w:t>
      </w:r>
      <w:r w:rsidRPr="00440F22">
        <w:rPr>
          <w:rStyle w:val="Emphasis"/>
          <w:rFonts w:ascii="Arial Narrow" w:hAnsi="Arial Narrow"/>
          <w:i w:val="0"/>
          <w:sz w:val="22"/>
          <w:szCs w:val="22"/>
        </w:rPr>
        <w:t>závierka</w:t>
      </w:r>
      <w:r w:rsidRPr="00440F22">
        <w:rPr>
          <w:rStyle w:val="st"/>
          <w:rFonts w:ascii="Arial Narrow" w:hAnsi="Arial Narrow"/>
          <w:sz w:val="22"/>
          <w:szCs w:val="22"/>
        </w:rPr>
        <w:t xml:space="preserve"> bola </w:t>
      </w:r>
      <w:r w:rsidRPr="00440F22">
        <w:rPr>
          <w:rStyle w:val="Emphasis"/>
          <w:rFonts w:ascii="Arial Narrow" w:hAnsi="Arial Narrow"/>
          <w:i w:val="0"/>
          <w:sz w:val="22"/>
          <w:szCs w:val="22"/>
        </w:rPr>
        <w:t>zostavená</w:t>
      </w:r>
      <w:r w:rsidRPr="00440F22">
        <w:rPr>
          <w:rStyle w:val="st"/>
          <w:rFonts w:ascii="Arial Narrow" w:hAnsi="Arial Narrow"/>
          <w:sz w:val="22"/>
          <w:szCs w:val="22"/>
        </w:rPr>
        <w:t xml:space="preserve"> za predpokladu nepretržitého pokračovania činnosti.</w:t>
      </w:r>
    </w:p>
    <w:p w:rsidR="00075B4B" w:rsidRPr="00755848" w:rsidRDefault="00075B4B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0764C2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755848">
        <w:rPr>
          <w:rFonts w:ascii="Arial Narrow" w:hAnsi="Arial Narrow" w:cs="Arial Narrow"/>
          <w:bCs/>
          <w:sz w:val="22"/>
          <w:szCs w:val="22"/>
        </w:rPr>
        <w:t>:</w:t>
      </w:r>
      <w:r>
        <w:rPr>
          <w:rFonts w:ascii="Arial Narrow" w:hAnsi="Arial Narrow" w:cs="Arial Narrow"/>
          <w:bCs/>
          <w:sz w:val="22"/>
          <w:szCs w:val="22"/>
        </w:rPr>
        <w:t>nemá náplň</w:t>
      </w:r>
    </w:p>
    <w:p w:rsidR="00075B4B" w:rsidRPr="00755848" w:rsidRDefault="00075B4B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</w:t>
      </w:r>
      <w:r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075B4B" w:rsidRPr="00755848" w:rsidTr="00E76CF5">
        <w:trPr>
          <w:trHeight w:val="537"/>
        </w:trPr>
        <w:tc>
          <w:tcPr>
            <w:tcW w:w="2492" w:type="pct"/>
            <w:vAlign w:val="center"/>
          </w:tcPr>
          <w:p w:rsidR="00075B4B" w:rsidRPr="00755848" w:rsidRDefault="00075B4B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075B4B" w:rsidRPr="00755848" w:rsidRDefault="00075B4B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075B4B" w:rsidRPr="00755848" w:rsidRDefault="00075B4B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75B4B" w:rsidRPr="00755848" w:rsidTr="00E76CF5">
        <w:trPr>
          <w:trHeight w:val="163"/>
        </w:trPr>
        <w:tc>
          <w:tcPr>
            <w:tcW w:w="2492" w:type="pct"/>
            <w:vAlign w:val="bottom"/>
          </w:tcPr>
          <w:p w:rsidR="00075B4B" w:rsidRPr="00755848" w:rsidRDefault="00075B4B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:rsidR="00075B4B" w:rsidRPr="00755848" w:rsidRDefault="00075B4B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:rsidR="00075B4B" w:rsidRPr="00755848" w:rsidRDefault="00075B4B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075B4B" w:rsidRPr="00755848" w:rsidRDefault="00075B4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075B4B" w:rsidRPr="00755848" w:rsidRDefault="00075B4B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075B4B" w:rsidRPr="00755848" w:rsidRDefault="00075B4B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podmienkach a výške jednotlivých druhov záruk alebo iných zabezpečení, </w:t>
      </w:r>
      <w:r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(výška úrokov, celková suma pôžičky, suma splatenej pôžičky, suma odpustenej pôžičky), </w:t>
      </w:r>
      <w:r>
        <w:rPr>
          <w:rFonts w:ascii="Arial Narrow" w:hAnsi="Arial Narrow" w:cs="Arial Narrow"/>
          <w:bCs/>
          <w:sz w:val="22"/>
          <w:szCs w:val="22"/>
        </w:rPr>
        <w:t>o </w:t>
      </w:r>
      <w:r w:rsidRPr="00755848">
        <w:rPr>
          <w:rFonts w:ascii="Arial Narrow" w:hAnsi="Arial Narrow" w:cs="Arial Narrow"/>
          <w:bCs/>
          <w:sz w:val="22"/>
          <w:szCs w:val="22"/>
        </w:rPr>
        <w:t>použit</w:t>
      </w:r>
      <w:r>
        <w:rPr>
          <w:rFonts w:ascii="Arial Narrow" w:hAnsi="Arial Narrow" w:cs="Arial Narrow"/>
          <w:bCs/>
          <w:sz w:val="22"/>
          <w:szCs w:val="22"/>
        </w:rPr>
        <w:t xml:space="preserve">í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Pr="00755848">
        <w:rPr>
          <w:rFonts w:ascii="Arial Narrow" w:hAnsi="Arial Narrow" w:cs="Arial Narrow"/>
          <w:bCs/>
          <w:sz w:val="22"/>
          <w:szCs w:val="22"/>
        </w:rPr>
        <w:t>osoby):</w:t>
      </w:r>
      <w:r>
        <w:rPr>
          <w:rFonts w:ascii="Arial Narrow" w:hAnsi="Arial Narrow" w:cs="Arial Narrow"/>
          <w:bCs/>
          <w:sz w:val="22"/>
          <w:szCs w:val="22"/>
        </w:rPr>
        <w:t>nie je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12"/>
        <w:gridCol w:w="1701"/>
        <w:gridCol w:w="1701"/>
      </w:tblGrid>
      <w:tr w:rsidR="00075B4B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</w:tcPr>
          <w:p w:rsidR="00075B4B" w:rsidRPr="00755848" w:rsidRDefault="00075B4B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075B4B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75B4B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75B4B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75B4B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75B4B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75B4B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75B4B" w:rsidRPr="00755848" w:rsidRDefault="00075B4B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075B4B" w:rsidRPr="00755848" w:rsidRDefault="00075B4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INFORMÁCIE O PRIJATÝCH POSTUPOCH</w:t>
      </w:r>
    </w:p>
    <w:p w:rsidR="00075B4B" w:rsidRPr="00755848" w:rsidRDefault="00075B4B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75B4B" w:rsidRPr="00755848" w:rsidRDefault="00075B4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Pr="00755848"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</w:t>
      </w:r>
      <w:r>
        <w:rPr>
          <w:rFonts w:ascii="Arial Narrow" w:hAnsi="Arial Narrow" w:cs="Arial Narrow"/>
          <w:sz w:val="22"/>
          <w:szCs w:val="22"/>
        </w:rPr>
        <w:t>nie je</w:t>
      </w:r>
    </w:p>
    <w:p w:rsidR="00075B4B" w:rsidRPr="00755848" w:rsidRDefault="00075B4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75B4B" w:rsidRPr="00755848" w:rsidRDefault="00075B4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>
        <w:rPr>
          <w:rFonts w:ascii="Arial Narrow" w:hAnsi="Arial Narrow" w:cs="Arial Narrow"/>
          <w:sz w:val="22"/>
          <w:szCs w:val="22"/>
        </w:rPr>
        <w:t>nie je</w:t>
      </w:r>
    </w:p>
    <w:p w:rsidR="00075B4B" w:rsidRPr="00755848" w:rsidRDefault="00075B4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sz w:val="22"/>
          <w:szCs w:val="22"/>
        </w:rPr>
        <w:t>nie je</w:t>
      </w:r>
    </w:p>
    <w:p w:rsidR="00075B4B" w:rsidRPr="00755848" w:rsidRDefault="00075B4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b/>
          <w:sz w:val="22"/>
          <w:szCs w:val="22"/>
        </w:rPr>
        <w:t>Spôsob a určenie oceňovania</w:t>
      </w:r>
      <w:r w:rsidRPr="00755848">
        <w:rPr>
          <w:rFonts w:ascii="Arial Narrow" w:hAnsi="Arial Narrow" w:cs="Arial Narrow"/>
          <w:sz w:val="22"/>
          <w:szCs w:val="22"/>
        </w:rPr>
        <w:t xml:space="preserve"> majetku a</w:t>
      </w:r>
      <w:r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záväzkov</w:t>
      </w:r>
      <w:r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075B4B" w:rsidRPr="00755848" w:rsidRDefault="00075B4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:rsidR="00075B4B" w:rsidRPr="00755848" w:rsidRDefault="00075B4B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6"/>
        <w:gridCol w:w="5300"/>
        <w:gridCol w:w="3600"/>
      </w:tblGrid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</w:tcPr>
          <w:p w:rsidR="00075B4B" w:rsidRPr="00755848" w:rsidRDefault="00075B4B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</w:tcPr>
          <w:p w:rsidR="00075B4B" w:rsidRPr="00F95182" w:rsidRDefault="00075B4B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F95182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</w:tcPr>
          <w:p w:rsidR="00075B4B" w:rsidRPr="00F95182" w:rsidRDefault="00075B4B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F95182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</w:tcPr>
          <w:p w:rsidR="00075B4B" w:rsidRPr="00F95182" w:rsidRDefault="00075B4B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F95182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</w:tcPr>
          <w:p w:rsidR="00075B4B" w:rsidRPr="00F95182" w:rsidRDefault="00075B4B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F95182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</w:tcPr>
          <w:p w:rsidR="00075B4B" w:rsidRPr="00F95182" w:rsidRDefault="00075B4B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F95182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</w:tcPr>
          <w:p w:rsidR="00075B4B" w:rsidRPr="00F95182" w:rsidRDefault="00075B4B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F95182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075B4B" w:rsidRPr="00755848" w:rsidRDefault="00075B4B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</w:t>
      </w:r>
      <w:r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075B4B" w:rsidRPr="00755848" w:rsidRDefault="00075B4B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075B4B" w:rsidRPr="00755848" w:rsidRDefault="00075B4B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075B4B" w:rsidRPr="00755848" w:rsidRDefault="00075B4B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075B4B" w:rsidRPr="00755848" w:rsidRDefault="00075B4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75B4B" w:rsidRPr="00755848" w:rsidRDefault="00075B4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075B4B" w:rsidRPr="00755848" w:rsidRDefault="00075B4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075B4B" w:rsidRPr="00755848" w:rsidRDefault="00075B4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075B4B" w:rsidRPr="00755848" w:rsidRDefault="00075B4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075B4B" w:rsidRPr="00755848" w:rsidRDefault="00075B4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075B4B" w:rsidRPr="00755848" w:rsidRDefault="00075B4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075B4B" w:rsidRPr="00755848" w:rsidRDefault="00075B4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075B4B" w:rsidRPr="00755848" w:rsidRDefault="00075B4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075B4B" w:rsidRPr="00755848" w:rsidRDefault="00075B4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075B4B" w:rsidRPr="00755848" w:rsidRDefault="00075B4B" w:rsidP="002342CE"/>
    <w:p w:rsidR="00075B4B" w:rsidRPr="00755848" w:rsidRDefault="00075B4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Pr="00755848"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075B4B" w:rsidRPr="00755848" w:rsidTr="00433587">
        <w:tc>
          <w:tcPr>
            <w:tcW w:w="4218" w:type="dxa"/>
          </w:tcPr>
          <w:p w:rsidR="00075B4B" w:rsidRPr="00755848" w:rsidRDefault="00075B4B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075B4B" w:rsidRPr="00755848" w:rsidRDefault="00075B4B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075B4B" w:rsidRPr="00755848" w:rsidTr="00433587">
        <w:tc>
          <w:tcPr>
            <w:tcW w:w="4218" w:type="dxa"/>
          </w:tcPr>
          <w:p w:rsidR="00075B4B" w:rsidRPr="00755848" w:rsidRDefault="00075B4B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075B4B" w:rsidRPr="00755848" w:rsidTr="00433587">
        <w:tc>
          <w:tcPr>
            <w:tcW w:w="4218" w:type="dxa"/>
          </w:tcPr>
          <w:p w:rsidR="00075B4B" w:rsidRPr="00755848" w:rsidRDefault="00075B4B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075B4B" w:rsidRPr="00755848" w:rsidTr="00433587">
        <w:tc>
          <w:tcPr>
            <w:tcW w:w="4218" w:type="dxa"/>
          </w:tcPr>
          <w:p w:rsidR="00075B4B" w:rsidRPr="00755848" w:rsidRDefault="00075B4B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075B4B" w:rsidRPr="00755848" w:rsidRDefault="00075B4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  <w:tc>
          <w:tcPr>
            <w:tcW w:w="2268" w:type="dxa"/>
          </w:tcPr>
          <w:p w:rsidR="00075B4B" w:rsidRPr="00755848" w:rsidRDefault="00075B4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075B4B" w:rsidRPr="00755848" w:rsidTr="00433587">
        <w:tc>
          <w:tcPr>
            <w:tcW w:w="4218" w:type="dxa"/>
          </w:tcPr>
          <w:p w:rsidR="00075B4B" w:rsidRPr="00755848" w:rsidRDefault="00075B4B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075B4B" w:rsidRPr="00755848" w:rsidRDefault="00075B4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075B4B" w:rsidRPr="00755848" w:rsidRDefault="00075B4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075B4B" w:rsidRPr="00755848" w:rsidTr="00433587">
        <w:tc>
          <w:tcPr>
            <w:tcW w:w="4218" w:type="dxa"/>
          </w:tcPr>
          <w:p w:rsidR="00075B4B" w:rsidRPr="00755848" w:rsidRDefault="00075B4B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075B4B" w:rsidRPr="00755848" w:rsidRDefault="00075B4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075B4B" w:rsidRPr="00755848" w:rsidRDefault="00075B4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075B4B" w:rsidRPr="00755848" w:rsidTr="00433587">
        <w:tc>
          <w:tcPr>
            <w:tcW w:w="4218" w:type="dxa"/>
          </w:tcPr>
          <w:p w:rsidR="00075B4B" w:rsidRPr="00755848" w:rsidRDefault="00075B4B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075B4B" w:rsidRPr="00755848" w:rsidRDefault="00075B4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075B4B" w:rsidRPr="00755848" w:rsidTr="00433587">
        <w:tc>
          <w:tcPr>
            <w:tcW w:w="4218" w:type="dxa"/>
          </w:tcPr>
          <w:p w:rsidR="00075B4B" w:rsidRPr="00755848" w:rsidRDefault="00075B4B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075B4B" w:rsidRPr="00755848" w:rsidRDefault="00075B4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075B4B" w:rsidRPr="00755848" w:rsidRDefault="00075B4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</w:tbl>
    <w:p w:rsidR="00075B4B" w:rsidRPr="00755848" w:rsidRDefault="00075B4B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075B4B" w:rsidRPr="00755848" w:rsidRDefault="00075B4B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75B4B" w:rsidRPr="00755848" w:rsidRDefault="00075B4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075B4B" w:rsidRPr="00755848" w:rsidRDefault="00075B4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075B4B" w:rsidRPr="00755848" w:rsidRDefault="00075B4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075B4B" w:rsidRPr="00755848" w:rsidRDefault="00075B4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075B4B" w:rsidRPr="00755848" w:rsidRDefault="00075B4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:rsidR="00075B4B" w:rsidRPr="00755848" w:rsidRDefault="00075B4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 w:rsidR="00075B4B" w:rsidRPr="00755848" w:rsidRDefault="00075B4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075B4B" w:rsidRPr="00755848" w:rsidRDefault="00075B4B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075B4B" w:rsidRPr="00755848" w:rsidRDefault="00075B4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nie sú</w:t>
      </w:r>
    </w:p>
    <w:p w:rsidR="00075B4B" w:rsidRPr="00755848" w:rsidRDefault="00075B4B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075B4B" w:rsidRPr="00755848" w:rsidRDefault="00075B4B" w:rsidP="00FA5372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75"/>
        <w:gridCol w:w="1040"/>
        <w:gridCol w:w="1039"/>
        <w:gridCol w:w="1928"/>
        <w:gridCol w:w="2519"/>
      </w:tblGrid>
      <w:tr w:rsidR="00075B4B" w:rsidRPr="00755848" w:rsidTr="00E517ED">
        <w:tc>
          <w:tcPr>
            <w:tcW w:w="1601" w:type="pct"/>
          </w:tcPr>
          <w:p w:rsidR="00075B4B" w:rsidRPr="00755848" w:rsidRDefault="00075B4B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</w:tcPr>
          <w:p w:rsidR="00075B4B" w:rsidRPr="00755848" w:rsidRDefault="00075B4B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</w:tcPr>
          <w:p w:rsidR="00075B4B" w:rsidRPr="00755848" w:rsidRDefault="00075B4B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</w:tcPr>
          <w:p w:rsidR="00075B4B" w:rsidRPr="00755848" w:rsidRDefault="00075B4B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</w:tcPr>
          <w:p w:rsidR="00075B4B" w:rsidRPr="00755848" w:rsidRDefault="00075B4B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075B4B" w:rsidRPr="00755848" w:rsidTr="00E517ED">
        <w:tc>
          <w:tcPr>
            <w:tcW w:w="1601" w:type="pct"/>
          </w:tcPr>
          <w:p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75B4B" w:rsidRPr="00755848" w:rsidTr="00E517ED">
        <w:tc>
          <w:tcPr>
            <w:tcW w:w="1601" w:type="pct"/>
          </w:tcPr>
          <w:p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075B4B" w:rsidRPr="00755848" w:rsidRDefault="00075B4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SÚVAHU A VÝKAZ ZISKOV A STRÁT</w:t>
      </w:r>
    </w:p>
    <w:p w:rsidR="00075B4B" w:rsidRPr="00755848" w:rsidRDefault="00075B4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>
        <w:rPr>
          <w:rFonts w:ascii="Arial Narrow" w:hAnsi="Arial Narrow" w:cs="Arial Narrow"/>
          <w:sz w:val="22"/>
          <w:szCs w:val="22"/>
        </w:rPr>
        <w:t>nie je</w:t>
      </w:r>
    </w:p>
    <w:p w:rsidR="00075B4B" w:rsidRPr="00755848" w:rsidRDefault="00075B4B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75B4B" w:rsidRPr="00755848" w:rsidRDefault="00075B4B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nie je</w:t>
      </w:r>
    </w:p>
    <w:p w:rsidR="00075B4B" w:rsidRPr="00755848" w:rsidRDefault="00075B4B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sz w:val="22"/>
          <w:szCs w:val="22"/>
        </w:rPr>
        <w:t>nie je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2553"/>
        <w:gridCol w:w="2376"/>
      </w:tblGrid>
      <w:tr w:rsidR="00075B4B" w:rsidRPr="00755848" w:rsidTr="00620893">
        <w:trPr>
          <w:trHeight w:val="693"/>
          <w:jc w:val="center"/>
        </w:trPr>
        <w:tc>
          <w:tcPr>
            <w:tcW w:w="2463" w:type="pct"/>
            <w:vAlign w:val="center"/>
          </w:tcPr>
          <w:p w:rsidR="00075B4B" w:rsidRPr="00755848" w:rsidRDefault="00075B4B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</w:tcPr>
          <w:p w:rsidR="00075B4B" w:rsidRPr="00755848" w:rsidRDefault="00075B4B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</w:tcPr>
          <w:p w:rsidR="00075B4B" w:rsidRPr="00755848" w:rsidRDefault="00075B4B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075B4B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075B4B" w:rsidRPr="00755848" w:rsidRDefault="00075B4B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075B4B" w:rsidRPr="00755848" w:rsidRDefault="00075B4B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075B4B" w:rsidRPr="00755848" w:rsidRDefault="00075B4B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75B4B" w:rsidRPr="00755848" w:rsidRDefault="00075B4B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>
        <w:rPr>
          <w:rFonts w:ascii="Arial Narrow" w:hAnsi="Arial Narrow" w:cs="Arial Narrow"/>
          <w:sz w:val="22"/>
          <w:szCs w:val="22"/>
        </w:rPr>
        <w:t>nie je náplň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075B4B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075B4B" w:rsidRPr="00755848" w:rsidRDefault="00075B4B" w:rsidP="00F60A13">
            <w:pPr>
              <w:pStyle w:val="TopHeader"/>
            </w:pPr>
            <w:r w:rsidRPr="00755848">
              <w:t>Zabezpečené záväzky</w:t>
            </w:r>
          </w:p>
        </w:tc>
        <w:tc>
          <w:tcPr>
            <w:tcW w:w="5010" w:type="dxa"/>
            <w:gridSpan w:val="2"/>
            <w:vAlign w:val="center"/>
          </w:tcPr>
          <w:p w:rsidR="00075B4B" w:rsidRPr="00755848" w:rsidRDefault="00075B4B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075B4B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075B4B" w:rsidRPr="00755848" w:rsidRDefault="00075B4B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075B4B" w:rsidRPr="00755848" w:rsidRDefault="00075B4B" w:rsidP="00446B45">
            <w:pPr>
              <w:pStyle w:val="TopHeader"/>
            </w:pPr>
            <w:r w:rsidRPr="00755848">
              <w:t xml:space="preserve">Spôsob </w:t>
            </w:r>
          </w:p>
          <w:p w:rsidR="00075B4B" w:rsidRPr="00755848" w:rsidRDefault="00075B4B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075B4B" w:rsidRPr="00755848" w:rsidRDefault="00075B4B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075B4B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075B4B" w:rsidRPr="00755848" w:rsidRDefault="00075B4B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075B4B" w:rsidRPr="00755848" w:rsidRDefault="00075B4B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075B4B" w:rsidRPr="00755848" w:rsidRDefault="00075B4B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75B4B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075B4B" w:rsidRPr="00755848" w:rsidRDefault="00075B4B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075B4B" w:rsidRPr="00755848" w:rsidRDefault="00075B4B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075B4B" w:rsidRPr="00755848" w:rsidRDefault="00075B4B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75B4B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075B4B" w:rsidRPr="00755848" w:rsidRDefault="00075B4B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075B4B" w:rsidRPr="00755848" w:rsidRDefault="00075B4B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075B4B" w:rsidRPr="00755848" w:rsidRDefault="00075B4B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075B4B" w:rsidRPr="00755848" w:rsidRDefault="00075B4B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sz w:val="22"/>
          <w:szCs w:val="22"/>
        </w:rPr>
        <w:t>nie je náplň</w:t>
      </w:r>
    </w:p>
    <w:p w:rsidR="00075B4B" w:rsidRPr="00755848" w:rsidRDefault="00075B4B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>
        <w:rPr>
          <w:rFonts w:ascii="Arial Narrow" w:hAnsi="Arial Narrow" w:cs="Arial Narrow"/>
          <w:sz w:val="22"/>
          <w:szCs w:val="22"/>
        </w:rPr>
        <w:t>nie sú</w:t>
      </w:r>
    </w:p>
    <w:p w:rsidR="00075B4B" w:rsidRPr="00755848" w:rsidRDefault="00075B4B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>
        <w:rPr>
          <w:rFonts w:ascii="Arial Narrow" w:hAnsi="Arial Narrow" w:cs="Arial Narrow"/>
          <w:sz w:val="22"/>
          <w:szCs w:val="22"/>
        </w:rPr>
        <w:t>nemá náplň</w:t>
      </w:r>
    </w:p>
    <w:p w:rsidR="00075B4B" w:rsidRPr="00755848" w:rsidRDefault="00075B4B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75B4B" w:rsidRPr="00755848" w:rsidRDefault="00075B4B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075B4B" w:rsidRPr="00755848" w:rsidRDefault="00075B4B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>
        <w:rPr>
          <w:rFonts w:ascii="Arial Narrow" w:hAnsi="Arial Narrow" w:cs="Arial Narrow"/>
          <w:sz w:val="22"/>
          <w:szCs w:val="22"/>
        </w:rPr>
        <w:t>nie je náplň</w:t>
      </w:r>
    </w:p>
    <w:p w:rsidR="00075B4B" w:rsidRPr="00755848" w:rsidRDefault="00075B4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440F2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>
        <w:rPr>
          <w:rFonts w:ascii="Arial Narrow" w:hAnsi="Arial Narrow" w:cs="Arial Narrow"/>
          <w:sz w:val="22"/>
          <w:szCs w:val="22"/>
        </w:rPr>
        <w:t>nie je</w:t>
      </w:r>
    </w:p>
    <w:p w:rsidR="00075B4B" w:rsidRPr="00755848" w:rsidRDefault="00075B4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>
        <w:rPr>
          <w:rFonts w:ascii="Arial Narrow" w:hAnsi="Arial Narrow" w:cs="Arial Narrow"/>
          <w:sz w:val="22"/>
          <w:szCs w:val="22"/>
        </w:rPr>
        <w:t>nie je náplň</w:t>
      </w:r>
    </w:p>
    <w:p w:rsidR="00075B4B" w:rsidRPr="00755848" w:rsidRDefault="00075B4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>
        <w:rPr>
          <w:rFonts w:ascii="Arial Narrow" w:hAnsi="Arial Narrow" w:cs="Arial Narrow"/>
          <w:sz w:val="22"/>
          <w:szCs w:val="22"/>
        </w:rPr>
        <w:t>sa neúčtuje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11"/>
        <w:gridCol w:w="1701"/>
        <w:gridCol w:w="1593"/>
      </w:tblGrid>
      <w:tr w:rsidR="00075B4B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</w:tcPr>
          <w:p w:rsidR="00075B4B" w:rsidRPr="00755848" w:rsidRDefault="00075B4B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075B4B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75B4B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75B4B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75B4B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75B4B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75B4B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75B4B" w:rsidRPr="00755848" w:rsidRDefault="00075B4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075B4B" w:rsidRDefault="00075B4B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075B4B" w:rsidRPr="003A351E" w:rsidRDefault="00075B4B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udalosti)nie je náplň</w:t>
      </w:r>
    </w:p>
    <w:p w:rsidR="00075B4B" w:rsidRPr="003A351E" w:rsidRDefault="00075B4B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075B4B" w:rsidRPr="003A351E" w:rsidRDefault="00075B4B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075B4B" w:rsidRDefault="00075B4B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075B4B" w:rsidRDefault="00075B4B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075B4B" w:rsidRPr="00755848" w:rsidRDefault="00075B4B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075B4B" w:rsidRPr="00755848" w:rsidRDefault="00075B4B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75B4B" w:rsidRPr="000A0382" w:rsidRDefault="00075B4B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075B4B" w:rsidRPr="000A0382" w:rsidRDefault="00075B4B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075B4B" w:rsidRPr="000A0382" w:rsidRDefault="00075B4B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075B4B" w:rsidRPr="000A0382" w:rsidSect="00433587">
      <w:headerReference w:type="default" r:id="rId7"/>
      <w:footerReference w:type="default" r:id="rId8"/>
      <w:headerReference w:type="first" r:id="rId9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5B4B" w:rsidRDefault="00075B4B">
      <w:r>
        <w:separator/>
      </w:r>
    </w:p>
  </w:endnote>
  <w:endnote w:type="continuationSeparator" w:id="0">
    <w:p w:rsidR="00075B4B" w:rsidRDefault="00075B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B4B" w:rsidRDefault="00075B4B">
    <w:pPr>
      <w:pStyle w:val="Footer"/>
      <w:jc w:val="right"/>
    </w:pPr>
    <w:fldSimple w:instr="PAGE   \* MERGEFORMAT">
      <w:r>
        <w:rPr>
          <w:noProof/>
        </w:rPr>
        <w:t>1</w:t>
      </w:r>
    </w:fldSimple>
  </w:p>
  <w:p w:rsidR="00075B4B" w:rsidRDefault="00075B4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5B4B" w:rsidRDefault="00075B4B">
      <w:r>
        <w:separator/>
      </w:r>
    </w:p>
  </w:footnote>
  <w:footnote w:type="continuationSeparator" w:id="0">
    <w:p w:rsidR="00075B4B" w:rsidRDefault="00075B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B4B" w:rsidRDefault="00075B4B" w:rsidP="008C4D3A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Pr="00986224">
      <w:rPr>
        <w:rFonts w:ascii="Arial" w:hAnsi="Arial" w:cs="Arial"/>
        <w:sz w:val="22"/>
        <w:szCs w:val="22"/>
        <w:bdr w:val="single" w:sz="4" w:space="0" w:color="auto" w:frame="1"/>
      </w:rPr>
      <w:t>46236309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Pr="00986224">
      <w:rPr>
        <w:rFonts w:ascii="Arial" w:hAnsi="Arial" w:cs="Arial"/>
        <w:sz w:val="22"/>
        <w:szCs w:val="22"/>
        <w:bdr w:val="single" w:sz="4" w:space="0" w:color="auto" w:frame="1"/>
      </w:rPr>
      <w:t>2023292931</w:t>
    </w:r>
  </w:p>
  <w:p w:rsidR="00075B4B" w:rsidRDefault="00075B4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1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075B4B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075B4B" w:rsidRPr="003F477D" w:rsidRDefault="00075B4B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075B4B" w:rsidRPr="003F477D" w:rsidRDefault="00075B4B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075B4B" w:rsidRPr="003F477D" w:rsidRDefault="00075B4B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5B4B" w:rsidRPr="003F477D" w:rsidRDefault="00075B4B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5B4B" w:rsidRPr="003F477D" w:rsidRDefault="00075B4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5B4B" w:rsidRPr="003F477D" w:rsidRDefault="00075B4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5B4B" w:rsidRPr="003F477D" w:rsidRDefault="00075B4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5B4B" w:rsidRPr="003F477D" w:rsidRDefault="00075B4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5B4B" w:rsidRPr="003F477D" w:rsidRDefault="00075B4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5B4B" w:rsidRPr="003F477D" w:rsidRDefault="00075B4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5B4B" w:rsidRPr="003F477D" w:rsidRDefault="00075B4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5B4B" w:rsidRPr="003F477D" w:rsidRDefault="00075B4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5B4B" w:rsidRPr="003F477D" w:rsidRDefault="00075B4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075B4B" w:rsidRDefault="00075B4B" w:rsidP="002715D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cs="Times New Roman"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7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  <w:rPr>
        <w:rFonts w:cs="Times New Roman"/>
      </w:r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SystemFonts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5B4B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45EFE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D5574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0D03"/>
    <w:rsid w:val="003E1FCF"/>
    <w:rsid w:val="003E330A"/>
    <w:rsid w:val="003E3C41"/>
    <w:rsid w:val="003E7344"/>
    <w:rsid w:val="003F0D89"/>
    <w:rsid w:val="003F477D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0F22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237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7F61F3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2696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0022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6224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1D23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587A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5F8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1E1A"/>
    <w:rsid w:val="00F82459"/>
    <w:rsid w:val="00F83213"/>
    <w:rsid w:val="00F836A0"/>
    <w:rsid w:val="00F86679"/>
    <w:rsid w:val="00F920DE"/>
    <w:rsid w:val="00F94B39"/>
    <w:rsid w:val="00F95182"/>
    <w:rsid w:val="00F951B6"/>
    <w:rsid w:val="00F95554"/>
    <w:rsid w:val="00FA0504"/>
    <w:rsid w:val="00FA4562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uiPriority w:val="99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A4562"/>
    <w:rPr>
      <w:b/>
      <w:kern w:val="32"/>
      <w:sz w:val="24"/>
      <w:lang w:val="sk-SK" w:eastAsia="sk-SK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FA4562"/>
    <w:rPr>
      <w:rFonts w:ascii="Cambria" w:hAnsi="Cambria"/>
      <w:b/>
      <w:i/>
      <w:sz w:val="28"/>
    </w:rPr>
  </w:style>
  <w:style w:type="paragraph" w:customStyle="1" w:styleId="Zkladntext">
    <w:name w:val="Základní text"/>
    <w:uiPriority w:val="99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DD617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FA4562"/>
    <w:rPr>
      <w:sz w:val="20"/>
    </w:rPr>
  </w:style>
  <w:style w:type="character" w:styleId="FootnoteReference">
    <w:name w:val="footnote reference"/>
    <w:basedOn w:val="DefaultParagraphFont"/>
    <w:uiPriority w:val="99"/>
    <w:semiHidden/>
    <w:rsid w:val="00DD6176"/>
    <w:rPr>
      <w:rFonts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A4562"/>
    <w:rPr>
      <w:sz w:val="24"/>
    </w:rPr>
  </w:style>
  <w:style w:type="character" w:styleId="PageNumber">
    <w:name w:val="page number"/>
    <w:basedOn w:val="DefaultParagraphFont"/>
    <w:uiPriority w:val="99"/>
    <w:rsid w:val="006761B2"/>
    <w:rPr>
      <w:rFonts w:cs="Times New Roman"/>
    </w:rPr>
  </w:style>
  <w:style w:type="table" w:styleId="TableGrid">
    <w:name w:val="Table Grid"/>
    <w:basedOn w:val="TableNormal"/>
    <w:uiPriority w:val="99"/>
    <w:rsid w:val="003B22E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84C9F"/>
    <w:rPr>
      <w:rFonts w:ascii="Arial Narrow" w:hAnsi="Arial Narrow"/>
      <w:b/>
      <w:kern w:val="28"/>
      <w:sz w:val="32"/>
      <w:lang w:val="sk-SK"/>
    </w:rPr>
  </w:style>
  <w:style w:type="paragraph" w:customStyle="1" w:styleId="TopHeader">
    <w:name w:val="Top Header"/>
    <w:basedOn w:val="Normal"/>
    <w:uiPriority w:val="99"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C13BE"/>
    <w:rPr>
      <w:sz w:val="24"/>
      <w:lang w:val="sk-SK" w:eastAsia="sk-SK"/>
    </w:rPr>
  </w:style>
  <w:style w:type="paragraph" w:styleId="BodyText">
    <w:name w:val="Body Text"/>
    <w:basedOn w:val="Normal"/>
    <w:link w:val="BodyTextChar"/>
    <w:uiPriority w:val="99"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A0DDC"/>
    <w:rPr>
      <w:sz w:val="24"/>
      <w:lang w:val="en-US" w:eastAsia="en-US"/>
    </w:rPr>
  </w:style>
  <w:style w:type="table" w:customStyle="1" w:styleId="TableNormal1">
    <w:name w:val="Table Normal1"/>
    <w:uiPriority w:val="99"/>
    <w:semiHidden/>
    <w:rsid w:val="00EA0DDC"/>
    <w:pPr>
      <w:widowControl w:val="0"/>
    </w:pPr>
    <w:rPr>
      <w:rFonts w:ascii="Calibri" w:hAnsi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DefaultParagraphFont"/>
    <w:uiPriority w:val="99"/>
    <w:rsid w:val="00986224"/>
    <w:rPr>
      <w:rFonts w:cs="Times New Roman"/>
    </w:rPr>
  </w:style>
  <w:style w:type="character" w:customStyle="1" w:styleId="st">
    <w:name w:val="st"/>
    <w:basedOn w:val="DefaultParagraphFont"/>
    <w:uiPriority w:val="99"/>
    <w:rsid w:val="00440F22"/>
    <w:rPr>
      <w:rFonts w:cs="Times New Roman"/>
    </w:rPr>
  </w:style>
  <w:style w:type="character" w:styleId="Emphasis">
    <w:name w:val="Emphasis"/>
    <w:basedOn w:val="DefaultParagraphFont"/>
    <w:uiPriority w:val="99"/>
    <w:qFormat/>
    <w:locked/>
    <w:rsid w:val="00440F22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894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5</Pages>
  <Words>1907</Words>
  <Characters>10874</Characters>
  <Application>Microsoft Office Outlook</Application>
  <DocSecurity>0</DocSecurity>
  <Lines>0</Lines>
  <Paragraphs>0</Paragraphs>
  <ScaleCrop>false</ScaleCrop>
  <Company>MF-SR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dc:description/>
  <cp:lastModifiedBy>ekonomika</cp:lastModifiedBy>
  <cp:revision>3</cp:revision>
  <cp:lastPrinted>2015-07-22T09:26:00Z</cp:lastPrinted>
  <dcterms:created xsi:type="dcterms:W3CDTF">2016-03-27T19:37:00Z</dcterms:created>
  <dcterms:modified xsi:type="dcterms:W3CDTF">2017-03-01T09:36:00Z</dcterms:modified>
</cp:coreProperties>
</file>