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ÚČTOVNEJ ZÁVIERKE 2016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075B4B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075B4B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01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Kováčska 17 </w:t>
            </w:r>
          </w:p>
        </w:tc>
      </w:tr>
      <w:tr w:rsidR="00075B4B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21.5.2010</w:t>
            </w:r>
          </w:p>
        </w:tc>
      </w:tr>
      <w:tr w:rsidR="00075B4B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930022" w:rsidRDefault="00075B4B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30022">
              <w:rPr>
                <w:rStyle w:val="ra"/>
                <w:rFonts w:ascii="Arial Narrow" w:hAnsi="Arial Narrow"/>
              </w:rPr>
              <w:t>Poradenská činnosť v oblasti zdravého životného štýlu a zdravej výživy,</w:t>
            </w:r>
            <w:r w:rsidRPr="00930022">
              <w:rPr>
                <w:rStyle w:val="Heading1Char"/>
                <w:rFonts w:ascii="Arial Narrow" w:hAnsi="Arial Narrow"/>
                <w:bCs/>
              </w:rPr>
              <w:t xml:space="preserve"> </w:t>
            </w:r>
            <w:r w:rsidRPr="00930022">
              <w:rPr>
                <w:rStyle w:val="ra"/>
                <w:rFonts w:ascii="Arial Narrow" w:hAnsi="Arial Narrow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>29.3.2016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Emphasis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Emphasis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75B4B" w:rsidRPr="00755848" w:rsidRDefault="00075B4B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75B4B" w:rsidRPr="00755848" w:rsidRDefault="00075B4B" w:rsidP="002342CE"/>
    <w:p w:rsidR="00075B4B" w:rsidRPr="00755848" w:rsidRDefault="00075B4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075B4B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5B4B" w:rsidRDefault="00075B4B">
      <w:r>
        <w:separator/>
      </w:r>
    </w:p>
  </w:endnote>
  <w:endnote w:type="continuationSeparator" w:id="0">
    <w:p w:rsidR="00075B4B" w:rsidRDefault="00075B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B4B" w:rsidRDefault="00075B4B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075B4B" w:rsidRDefault="00075B4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5B4B" w:rsidRDefault="00075B4B">
      <w:r>
        <w:separator/>
      </w:r>
    </w:p>
  </w:footnote>
  <w:footnote w:type="continuationSeparator" w:id="0">
    <w:p w:rsidR="00075B4B" w:rsidRDefault="00075B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B4B" w:rsidRDefault="00075B4B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075B4B" w:rsidRDefault="00075B4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1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3F477D" w:rsidRDefault="00075B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3F477D" w:rsidRDefault="00075B4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3F477D" w:rsidRDefault="00075B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3F477D" w:rsidRDefault="00075B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75B4B" w:rsidRDefault="00075B4B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A4562"/>
    <w:rPr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A4562"/>
    <w:rPr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lang w:val="sk-SK" w:eastAsia="sk-SK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uiPriority w:val="99"/>
    <w:rsid w:val="00986224"/>
    <w:rPr>
      <w:rFonts w:cs="Times New Roman"/>
    </w:rPr>
  </w:style>
  <w:style w:type="character" w:customStyle="1" w:styleId="st">
    <w:name w:val="st"/>
    <w:basedOn w:val="DefaultParagraphFont"/>
    <w:uiPriority w:val="99"/>
    <w:rsid w:val="00440F22"/>
    <w:rPr>
      <w:rFonts w:cs="Times New Roman"/>
    </w:rPr>
  </w:style>
  <w:style w:type="character" w:styleId="Emphasis">
    <w:name w:val="Emphasis"/>
    <w:basedOn w:val="DefaultParagraphFont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5</Pages>
  <Words>1907</Words>
  <Characters>10874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ekonomika</cp:lastModifiedBy>
  <cp:revision>3</cp:revision>
  <cp:lastPrinted>2015-07-22T09:26:00Z</cp:lastPrinted>
  <dcterms:created xsi:type="dcterms:W3CDTF">2016-03-27T19:37:00Z</dcterms:created>
  <dcterms:modified xsi:type="dcterms:W3CDTF">2017-03-01T09:36:00Z</dcterms:modified>
</cp:coreProperties>
</file>