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Príloha č. 3a k opatreniu č. 4455/2003-92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5A4AF8">
              <w:rPr>
                <w:rFonts w:ascii="Arial Narrow" w:hAnsi="Arial Narrow"/>
                <w:sz w:val="22"/>
                <w:szCs w:val="22"/>
                <w:lang w:eastAsia="sk-SK"/>
              </w:rPr>
              <w:t> 31.12.2016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A4AF8" w:rsidP="000669B7">
                                  <w:r>
                                    <w:t>2016</w:t>
                                  </w:r>
                                  <w:r w:rsidR="00553434">
                                    <w:fldChar w:fldCharType="begin"/>
                                  </w:r>
                                  <w:r w:rsidR="00553434">
                                    <w:instrText xml:space="preserve"> MERGEFIELD  aDRDO  \* MERGEFORMAT </w:instrText>
                                  </w:r>
                                  <w:r w:rsidR="00553434">
                                    <w:fldChar w:fldCharType="separate"/>
                                  </w:r>
                                  <w:r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2015</w:t>
                                  </w:r>
                                  <w:r w:rsidR="00553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5A4AF8" w:rsidRDefault="005A4AF8" w:rsidP="000669B7">
                            <w:r>
                              <w:t>2016</w:t>
                            </w:r>
                            <w:r w:rsidR="00553434">
                              <w:fldChar w:fldCharType="begin"/>
                            </w:r>
                            <w:r w:rsidR="00553434">
                              <w:instrText xml:space="preserve"> MERGEFIELD  aDRDO  \* MERGEFORMAT </w:instrText>
                            </w:r>
                            <w:r w:rsidR="00553434">
                              <w:fldChar w:fldCharType="separate"/>
                            </w:r>
                            <w:r w:rsidRPr="00E11FAB">
                              <w:rPr>
                                <w:rFonts w:ascii="Arial" w:hAnsi="Arial" w:cs="Arial"/>
                                <w:noProof/>
                              </w:rPr>
                              <w:t>2015</w:t>
                            </w:r>
                            <w:r w:rsidR="00553434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E11FAB" w:rsidRPr="00001293">
              <w:rPr>
                <w:color w:val="FFFFFF" w:themeColor="background1"/>
              </w:rPr>
              <w:t>00170364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E11FAB" w:rsidRPr="00001293">
              <w:rPr>
                <w:color w:val="FFFFFF" w:themeColor="background1"/>
              </w:rPr>
              <w:t>2020358945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2015015</w:t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  <w:r w:rsidR="005A4AF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5A4AF8">
                              <w:rPr>
                                <w:rFonts w:ascii="Arial" w:hAnsi="Arial" w:cs="Arial"/>
                                <w:noProof/>
                              </w:rPr>
                              <w:t>2015015</w:t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  <w:r w:rsidR="005A4AF8">
                              <w:rPr>
                                <w:rFonts w:ascii="Arial" w:hAnsi="Arial" w:cs="Arial"/>
                                <w:noProof/>
                              </w:rPr>
                              <w:t>2015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A4AF8" w:rsidP="000669B7">
                                  <w:r>
                                    <w:t>2015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5A4AF8" w:rsidRDefault="005A4AF8" w:rsidP="000669B7">
                            <w:r>
                              <w:t>2015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25. 5. 1960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25. 5. 1960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00170364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00170364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2020358945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2020358945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68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32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Stavebné bytové družstvo občanov so sídl v Pezinku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Stavebné bytové družstvo občanov so sídl v Pezinku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Default="00553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5A4AF8" w:rsidRPr="00E11F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5A4AF8" w:rsidRDefault="00553434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5A4AF8" w:rsidRPr="00E11FAB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Na bielenisku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Na bielenisku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Pezinok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Pezinok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90201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90201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033-6404780,6404781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033-6404780,6404781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033-6404784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033-6404784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A4AF8" w:rsidRPr="00391121" w:rsidRDefault="005A4AF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00129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info@sbdo.sk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5A4AF8" w:rsidRPr="00391121" w:rsidRDefault="005A4AF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001293">
                              <w:rPr>
                                <w:rFonts w:ascii="Arial" w:hAnsi="Arial" w:cs="Arial"/>
                                <w:noProof/>
                              </w:rPr>
                              <w:t>info@sbdo.sk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E11FA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5A4AF8">
              <w:rPr>
                <w:rFonts w:ascii="Arial Narrow" w:hAnsi="Arial Narrow"/>
                <w:sz w:val="22"/>
                <w:szCs w:val="22"/>
                <w:lang w:eastAsia="sk-SK"/>
              </w:rPr>
              <w:t>1</w:t>
            </w:r>
            <w:r w:rsidR="00E11FAB">
              <w:rPr>
                <w:rFonts w:ascii="Arial Narrow" w:hAnsi="Arial Narrow"/>
                <w:sz w:val="22"/>
                <w:szCs w:val="22"/>
                <w:lang w:eastAsia="sk-SK"/>
              </w:rPr>
              <w:t>.3.201</w:t>
            </w:r>
            <w:r w:rsidR="005A4AF8">
              <w:rPr>
                <w:rFonts w:ascii="Arial Narrow" w:hAnsi="Arial Narrow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4AF8" w:rsidRPr="007C40F2" w:rsidRDefault="005A4AF8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5A4AF8" w:rsidRPr="007C40F2" w:rsidRDefault="005A4AF8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A4AF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A4AF8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E11F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113476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11FAB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113476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11FA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11FAB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E11F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-113476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-1083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-113476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-1083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4B12F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4B12F2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127390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128473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-13914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-13914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113476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4B12F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4B12F2">
              <w:rPr>
                <w:rFonts w:ascii="Arial Narrow" w:hAnsi="Arial Narrow"/>
                <w:sz w:val="18"/>
                <w:szCs w:val="18"/>
              </w:rPr>
              <w:t>127390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4B12F2"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4B12F2">
              <w:rPr>
                <w:rFonts w:ascii="Arial Narrow" w:hAnsi="Arial Narrow"/>
                <w:sz w:val="18"/>
                <w:szCs w:val="18"/>
              </w:rPr>
              <w:t>128473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13913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13913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-113476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4B12F2">
              <w:rPr>
                <w:rFonts w:ascii="Arial Narrow" w:hAnsi="Arial Narrow"/>
                <w:sz w:val="18"/>
                <w:szCs w:val="18"/>
              </w:rPr>
              <w:t>1083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CB5CC4">
              <w:rPr>
                <w:rFonts w:ascii="Arial Narrow" w:hAnsi="Arial Narrow"/>
                <w:sz w:val="18"/>
                <w:szCs w:val="18"/>
              </w:rPr>
              <w:t>-114559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F4554D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111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CB5CC4">
              <w:rPr>
                <w:rFonts w:ascii="Arial Narrow" w:hAnsi="Arial Narrow"/>
                <w:sz w:val="18"/>
                <w:szCs w:val="18"/>
              </w:rPr>
              <w:t>560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CB5CC4">
              <w:rPr>
                <w:rFonts w:ascii="Arial Narrow" w:hAnsi="Arial Narrow"/>
                <w:sz w:val="18"/>
                <w:szCs w:val="18"/>
              </w:rPr>
              <w:t>135508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CB5CC4">
              <w:rPr>
                <w:rFonts w:ascii="Arial Narrow" w:hAnsi="Arial Narrow"/>
                <w:sz w:val="18"/>
                <w:szCs w:val="18"/>
              </w:rPr>
              <w:t>92975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39301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9B2C99">
              <w:rPr>
                <w:rFonts w:ascii="Arial Narrow" w:hAnsi="Arial Narrow"/>
                <w:sz w:val="18"/>
                <w:szCs w:val="18"/>
              </w:rPr>
              <w:t>3379344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9B2C9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15908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50B7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8650B7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28391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CB5C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66.00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337397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25536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50B7">
              <w:rPr>
                <w:rFonts w:ascii="Arial Narrow" w:hAnsi="Arial Narrow"/>
                <w:sz w:val="18"/>
                <w:szCs w:val="18"/>
              </w:rPr>
              <w:t>0</w:t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9B2C9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363240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111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CB5CC4">
              <w:rPr>
                <w:rFonts w:ascii="Arial Narrow" w:hAnsi="Arial Narrow"/>
                <w:sz w:val="18"/>
                <w:szCs w:val="18"/>
              </w:rPr>
              <w:t>494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B5CC4" w:rsidP="004B12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2798111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79922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54968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3044495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9B2C99">
              <w:rPr>
                <w:rFonts w:ascii="Arial Narrow" w:hAnsi="Arial Narrow"/>
                <w:sz w:val="18"/>
                <w:szCs w:val="18"/>
              </w:rPr>
              <w:t>574651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650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B2C99">
              <w:rPr>
                <w:rFonts w:ascii="Arial Narrow" w:hAnsi="Arial Narrow"/>
                <w:sz w:val="18"/>
                <w:szCs w:val="18"/>
              </w:rPr>
              <w:t>91523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B2C99">
              <w:rPr>
                <w:rFonts w:ascii="Arial Narrow" w:hAnsi="Arial Narrow"/>
                <w:sz w:val="18"/>
                <w:szCs w:val="18"/>
              </w:rPr>
              <w:t>39301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AC01B7">
              <w:rPr>
                <w:rFonts w:ascii="Arial Narrow" w:hAnsi="Arial Narrow"/>
                <w:sz w:val="18"/>
                <w:szCs w:val="18"/>
              </w:rPr>
              <w:t>705475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B2C99">
              <w:rPr>
                <w:rFonts w:ascii="Arial Narrow" w:hAnsi="Arial Narrow"/>
                <w:sz w:val="18"/>
                <w:szCs w:val="18"/>
              </w:rPr>
              <w:t>1118</w:t>
            </w:r>
            <w:r w:rsidR="00AC01B7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8650B7">
              <w:rPr>
                <w:rFonts w:ascii="Arial Narrow" w:hAnsi="Arial Narrow"/>
                <w:sz w:val="18"/>
                <w:szCs w:val="18"/>
              </w:rPr>
              <w:t>3</w:t>
            </w:r>
            <w:r w:rsidR="009B2C99">
              <w:rPr>
                <w:rFonts w:ascii="Arial Narrow" w:hAnsi="Arial Narrow"/>
                <w:sz w:val="18"/>
                <w:szCs w:val="18"/>
              </w:rPr>
              <w:t>792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B2C99">
              <w:rPr>
                <w:rFonts w:ascii="Arial Narrow" w:hAnsi="Arial Narrow"/>
                <w:sz w:val="18"/>
                <w:szCs w:val="18"/>
              </w:rPr>
              <w:t>15908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F34F4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AC01B7">
              <w:rPr>
                <w:rFonts w:ascii="Arial Narrow" w:hAnsi="Arial Narrow"/>
                <w:sz w:val="18"/>
                <w:szCs w:val="18"/>
              </w:rPr>
              <w:t>30884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-25536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AC0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-241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C01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-25777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-58583</w:t>
            </w:r>
            <w:r w:rsidR="00AC01B7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9B2C99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-69779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01B7">
              <w:rPr>
                <w:rFonts w:ascii="Arial Narrow" w:hAnsi="Arial Narrow"/>
                <w:sz w:val="18"/>
                <w:szCs w:val="18"/>
              </w:rPr>
              <w:t>54968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AC01B7">
              <w:rPr>
                <w:rFonts w:ascii="Arial Narrow" w:hAnsi="Arial Narrow"/>
                <w:sz w:val="18"/>
                <w:szCs w:val="18"/>
              </w:rPr>
              <w:t>710582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111560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8F34F4">
              <w:rPr>
                <w:rFonts w:ascii="Arial Narrow" w:hAnsi="Arial Narrow"/>
                <w:sz w:val="18"/>
                <w:szCs w:val="18"/>
              </w:rPr>
              <w:t>2</w:t>
            </w:r>
            <w:r w:rsidR="00AC01B7">
              <w:rPr>
                <w:rFonts w:ascii="Arial Narrow" w:hAnsi="Arial Narrow"/>
                <w:sz w:val="18"/>
                <w:szCs w:val="18"/>
              </w:rPr>
              <w:t>560857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AC01B7">
              <w:rPr>
                <w:rFonts w:ascii="Arial Narrow" w:hAnsi="Arial Narrow"/>
                <w:sz w:val="18"/>
                <w:szCs w:val="18"/>
              </w:rPr>
              <w:t>1452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F34F4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C01B7">
              <w:rPr>
                <w:rFonts w:ascii="Arial Narrow" w:hAnsi="Arial Narrow"/>
                <w:sz w:val="18"/>
                <w:szCs w:val="18"/>
              </w:rPr>
              <w:t>673869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8650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111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AC01B7">
              <w:rPr>
                <w:rFonts w:ascii="Arial Narrow" w:hAnsi="Arial Narrow"/>
                <w:sz w:val="18"/>
                <w:szCs w:val="18"/>
              </w:rPr>
              <w:t>494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C01B7">
              <w:rPr>
                <w:rFonts w:ascii="Arial Narrow" w:hAnsi="Arial Narrow"/>
                <w:sz w:val="18"/>
                <w:szCs w:val="18"/>
              </w:rPr>
              <w:t>212276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10143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8F34F4">
              <w:rPr>
                <w:rFonts w:ascii="Arial Narrow" w:hAnsi="Arial Narrow"/>
                <w:sz w:val="18"/>
                <w:szCs w:val="18"/>
              </w:rPr>
              <w:t>2</w:t>
            </w:r>
            <w:r w:rsidR="00AC01B7">
              <w:rPr>
                <w:rFonts w:ascii="Arial Narrow" w:hAnsi="Arial Narrow"/>
                <w:sz w:val="18"/>
                <w:szCs w:val="18"/>
              </w:rPr>
              <w:t>333913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111621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AC59B5">
              <w:rPr>
                <w:rFonts w:ascii="Arial Narrow" w:hAnsi="Arial Narrow"/>
                <w:sz w:val="18"/>
                <w:szCs w:val="18"/>
              </w:rPr>
              <w:t>374531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266329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10265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3762746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29036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29036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01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AC59B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239023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173354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412438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AC01B7">
              <w:rPr>
                <w:rFonts w:ascii="Arial Narrow" w:hAnsi="Arial Narrow"/>
                <w:sz w:val="18"/>
                <w:szCs w:val="18"/>
              </w:rPr>
              <w:t>560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3135508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AC59B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92975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39301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AC59B5">
              <w:rPr>
                <w:rFonts w:ascii="Arial Narrow" w:hAnsi="Arial Narrow"/>
                <w:sz w:val="18"/>
                <w:szCs w:val="18"/>
              </w:rPr>
              <w:t>379344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</w:t>
            </w:r>
            <w:r w:rsidR="00AC59B5">
              <w:rPr>
                <w:rFonts w:ascii="Arial Narrow" w:hAnsi="Arial Narrow"/>
                <w:sz w:val="18"/>
                <w:szCs w:val="18"/>
              </w:rPr>
              <w:t>59325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</w:t>
            </w:r>
            <w:r w:rsidR="00AC59B5">
              <w:rPr>
                <w:rFonts w:ascii="Arial Narrow" w:hAnsi="Arial Narrow"/>
                <w:sz w:val="18"/>
                <w:szCs w:val="18"/>
              </w:rPr>
              <w:t>61696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10265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831286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15326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8F34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-3181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</w:t>
            </w:r>
            <w:r w:rsidR="00AC59B5">
              <w:rPr>
                <w:rFonts w:ascii="Arial Narrow" w:hAnsi="Arial Narrow"/>
                <w:sz w:val="18"/>
                <w:szCs w:val="18"/>
              </w:rPr>
              <w:t>9036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47543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-173354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-173354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</w:t>
            </w:r>
            <w:r w:rsidR="00AC59B5">
              <w:rPr>
                <w:rFonts w:ascii="Arial Narrow" w:hAnsi="Arial Narrow"/>
                <w:sz w:val="18"/>
                <w:szCs w:val="18"/>
              </w:rPr>
              <w:t>74651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91523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F34F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39301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AC59B5">
              <w:rPr>
                <w:rFonts w:ascii="Arial Narrow" w:hAnsi="Arial Narrow"/>
                <w:sz w:val="18"/>
                <w:szCs w:val="18"/>
              </w:rPr>
              <w:t>705475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AC59B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111621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2815206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AC59B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2931460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AC59B5">
              <w:rPr>
                <w:rFonts w:ascii="Arial Narrow" w:hAnsi="Arial Narrow"/>
                <w:sz w:val="18"/>
                <w:szCs w:val="18"/>
              </w:rPr>
              <w:t>560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C59B5">
              <w:rPr>
                <w:rFonts w:ascii="Arial Narrow" w:hAnsi="Arial Narrow"/>
                <w:sz w:val="18"/>
                <w:szCs w:val="18"/>
              </w:rPr>
              <w:t>560857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C59B5" w:rsidP="00AC59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95C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C59B5">
              <w:rPr>
                <w:rFonts w:ascii="Arial Narrow" w:hAnsi="Arial Narrow"/>
                <w:sz w:val="18"/>
                <w:szCs w:val="18"/>
              </w:rPr>
              <w:t>673869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 xml:space="preserve">viac ako tri </w:t>
            </w:r>
            <w:r w:rsidR="004528F6">
              <w:rPr>
                <w:rFonts w:ascii="Arial Narrow" w:hAnsi="Arial Narrow"/>
                <w:sz w:val="22"/>
                <w:szCs w:val="22"/>
              </w:rPr>
              <w:lastRenderedPageBreak/>
              <w:t>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F95CC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F95CC7" w:rsidP="00F95CC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F95CC7" w:rsidP="00F95CC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AC59B5" w:rsidP="00AC59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6627177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7159650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AC59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08383A"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95CC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16424</w:t>
            </w:r>
          </w:p>
        </w:tc>
        <w:tc>
          <w:tcPr>
            <w:tcW w:w="2040" w:type="dxa"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16424</w:t>
            </w:r>
          </w:p>
        </w:tc>
        <w:tc>
          <w:tcPr>
            <w:tcW w:w="2040" w:type="dxa"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F95CC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08383A">
              <w:rPr>
                <w:rFonts w:ascii="Arial Narrow" w:hAnsi="Arial Narrow"/>
                <w:sz w:val="18"/>
                <w:szCs w:val="18"/>
              </w:rPr>
              <w:t>12688</w:t>
            </w:r>
          </w:p>
        </w:tc>
        <w:tc>
          <w:tcPr>
            <w:tcW w:w="2040" w:type="dxa"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-7628</w:t>
            </w:r>
          </w:p>
        </w:tc>
        <w:tc>
          <w:tcPr>
            <w:tcW w:w="2040" w:type="dxa"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8383A" w:rsidP="00F95CC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6630913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7168446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0.00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8383A" w:rsidP="0008383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8383A" w:rsidP="00F95CC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3526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8383A" w:rsidP="00CA7B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10732693</w:t>
            </w:r>
          </w:p>
        </w:tc>
        <w:tc>
          <w:tcPr>
            <w:tcW w:w="2331" w:type="dxa"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10136575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10735808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10140100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8383A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8383A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A7B83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8383A">
              <w:rPr>
                <w:rFonts w:ascii="Arial Narrow" w:hAnsi="Arial Narrow"/>
                <w:sz w:val="22"/>
                <w:szCs w:val="22"/>
              </w:rPr>
              <w:t>8857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CA7B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97E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97E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14478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36BE2" w:rsidP="00CA7B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10969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97E1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97E11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</w:t>
            </w:r>
            <w:r w:rsidR="00436BE2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97E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436BE2">
              <w:rPr>
                <w:rFonts w:ascii="Arial Narrow" w:hAnsi="Arial Narrow"/>
                <w:sz w:val="18"/>
                <w:szCs w:val="18"/>
              </w:rPr>
              <w:t>200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85780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  <w:bookmarkStart w:id="0" w:name="_GoBack"/>
            <w:bookmarkEnd w:id="0"/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-1442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97E11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  <w:r w:rsidR="00436BE2">
              <w:rPr>
                <w:rFonts w:ascii="Arial Narrow" w:hAnsi="Arial Narrow"/>
                <w:sz w:val="18"/>
                <w:szCs w:val="18"/>
              </w:rPr>
              <w:t>131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</w:t>
            </w:r>
            <w:r w:rsidRPr="0073029B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</w:t>
            </w:r>
            <w:r w:rsidRPr="0073029B">
              <w:lastRenderedPageBreak/>
              <w:t>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597E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97E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8383A">
              <w:rPr>
                <w:rFonts w:ascii="Arial Narrow" w:hAnsi="Arial Narrow"/>
                <w:sz w:val="18"/>
                <w:szCs w:val="18"/>
              </w:rPr>
              <w:t>2265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14478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97E1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11961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8383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2517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36BE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-1442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436BE2" w:rsidRDefault="00305411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t>6</w:t>
            </w:r>
            <w:r w:rsidR="0051105F">
              <w:rPr>
                <w:rFonts w:ascii="Arial Narrow" w:hAnsi="Arial Narrow"/>
                <w:sz w:val="18"/>
                <w:szCs w:val="18"/>
              </w:rPr>
              <w:t>191289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436BE2" w:rsidRDefault="00436BE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t>6021750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436BE2" w:rsidRDefault="00436BE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305411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51105F">
              <w:rPr>
                <w:rFonts w:ascii="Arial Narrow" w:hAnsi="Arial Narrow"/>
                <w:sz w:val="18"/>
                <w:szCs w:val="18"/>
              </w:rPr>
              <w:t>191289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436BE2" w:rsidRDefault="00436BE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t>6021750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436BE2" w:rsidRDefault="00E51BAB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36BE2">
              <w:rPr>
                <w:rFonts w:ascii="Arial Narrow" w:hAnsi="Arial Narrow"/>
                <w:sz w:val="18"/>
                <w:szCs w:val="18"/>
              </w:rPr>
              <w:instrText xml:space="preserve"> MERGEFIELD  a04430s12  \* MERGEFORMAT </w:instrText>
            </w:r>
            <w:r w:rsidRPr="00436BE2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51105F">
              <w:rPr>
                <w:rFonts w:ascii="Arial Narrow" w:hAnsi="Arial Narrow"/>
                <w:sz w:val="18"/>
                <w:szCs w:val="18"/>
              </w:rPr>
              <w:t>10345276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436BE2" w:rsidRDefault="00436BE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6BE2">
              <w:rPr>
                <w:rFonts w:ascii="Arial Narrow" w:hAnsi="Arial Narrow"/>
                <w:sz w:val="18"/>
                <w:szCs w:val="18"/>
              </w:rPr>
              <w:t>10479135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51105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10345276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436BE2" w:rsidRDefault="00436BE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36BE2">
              <w:rPr>
                <w:rFonts w:ascii="Arial Narrow" w:hAnsi="Arial Narrow"/>
                <w:bCs/>
                <w:sz w:val="18"/>
                <w:szCs w:val="18"/>
              </w:rPr>
              <w:t>10479135</w:t>
            </w: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305411" w:rsidP="00305411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0.00</w:t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436BE2" w:rsidRDefault="00436BE2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36BE2"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4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A80682">
              <w:rPr>
                <w:rFonts w:ascii="Arial Narrow" w:hAnsi="Arial Narrow"/>
                <w:sz w:val="18"/>
                <w:szCs w:val="18"/>
              </w:rPr>
              <w:t>51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4915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4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41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80682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80682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2840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80682" w:rsidP="0030541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6094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4951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A80682" w:rsidRDefault="00AA0B9D" w:rsidP="00A806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0682">
              <w:rPr>
                <w:rFonts w:ascii="Arial Narrow" w:hAnsi="Arial Narrow"/>
                <w:sz w:val="18"/>
                <w:szCs w:val="18"/>
              </w:rPr>
              <w:t>IU DBV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A80682" w:rsidRDefault="005E5AD7" w:rsidP="00F4554D">
            <w:pPr>
              <w:rPr>
                <w:rFonts w:ascii="Arial Narrow" w:hAnsi="Arial Narrow"/>
                <w:sz w:val="18"/>
                <w:szCs w:val="18"/>
              </w:rPr>
            </w:pPr>
            <w:r w:rsidRPr="00A80682">
              <w:rPr>
                <w:rFonts w:ascii="Arial Narrow" w:hAnsi="Arial Narrow"/>
                <w:sz w:val="18"/>
                <w:szCs w:val="18"/>
              </w:rPr>
              <w:t> </w:t>
            </w:r>
            <w:r w:rsidR="00AA0B9D" w:rsidRPr="00A80682">
              <w:rPr>
                <w:rFonts w:ascii="Arial Narrow" w:hAnsi="Arial Narrow"/>
                <w:sz w:val="18"/>
                <w:szCs w:val="18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A80682" w:rsidRDefault="00A80682" w:rsidP="00A806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0682">
              <w:rPr>
                <w:rFonts w:ascii="Arial Narrow" w:hAnsi="Arial Narrow"/>
                <w:sz w:val="18"/>
                <w:szCs w:val="18"/>
              </w:rPr>
              <w:t>60726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A80682" w:rsidRDefault="00A80682" w:rsidP="00A806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0682">
              <w:rPr>
                <w:rFonts w:ascii="Arial Narrow" w:hAnsi="Arial Narrow"/>
                <w:sz w:val="18"/>
                <w:szCs w:val="18"/>
              </w:rPr>
              <w:t>207565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862888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788165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385562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251352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80682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1248450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A0B9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80682">
              <w:rPr>
                <w:rFonts w:ascii="Arial Narrow" w:hAnsi="Arial Narrow"/>
                <w:sz w:val="18"/>
                <w:szCs w:val="18"/>
              </w:rPr>
              <w:t>039517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E11FA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11FA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11FA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11FAB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A80682" w:rsidP="00A8068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A80682" w:rsidP="00A8068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11FA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A80682" w:rsidP="00A8068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A80682" w:rsidP="00A8068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11FA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11FA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11FA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11FA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11FA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11FA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865"/>
        <w:gridCol w:w="795"/>
        <w:gridCol w:w="665"/>
        <w:gridCol w:w="1800"/>
        <w:gridCol w:w="860"/>
        <w:gridCol w:w="665"/>
      </w:tblGrid>
      <w:tr w:rsidR="000669B7" w:rsidRPr="0073029B" w:rsidTr="00AA0B9D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AA0B9D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1D6A5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8068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25464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1D6A5E">
              <w:rPr>
                <w:rFonts w:ascii="Arial Narrow" w:hAnsi="Arial Narrow"/>
                <w:sz w:val="22"/>
                <w:szCs w:val="22"/>
              </w:rPr>
              <w:t>3414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80682" w:rsidP="00A806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1D6A5E">
              <w:rPr>
                <w:rFonts w:ascii="Arial Narrow" w:hAnsi="Arial Narrow"/>
                <w:sz w:val="22"/>
                <w:szCs w:val="22"/>
              </w:rPr>
              <w:t>31764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80682" w:rsidP="00A806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30032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6</w:t>
            </w:r>
            <w:r w:rsidR="001D6A5E">
              <w:rPr>
                <w:rFonts w:ascii="Arial Narrow" w:hAnsi="Arial Narrow"/>
                <w:sz w:val="22"/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8068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AA0B9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AA0B9D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6</w:t>
            </w:r>
            <w:r w:rsidR="001D6A5E">
              <w:rPr>
                <w:rFonts w:ascii="Arial Narrow" w:hAnsi="Arial Narrow"/>
                <w:sz w:val="22"/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8068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0B9D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03E1A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7. Informácie k</w:t>
      </w:r>
      <w:r w:rsidRPr="00103E1A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P.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669B7" w:rsidRPr="0073029B" w:rsidTr="00F4554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</w:t>
            </w:r>
            <w:r w:rsidRPr="0073029B">
              <w:lastRenderedPageBreak/>
              <w:t xml:space="preserve">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1D6A5E">
              <w:rPr>
                <w:rFonts w:ascii="Arial Narrow" w:hAnsi="Arial Narrow"/>
                <w:sz w:val="18"/>
                <w:szCs w:val="18"/>
              </w:rPr>
              <w:t>9254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189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1D6A5E">
              <w:rPr>
                <w:rFonts w:ascii="Arial Narrow" w:hAnsi="Arial Narrow"/>
                <w:sz w:val="18"/>
                <w:szCs w:val="18"/>
              </w:rPr>
              <w:t>917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AA0B9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1D6A5E">
              <w:rPr>
                <w:rFonts w:ascii="Arial Narrow" w:hAnsi="Arial Narrow"/>
                <w:sz w:val="18"/>
                <w:szCs w:val="18"/>
              </w:rPr>
              <w:t>560509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337397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146839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1D6A5E">
              <w:rPr>
                <w:rFonts w:ascii="Arial Narrow" w:hAnsi="Arial Narrow"/>
                <w:sz w:val="18"/>
                <w:szCs w:val="18"/>
              </w:rPr>
              <w:t>369951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307549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307549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1D6A5E">
              <w:rPr>
                <w:rFonts w:ascii="Arial Narrow" w:hAnsi="Arial Narrow"/>
                <w:sz w:val="18"/>
                <w:szCs w:val="18"/>
              </w:rPr>
              <w:t>7321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37321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1D6A5E">
              <w:rPr>
                <w:rFonts w:ascii="Arial Narrow" w:hAnsi="Arial Narrow"/>
                <w:sz w:val="18"/>
                <w:szCs w:val="18"/>
              </w:rPr>
              <w:t>47526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1578A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166383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1D6A5E">
              <w:rPr>
                <w:rFonts w:ascii="Arial Narrow" w:hAnsi="Arial Narrow"/>
                <w:sz w:val="18"/>
                <w:szCs w:val="18"/>
              </w:rPr>
              <w:t>8857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21362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1578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1578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21362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p70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669B7" w:rsidRPr="0073029B" w:rsidTr="00F4554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188324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</w:t>
            </w:r>
            <w:r w:rsidR="001D6A5E">
              <w:rPr>
                <w:rFonts w:ascii="Arial Narrow" w:hAnsi="Arial Narrow"/>
                <w:sz w:val="18"/>
                <w:szCs w:val="18"/>
              </w:rPr>
              <w:t>9254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2742686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56850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239027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D6A5E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2560509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s04790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307549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307549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8F2F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34776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37321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  <w:r w:rsidR="001D6A5E">
              <w:rPr>
                <w:rFonts w:ascii="Arial Narrow" w:hAnsi="Arial Narrow"/>
                <w:sz w:val="18"/>
                <w:szCs w:val="18"/>
              </w:rPr>
              <w:t>4380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1D6A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F2F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  <w:r w:rsidR="001D6A5E">
              <w:rPr>
                <w:rFonts w:ascii="Arial Narrow" w:hAnsi="Arial Narrow"/>
                <w:sz w:val="18"/>
                <w:szCs w:val="18"/>
              </w:rPr>
              <w:t>7526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1D6A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D6A5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18857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11FAB" w:rsidRPr="0000129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p71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(1) 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(2) Daňové identifikačné číslo (DIČ) sa vyplňuje, ak ho má účtovná jednotka pridelené.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>(3) 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(4)  V bodoch č. 3, 5 a 7 sa prvotným ocenením majetku rozumie jeho ocenenie podľa § 25 zákona.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Druh obchodu: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kúpa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predaj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poskytnutie služby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obchodné zastúpenie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licencia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transfer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know -how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úver, pôžička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výpomoc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záruka</w:t>
            </w:r>
          </w:p>
        </w:tc>
      </w:tr>
      <w:tr w:rsidR="000669B7" w:rsidRPr="0073029B" w:rsidTr="00F4554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iný obchod.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kons. - konsolidovaný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 - cenný papier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F47675" w:rsidRPr="000669B7" w:rsidRDefault="00F47675" w:rsidP="000669B7"/>
    <w:sectPr w:rsidR="00F47675" w:rsidRPr="000669B7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434" w:rsidRDefault="00553434">
      <w:r>
        <w:separator/>
      </w:r>
    </w:p>
  </w:endnote>
  <w:endnote w:type="continuationSeparator" w:id="0">
    <w:p w:rsidR="00553434" w:rsidRDefault="00553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AF8" w:rsidRDefault="005A4AF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A4AF8" w:rsidRDefault="005A4AF8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AF8" w:rsidRPr="00010D38" w:rsidRDefault="005A4AF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E85780">
      <w:rPr>
        <w:rStyle w:val="slostrany"/>
        <w:sz w:val="16"/>
        <w:szCs w:val="16"/>
      </w:rPr>
      <w:t>18</w:t>
    </w:r>
    <w:r w:rsidRPr="00010D38">
      <w:rPr>
        <w:rStyle w:val="slostrany"/>
        <w:sz w:val="16"/>
        <w:szCs w:val="16"/>
      </w:rPr>
      <w:fldChar w:fldCharType="end"/>
    </w:r>
  </w:p>
  <w:p w:rsidR="005A4AF8" w:rsidRDefault="005A4AF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434" w:rsidRDefault="00553434">
      <w:r>
        <w:separator/>
      </w:r>
    </w:p>
  </w:footnote>
  <w:footnote w:type="continuationSeparator" w:id="0">
    <w:p w:rsidR="00553434" w:rsidRDefault="005534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5A4AF8" w:rsidRPr="0073029B" w:rsidTr="00D71752">
      <w:trPr>
        <w:trHeight w:val="59"/>
      </w:trPr>
      <w:tc>
        <w:tcPr>
          <w:tcW w:w="416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A4AF8" w:rsidRPr="0073029B" w:rsidRDefault="005A4AF8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A4AF8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A4AF8" w:rsidRPr="0073029B" w:rsidRDefault="005A4AF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E85780">
            <w:rPr>
              <w:noProof/>
            </w:rPr>
            <w:t>00170364</w:t>
          </w:r>
          <w:r>
            <w:rPr>
              <w:noProof/>
            </w:rPr>
            <w:fldChar w:fldCharType="end"/>
          </w:r>
        </w:p>
      </w:tc>
    </w:tr>
    <w:tr w:rsidR="005A4AF8" w:rsidRPr="0073029B" w:rsidTr="00D71752">
      <w:trPr>
        <w:trHeight w:val="59"/>
      </w:trPr>
      <w:tc>
        <w:tcPr>
          <w:tcW w:w="416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A4AF8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A4AF8" w:rsidRPr="0073029B" w:rsidRDefault="005A4AF8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E85780">
            <w:rPr>
              <w:noProof/>
            </w:rPr>
            <w:t>2020358945</w:t>
          </w:r>
          <w:r>
            <w:rPr>
              <w:noProof/>
            </w:rPr>
            <w:fldChar w:fldCharType="end"/>
          </w:r>
        </w:p>
      </w:tc>
    </w:tr>
  </w:tbl>
  <w:p w:rsidR="005A4AF8" w:rsidRDefault="005A4AF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5A4AF8" w:rsidRPr="0073029B" w:rsidTr="00D71752">
      <w:trPr>
        <w:trHeight w:val="59"/>
      </w:trPr>
      <w:tc>
        <w:tcPr>
          <w:tcW w:w="416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A4AF8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553434">
            <w:fldChar w:fldCharType="begin"/>
          </w:r>
          <w:r w:rsidR="00553434">
            <w:instrText xml:space="preserve"> MERGEFIELD  aSUB_ICO  \* MERGEFORMAT </w:instrText>
          </w:r>
          <w:r w:rsidR="00553434">
            <w:fldChar w:fldCharType="separate"/>
          </w:r>
          <w:r w:rsidR="00334DB8">
            <w:rPr>
              <w:noProof/>
            </w:rPr>
            <w:t>«aSUB_ICO»</w:t>
          </w:r>
          <w:r w:rsidR="00553434">
            <w:rPr>
              <w:noProof/>
            </w:rPr>
            <w:fldChar w:fldCharType="end"/>
          </w:r>
        </w:p>
      </w:tc>
    </w:tr>
    <w:tr w:rsidR="005A4AF8" w:rsidRPr="0073029B" w:rsidTr="00D71752">
      <w:trPr>
        <w:trHeight w:val="59"/>
      </w:trPr>
      <w:tc>
        <w:tcPr>
          <w:tcW w:w="416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A4AF8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A4AF8" w:rsidRPr="0073029B" w:rsidRDefault="005A4AF8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553434">
            <w:fldChar w:fldCharType="begin"/>
          </w:r>
          <w:r w:rsidR="00553434">
            <w:instrText xml:space="preserve"> MERGEFIELD  aSUB_DIC  \* MERGEFORMAT </w:instrText>
          </w:r>
          <w:r w:rsidR="00553434">
            <w:fldChar w:fldCharType="separate"/>
          </w:r>
          <w:r w:rsidR="00334DB8">
            <w:rPr>
              <w:noProof/>
            </w:rPr>
            <w:t>«aSUB_DIC»</w:t>
          </w:r>
          <w:r w:rsidR="00553434">
            <w:rPr>
              <w:noProof/>
            </w:rPr>
            <w:fldChar w:fldCharType="end"/>
          </w:r>
        </w:p>
      </w:tc>
    </w:tr>
  </w:tbl>
  <w:p w:rsidR="005A4AF8" w:rsidRDefault="005A4A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151"/>
    <w:docVar w:name="arg2" w:val="driver=asa10;dbf=s:\data\pezinok.db; dbn=pezinok; eng=sql10; links=tcpip{host=192.168.101.2};lto=600;idle=240;uid=ipatkova;con=finus(10.15);pwd=ina"/>
    <w:docVar w:name="arg3" w:val="0"/>
    <w:docVar w:name="arg4" w:val="C:\Users\IPATKO~1.SBD\AppData\Local\Temp\9832650.doc"/>
    <w:docVar w:name="arg5" w:val="8"/>
  </w:docVars>
  <w:rsids>
    <w:rsidRoot w:val="00E11FAB"/>
    <w:rsid w:val="0000202E"/>
    <w:rsid w:val="000053B0"/>
    <w:rsid w:val="00011EDC"/>
    <w:rsid w:val="0001578A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383A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C7A18"/>
    <w:rsid w:val="001D2AB6"/>
    <w:rsid w:val="001D6A5E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05411"/>
    <w:rsid w:val="0031248C"/>
    <w:rsid w:val="003212F5"/>
    <w:rsid w:val="00330AB1"/>
    <w:rsid w:val="00334DB8"/>
    <w:rsid w:val="00337BB7"/>
    <w:rsid w:val="003419F8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25CD9"/>
    <w:rsid w:val="00436BE2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2F2"/>
    <w:rsid w:val="004B16CA"/>
    <w:rsid w:val="004C1789"/>
    <w:rsid w:val="004C2826"/>
    <w:rsid w:val="004D77A8"/>
    <w:rsid w:val="004E08B1"/>
    <w:rsid w:val="004E1617"/>
    <w:rsid w:val="0051105F"/>
    <w:rsid w:val="00511537"/>
    <w:rsid w:val="00511BB9"/>
    <w:rsid w:val="0053372C"/>
    <w:rsid w:val="0053676C"/>
    <w:rsid w:val="00546167"/>
    <w:rsid w:val="00553434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97E11"/>
    <w:rsid w:val="005A0A25"/>
    <w:rsid w:val="005A2C6A"/>
    <w:rsid w:val="005A3AA4"/>
    <w:rsid w:val="005A4AF8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0B22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650B7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8F2F66"/>
    <w:rsid w:val="008F34F4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B2C99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0050"/>
    <w:rsid w:val="00A44202"/>
    <w:rsid w:val="00A4559A"/>
    <w:rsid w:val="00A45CBB"/>
    <w:rsid w:val="00A548D2"/>
    <w:rsid w:val="00A61D74"/>
    <w:rsid w:val="00A65012"/>
    <w:rsid w:val="00A67AA4"/>
    <w:rsid w:val="00A80682"/>
    <w:rsid w:val="00A80683"/>
    <w:rsid w:val="00A82CC0"/>
    <w:rsid w:val="00A97460"/>
    <w:rsid w:val="00AA0B9D"/>
    <w:rsid w:val="00AB4291"/>
    <w:rsid w:val="00AC01B7"/>
    <w:rsid w:val="00AC1897"/>
    <w:rsid w:val="00AC59B5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D5CCF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A7B83"/>
    <w:rsid w:val="00CB5868"/>
    <w:rsid w:val="00CB5CC4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1FAB"/>
    <w:rsid w:val="00E15A6B"/>
    <w:rsid w:val="00E22677"/>
    <w:rsid w:val="00E51BAB"/>
    <w:rsid w:val="00E51C26"/>
    <w:rsid w:val="00E56EB4"/>
    <w:rsid w:val="00E61EAC"/>
    <w:rsid w:val="00E62CA8"/>
    <w:rsid w:val="00E83ED5"/>
    <w:rsid w:val="00E85780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95CC7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E30A901"/>
  <w15:docId w15:val="{6E2D95F1-0BCC-49F3-A22B-146625979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5C3B8A-DC45-4F90-A9AB-49A4E5A04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0</TotalTime>
  <Pages>25</Pages>
  <Words>8259</Words>
  <Characters>47078</Characters>
  <Application>Microsoft Office Word</Application>
  <DocSecurity>0</DocSecurity>
  <Lines>392</Lines>
  <Paragraphs>110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55227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Ingrid Patkova</dc:creator>
  <cp:lastModifiedBy>Ingrid Patkova</cp:lastModifiedBy>
  <cp:revision>2</cp:revision>
  <cp:lastPrinted>2017-03-02T14:09:00Z</cp:lastPrinted>
  <dcterms:created xsi:type="dcterms:W3CDTF">2017-03-02T14:10:00Z</dcterms:created>
  <dcterms:modified xsi:type="dcterms:W3CDTF">2017-03-02T14:10:00Z</dcterms:modified>
</cp:coreProperties>
</file>