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59" w:rsidRPr="00A55E63" w:rsidRDefault="002E3059">
      <w:pPr>
        <w:spacing w:before="2" w:line="140" w:lineRule="exact"/>
        <w:rPr>
          <w:sz w:val="14"/>
          <w:szCs w:val="14"/>
          <w:lang w:val="en-US"/>
        </w:rPr>
      </w:pPr>
    </w:p>
    <w:p w:rsidR="002E3059" w:rsidRPr="00A55E63" w:rsidRDefault="002E305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2E3059" w:rsidRPr="00A55E63" w:rsidRDefault="002E305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E3059" w:rsidRPr="00A55E63" w:rsidRDefault="002E305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E3059" w:rsidRPr="00A55E63" w:rsidRDefault="002E3059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E3059" w:rsidRPr="00A55E63" w:rsidRDefault="002E305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E3059" w:rsidRPr="00A55E63" w:rsidRDefault="002E305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E3059" w:rsidRPr="00A55E63" w:rsidRDefault="002E3059" w:rsidP="00AD749D">
      <w:pPr>
        <w:spacing w:before="7" w:line="240" w:lineRule="exact"/>
        <w:jc w:val="both"/>
        <w:rPr>
          <w:rFonts w:ascii="Arial" w:hAnsi="Arial" w:cs="Arial"/>
        </w:rPr>
      </w:pPr>
    </w:p>
    <w:p w:rsidR="002E3059" w:rsidRPr="00A55E63" w:rsidRDefault="002E305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E3059" w:rsidRPr="00A55E63" w:rsidRDefault="002E305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2E3059" w:rsidRPr="00460157" w:rsidTr="00460157">
        <w:tc>
          <w:tcPr>
            <w:tcW w:w="3085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6015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 STYLO, s.r.o.</w:t>
            </w:r>
          </w:p>
        </w:tc>
      </w:tr>
      <w:tr w:rsidR="002E3059" w:rsidRPr="00460157" w:rsidTr="00460157">
        <w:tc>
          <w:tcPr>
            <w:tcW w:w="3085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60157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35935669</w:t>
            </w:r>
          </w:p>
        </w:tc>
      </w:tr>
      <w:tr w:rsidR="002E3059" w:rsidRPr="00460157" w:rsidTr="00460157">
        <w:tc>
          <w:tcPr>
            <w:tcW w:w="3085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6015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Blumentálska 8, 811 07 Bratislava</w:t>
            </w:r>
          </w:p>
        </w:tc>
      </w:tr>
    </w:tbl>
    <w:p w:rsidR="002E3059" w:rsidRPr="00A55E63" w:rsidRDefault="002E3059" w:rsidP="00EB55FA">
      <w:pPr>
        <w:spacing w:line="260" w:lineRule="exact"/>
        <w:jc w:val="both"/>
        <w:rPr>
          <w:rFonts w:ascii="Arial" w:hAnsi="Arial" w:cs="Arial"/>
        </w:rPr>
      </w:pPr>
    </w:p>
    <w:p w:rsidR="002E3059" w:rsidRPr="00A55E63" w:rsidRDefault="002E3059" w:rsidP="00EB55FA">
      <w:pPr>
        <w:spacing w:line="260" w:lineRule="exact"/>
        <w:jc w:val="both"/>
        <w:rPr>
          <w:rFonts w:ascii="Arial" w:hAnsi="Arial" w:cs="Arial"/>
        </w:rPr>
      </w:pPr>
    </w:p>
    <w:p w:rsidR="002E3059" w:rsidRPr="00A55E63" w:rsidRDefault="002E305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E3059" w:rsidRPr="00A55E63" w:rsidRDefault="002E305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E3059" w:rsidRPr="00A55E63" w:rsidRDefault="002E305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E3059" w:rsidRPr="00A55E63" w:rsidRDefault="002E305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E3059" w:rsidRPr="00A55E63" w:rsidRDefault="002E305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2E3059" w:rsidRPr="00460157" w:rsidTr="00460157">
        <w:tc>
          <w:tcPr>
            <w:tcW w:w="4219" w:type="dxa"/>
          </w:tcPr>
          <w:p w:rsidR="002E3059" w:rsidRPr="00460157" w:rsidRDefault="002E3059" w:rsidP="0046015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6015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E3059" w:rsidRPr="00460157" w:rsidRDefault="002E3059" w:rsidP="0046015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60157">
              <w:rPr>
                <w:rFonts w:ascii="Arial" w:hAnsi="Arial" w:cs="Arial"/>
                <w:b/>
              </w:rPr>
              <w:t>Bežné účtovné</w:t>
            </w:r>
          </w:p>
          <w:p w:rsidR="002E3059" w:rsidRPr="00460157" w:rsidRDefault="002E3059" w:rsidP="0046015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6015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E3059" w:rsidRPr="00460157" w:rsidRDefault="002E3059" w:rsidP="0046015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6015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E3059" w:rsidRPr="00460157" w:rsidTr="00460157">
        <w:tc>
          <w:tcPr>
            <w:tcW w:w="4219" w:type="dxa"/>
          </w:tcPr>
          <w:p w:rsidR="002E3059" w:rsidRPr="00460157" w:rsidRDefault="002E3059" w:rsidP="00460157">
            <w:pPr>
              <w:spacing w:line="260" w:lineRule="exact"/>
              <w:rPr>
                <w:rFonts w:ascii="Arial" w:hAnsi="Arial" w:cs="Arial"/>
              </w:rPr>
            </w:pPr>
            <w:r w:rsidRPr="0046015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E3059" w:rsidRPr="00460157" w:rsidRDefault="002E3059" w:rsidP="00460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E3059" w:rsidRPr="00A55E63" w:rsidRDefault="002E3059" w:rsidP="00AD6C8A">
      <w:pPr>
        <w:spacing w:line="260" w:lineRule="exact"/>
        <w:jc w:val="both"/>
        <w:rPr>
          <w:rFonts w:ascii="Arial" w:hAnsi="Arial" w:cs="Arial"/>
        </w:rPr>
      </w:pPr>
    </w:p>
    <w:p w:rsidR="002E3059" w:rsidRPr="00A55E63" w:rsidRDefault="002E3059" w:rsidP="00AD749D">
      <w:pPr>
        <w:spacing w:before="1" w:line="280" w:lineRule="exact"/>
        <w:jc w:val="both"/>
        <w:rPr>
          <w:rFonts w:ascii="Arial" w:hAnsi="Arial" w:cs="Arial"/>
        </w:rPr>
      </w:pPr>
    </w:p>
    <w:p w:rsidR="002E3059" w:rsidRPr="00A55E63" w:rsidRDefault="002E305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E3059" w:rsidRPr="00A55E63" w:rsidRDefault="002E305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E3059" w:rsidRPr="00A55E63" w:rsidRDefault="002E305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maloobchodná činnosť.</w:t>
      </w: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015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015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6015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60157">
              <w:rPr>
                <w:rFonts w:ascii="Arial" w:hAnsi="Arial" w:cs="Arial"/>
                <w:sz w:val="22"/>
                <w:szCs w:val="22"/>
              </w:rPr>
              <w:t>n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60157">
              <w:rPr>
                <w:rFonts w:ascii="Arial" w:hAnsi="Arial" w:cs="Arial"/>
                <w:sz w:val="22"/>
                <w:szCs w:val="22"/>
              </w:rPr>
              <w:t>ný ma</w:t>
            </w:r>
            <w:r w:rsidRPr="0046015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60157">
              <w:rPr>
                <w:rFonts w:ascii="Arial" w:hAnsi="Arial" w:cs="Arial"/>
                <w:sz w:val="22"/>
                <w:szCs w:val="22"/>
              </w:rPr>
              <w:t>r</w:t>
            </w:r>
            <w:r w:rsidRPr="0046015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6015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60157">
              <w:rPr>
                <w:rFonts w:ascii="Arial" w:hAnsi="Arial" w:cs="Arial"/>
                <w:sz w:val="22"/>
                <w:szCs w:val="22"/>
              </w:rPr>
              <w:t>kúpo</w:t>
            </w:r>
            <w:r w:rsidRPr="0046015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6015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6015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6015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60157">
              <w:rPr>
                <w:rFonts w:ascii="Arial" w:hAnsi="Arial" w:cs="Arial"/>
                <w:sz w:val="22"/>
                <w:szCs w:val="22"/>
              </w:rPr>
              <w:t>tvor</w:t>
            </w:r>
            <w:r w:rsidRPr="0046015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60157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60157">
              <w:rPr>
                <w:rFonts w:ascii="Arial" w:hAnsi="Arial" w:cs="Arial"/>
                <w:sz w:val="22"/>
                <w:szCs w:val="22"/>
              </w:rPr>
              <w:t>d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6015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60157">
              <w:rPr>
                <w:rFonts w:ascii="Arial" w:hAnsi="Arial" w:cs="Arial"/>
                <w:sz w:val="22"/>
                <w:szCs w:val="22"/>
              </w:rPr>
              <w:t>d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6015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K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6015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6015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60157">
              <w:rPr>
                <w:rFonts w:ascii="Arial" w:hAnsi="Arial" w:cs="Arial"/>
                <w:sz w:val="22"/>
                <w:szCs w:val="22"/>
              </w:rPr>
              <w:t>ina</w:t>
            </w: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60157">
              <w:rPr>
                <w:rFonts w:ascii="Arial" w:hAnsi="Arial" w:cs="Arial"/>
                <w:sz w:val="22"/>
                <w:szCs w:val="22"/>
              </w:rPr>
              <w:t>ný maj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60157">
              <w:rPr>
                <w:rFonts w:ascii="Arial" w:hAnsi="Arial" w:cs="Arial"/>
                <w:sz w:val="22"/>
                <w:szCs w:val="22"/>
              </w:rPr>
              <w:t>v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60157">
              <w:rPr>
                <w:rFonts w:ascii="Arial" w:hAnsi="Arial" w:cs="Arial"/>
                <w:sz w:val="22"/>
                <w:szCs w:val="22"/>
              </w:rPr>
              <w:t>ky v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60157">
              <w:rPr>
                <w:rFonts w:ascii="Arial" w:hAnsi="Arial" w:cs="Arial"/>
                <w:sz w:val="22"/>
                <w:szCs w:val="22"/>
              </w:rPr>
              <w:t>tane</w:t>
            </w:r>
            <w:r w:rsidRPr="00460157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Pô</w:t>
            </w: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60157">
              <w:rPr>
                <w:rFonts w:ascii="Arial" w:hAnsi="Arial" w:cs="Arial"/>
                <w:sz w:val="22"/>
                <w:szCs w:val="22"/>
              </w:rPr>
              <w:t>ičky a</w:t>
            </w: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60157">
              <w:rPr>
                <w:rFonts w:ascii="Arial" w:hAnsi="Arial" w:cs="Arial"/>
                <w:sz w:val="22"/>
                <w:szCs w:val="22"/>
              </w:rPr>
              <w:t>úv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3059" w:rsidRPr="00460157" w:rsidTr="00460157">
        <w:tc>
          <w:tcPr>
            <w:tcW w:w="4843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D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riv</w:t>
            </w:r>
            <w:r w:rsidRPr="0046015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60157">
              <w:rPr>
                <w:rFonts w:ascii="Arial" w:hAnsi="Arial" w:cs="Arial"/>
                <w:sz w:val="22"/>
                <w:szCs w:val="22"/>
              </w:rPr>
              <w:t>to</w:t>
            </w:r>
            <w:r w:rsidRPr="0046015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60157">
              <w:rPr>
                <w:rFonts w:ascii="Arial" w:hAnsi="Arial" w:cs="Arial"/>
                <w:sz w:val="22"/>
                <w:szCs w:val="22"/>
              </w:rPr>
              <w:t>op</w:t>
            </w:r>
            <w:r w:rsidRPr="0046015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60157">
              <w:rPr>
                <w:rFonts w:ascii="Arial" w:hAnsi="Arial" w:cs="Arial"/>
                <w:sz w:val="22"/>
                <w:szCs w:val="22"/>
              </w:rPr>
              <w:t>rá</w:t>
            </w:r>
            <w:r w:rsidRPr="0046015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60157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E3059" w:rsidRPr="00460157" w:rsidRDefault="002E3059" w:rsidP="0046015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015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</w:t>
      </w: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nebola dotácia.</w:t>
      </w: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2E3059" w:rsidRPr="00A55E63" w:rsidRDefault="002E3059" w:rsidP="00AD749D">
      <w:pPr>
        <w:spacing w:before="1" w:line="280" w:lineRule="exact"/>
        <w:jc w:val="both"/>
        <w:rPr>
          <w:rFonts w:ascii="Arial" w:hAnsi="Arial" w:cs="Arial"/>
        </w:rPr>
      </w:pPr>
    </w:p>
    <w:p w:rsidR="002E3059" w:rsidRPr="00A55E63" w:rsidRDefault="002E305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E3059" w:rsidRPr="00A55E63" w:rsidRDefault="002E305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E3059" w:rsidRPr="00A55E63" w:rsidRDefault="002E305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neboli. 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neboli.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neboli.</w:t>
      </w:r>
    </w:p>
    <w:p w:rsidR="002E3059" w:rsidRPr="00A55E63" w:rsidRDefault="002E305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neboli.</w:t>
      </w: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neboli.</w:t>
      </w: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3059" w:rsidRPr="00451ED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2E3059" w:rsidRPr="00451ED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>
        <w:rPr>
          <w:rFonts w:ascii="Arial" w:hAnsi="Arial" w:cs="Arial"/>
          <w:sz w:val="22"/>
          <w:szCs w:val="22"/>
        </w:rPr>
        <w:t>neboli.</w:t>
      </w:r>
    </w:p>
    <w:p w:rsidR="002E3059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451ED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2E3059" w:rsidRPr="00451ED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059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2E3059" w:rsidRPr="00A55E63" w:rsidRDefault="002E305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2E3059" w:rsidRPr="00A55E63" w:rsidSect="007104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059" w:rsidRDefault="002E3059">
      <w:r>
        <w:separator/>
      </w:r>
    </w:p>
  </w:endnote>
  <w:endnote w:type="continuationSeparator" w:id="0">
    <w:p w:rsidR="002E3059" w:rsidRDefault="002E3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059" w:rsidRDefault="002E305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2E3059" w:rsidRDefault="002E305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059" w:rsidRDefault="002E3059">
      <w:r>
        <w:separator/>
      </w:r>
    </w:p>
  </w:footnote>
  <w:footnote w:type="continuationSeparator" w:id="0">
    <w:p w:rsidR="002E3059" w:rsidRDefault="002E30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059" w:rsidRDefault="002E3059">
    <w:pPr>
      <w:pStyle w:val="Header"/>
    </w:pPr>
  </w:p>
  <w:p w:rsidR="002E3059" w:rsidRDefault="002E3059">
    <w:pPr>
      <w:pStyle w:val="Header"/>
    </w:pPr>
  </w:p>
  <w:p w:rsidR="002E3059" w:rsidRDefault="002E3059">
    <w:pPr>
      <w:pStyle w:val="Header"/>
    </w:pPr>
  </w:p>
  <w:p w:rsidR="002E3059" w:rsidRDefault="002E305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35935669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2022005018</w:t>
    </w:r>
  </w:p>
  <w:p w:rsidR="002E3059" w:rsidRDefault="002E3059" w:rsidP="0055784D">
    <w:pPr>
      <w:pStyle w:val="Header"/>
      <w:rPr>
        <w:rFonts w:ascii="Times New Roman" w:hAnsi="Times New Roman"/>
        <w:sz w:val="24"/>
        <w:szCs w:val="24"/>
      </w:rPr>
    </w:pPr>
  </w:p>
  <w:p w:rsidR="002E3059" w:rsidRDefault="002E30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2E3059"/>
    <w:rsid w:val="0035519D"/>
    <w:rsid w:val="003657F5"/>
    <w:rsid w:val="00373635"/>
    <w:rsid w:val="003D056F"/>
    <w:rsid w:val="00401155"/>
    <w:rsid w:val="00451ED3"/>
    <w:rsid w:val="00460157"/>
    <w:rsid w:val="004A2BF3"/>
    <w:rsid w:val="0055784D"/>
    <w:rsid w:val="00560DB1"/>
    <w:rsid w:val="00590A8B"/>
    <w:rsid w:val="005C52FB"/>
    <w:rsid w:val="00623868"/>
    <w:rsid w:val="00637F73"/>
    <w:rsid w:val="00676DB4"/>
    <w:rsid w:val="00677DCA"/>
    <w:rsid w:val="006831DF"/>
    <w:rsid w:val="00710477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4260C"/>
    <w:rsid w:val="00C71636"/>
    <w:rsid w:val="00C8302F"/>
    <w:rsid w:val="00CC3205"/>
    <w:rsid w:val="00CD545D"/>
    <w:rsid w:val="00DF6AD0"/>
    <w:rsid w:val="00E05086"/>
    <w:rsid w:val="00E1750C"/>
    <w:rsid w:val="00E532AD"/>
    <w:rsid w:val="00E70F0E"/>
    <w:rsid w:val="00EB4798"/>
    <w:rsid w:val="00EB55FA"/>
    <w:rsid w:val="00EE5474"/>
    <w:rsid w:val="00F404E8"/>
    <w:rsid w:val="00F5290B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477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04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8F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10477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104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218FB"/>
    <w:rPr>
      <w:lang w:eastAsia="en-US"/>
    </w:rPr>
  </w:style>
  <w:style w:type="paragraph" w:styleId="ListParagraph">
    <w:name w:val="List Paragraph"/>
    <w:basedOn w:val="Normal"/>
    <w:uiPriority w:val="99"/>
    <w:qFormat/>
    <w:rsid w:val="00710477"/>
  </w:style>
  <w:style w:type="paragraph" w:customStyle="1" w:styleId="TableParagraph">
    <w:name w:val="Table Paragraph"/>
    <w:basedOn w:val="Normal"/>
    <w:uiPriority w:val="99"/>
    <w:rsid w:val="00710477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854</Words>
  <Characters>5898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8</cp:revision>
  <dcterms:created xsi:type="dcterms:W3CDTF">2017-03-02T08:34:00Z</dcterms:created>
  <dcterms:modified xsi:type="dcterms:W3CDTF">2017-03-02T08:43:00Z</dcterms:modified>
</cp:coreProperties>
</file>