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D77" w:rsidRPr="00A55E63" w:rsidRDefault="00136D77">
      <w:pPr>
        <w:spacing w:before="2" w:line="140" w:lineRule="exact"/>
        <w:rPr>
          <w:sz w:val="14"/>
          <w:szCs w:val="14"/>
          <w:lang w:val="en-US"/>
        </w:rPr>
      </w:pPr>
    </w:p>
    <w:p w:rsidR="00136D77" w:rsidRPr="00A55E63" w:rsidRDefault="00136D7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6</w:t>
      </w:r>
    </w:p>
    <w:p w:rsidR="00136D77" w:rsidRPr="00A55E63" w:rsidRDefault="00136D7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136D77" w:rsidRPr="00A55E63" w:rsidRDefault="00136D7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136D77" w:rsidRPr="00A55E63" w:rsidRDefault="00136D77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136D77" w:rsidRPr="00A55E63" w:rsidRDefault="00136D77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136D77" w:rsidRPr="00A55E63" w:rsidRDefault="00136D77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136D77" w:rsidRPr="00A55E63" w:rsidRDefault="00136D77" w:rsidP="00AD749D">
      <w:pPr>
        <w:spacing w:before="7" w:line="240" w:lineRule="exact"/>
        <w:jc w:val="both"/>
        <w:rPr>
          <w:rFonts w:ascii="Arial" w:hAnsi="Arial" w:cs="Arial"/>
        </w:rPr>
      </w:pPr>
    </w:p>
    <w:p w:rsidR="00136D77" w:rsidRPr="00A55E63" w:rsidRDefault="00136D77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136D77" w:rsidRPr="00A55E63" w:rsidRDefault="00136D77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136D77" w:rsidRPr="00E96215" w:rsidTr="00E96215">
        <w:tc>
          <w:tcPr>
            <w:tcW w:w="3085" w:type="dxa"/>
          </w:tcPr>
          <w:p w:rsidR="00136D77" w:rsidRPr="00E96215" w:rsidRDefault="00136D77" w:rsidP="00E96215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96215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136D77" w:rsidRPr="00E96215" w:rsidRDefault="00136D77" w:rsidP="00E9621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DK – Tec, s.r.o.</w:t>
            </w:r>
          </w:p>
        </w:tc>
      </w:tr>
      <w:tr w:rsidR="00136D77" w:rsidRPr="00E96215" w:rsidTr="00E96215">
        <w:tc>
          <w:tcPr>
            <w:tcW w:w="3085" w:type="dxa"/>
          </w:tcPr>
          <w:p w:rsidR="00136D77" w:rsidRPr="00E96215" w:rsidRDefault="00136D77" w:rsidP="00E96215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96215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136D77" w:rsidRPr="00E96215" w:rsidRDefault="00136D77" w:rsidP="00E9621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48135895</w:t>
            </w:r>
          </w:p>
        </w:tc>
      </w:tr>
      <w:tr w:rsidR="00136D77" w:rsidRPr="00E96215" w:rsidTr="00E96215">
        <w:tc>
          <w:tcPr>
            <w:tcW w:w="3085" w:type="dxa"/>
          </w:tcPr>
          <w:p w:rsidR="00136D77" w:rsidRPr="00E96215" w:rsidRDefault="00136D77" w:rsidP="00E96215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96215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136D77" w:rsidRPr="00E96215" w:rsidRDefault="00136D77" w:rsidP="00E9621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Gárdonyská 1049/5, 93010 Dolný Štál</w:t>
            </w:r>
          </w:p>
        </w:tc>
      </w:tr>
    </w:tbl>
    <w:p w:rsidR="00136D77" w:rsidRPr="00A55E63" w:rsidRDefault="00136D77" w:rsidP="00EB55FA">
      <w:pPr>
        <w:spacing w:line="260" w:lineRule="exact"/>
        <w:jc w:val="both"/>
        <w:rPr>
          <w:rFonts w:ascii="Arial" w:hAnsi="Arial" w:cs="Arial"/>
        </w:rPr>
      </w:pPr>
    </w:p>
    <w:p w:rsidR="00136D77" w:rsidRPr="00A55E63" w:rsidRDefault="00136D77" w:rsidP="00EB55FA">
      <w:pPr>
        <w:spacing w:line="260" w:lineRule="exact"/>
        <w:jc w:val="both"/>
        <w:rPr>
          <w:rFonts w:ascii="Arial" w:hAnsi="Arial" w:cs="Arial"/>
        </w:rPr>
      </w:pPr>
    </w:p>
    <w:p w:rsidR="00136D77" w:rsidRPr="00A55E63" w:rsidRDefault="00136D77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UJ nie je súčasťou konsolidovaného celku. </w:t>
      </w:r>
    </w:p>
    <w:p w:rsidR="00136D77" w:rsidRPr="00A55E63" w:rsidRDefault="00136D77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36D77" w:rsidRPr="00A55E63" w:rsidRDefault="00136D77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36D77" w:rsidRPr="00A55E63" w:rsidRDefault="00136D77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136D77" w:rsidRPr="00A55E63" w:rsidRDefault="00136D77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136D77" w:rsidRPr="00E96215" w:rsidTr="00E96215">
        <w:tc>
          <w:tcPr>
            <w:tcW w:w="4219" w:type="dxa"/>
          </w:tcPr>
          <w:p w:rsidR="00136D77" w:rsidRPr="00E96215" w:rsidRDefault="00136D77" w:rsidP="00E9621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96215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136D77" w:rsidRPr="00E96215" w:rsidRDefault="00136D77" w:rsidP="00E9621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96215">
              <w:rPr>
                <w:rFonts w:ascii="Arial" w:hAnsi="Arial" w:cs="Arial"/>
                <w:b/>
              </w:rPr>
              <w:t>Bežné účtovné</w:t>
            </w:r>
          </w:p>
          <w:p w:rsidR="00136D77" w:rsidRPr="00E96215" w:rsidRDefault="00136D77" w:rsidP="00E9621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96215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136D77" w:rsidRPr="00E96215" w:rsidRDefault="00136D77" w:rsidP="00E9621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96215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36D77" w:rsidRPr="00E96215" w:rsidTr="00E96215">
        <w:tc>
          <w:tcPr>
            <w:tcW w:w="4219" w:type="dxa"/>
          </w:tcPr>
          <w:p w:rsidR="00136D77" w:rsidRPr="00E96215" w:rsidRDefault="00136D77" w:rsidP="00E96215">
            <w:pPr>
              <w:spacing w:line="260" w:lineRule="exact"/>
              <w:rPr>
                <w:rFonts w:ascii="Arial" w:hAnsi="Arial" w:cs="Arial"/>
              </w:rPr>
            </w:pPr>
            <w:r w:rsidRPr="00E96215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136D77" w:rsidRPr="00E96215" w:rsidRDefault="00136D77" w:rsidP="00E9621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136D77" w:rsidRPr="00E96215" w:rsidRDefault="00136D77" w:rsidP="00E9621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136D77" w:rsidRPr="00A55E63" w:rsidRDefault="00136D77" w:rsidP="00AD6C8A">
      <w:pPr>
        <w:spacing w:line="260" w:lineRule="exact"/>
        <w:jc w:val="both"/>
        <w:rPr>
          <w:rFonts w:ascii="Arial" w:hAnsi="Arial" w:cs="Arial"/>
        </w:rPr>
      </w:pPr>
    </w:p>
    <w:p w:rsidR="00136D77" w:rsidRPr="00A55E63" w:rsidRDefault="00136D77" w:rsidP="00AD749D">
      <w:pPr>
        <w:spacing w:before="1" w:line="280" w:lineRule="exact"/>
        <w:jc w:val="both"/>
        <w:rPr>
          <w:rFonts w:ascii="Arial" w:hAnsi="Arial" w:cs="Arial"/>
        </w:rPr>
      </w:pPr>
    </w:p>
    <w:p w:rsidR="00136D77" w:rsidRPr="00A55E63" w:rsidRDefault="00136D77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136D77" w:rsidRPr="00A55E63" w:rsidRDefault="00136D77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136D77" w:rsidRPr="00A55E63" w:rsidRDefault="00136D77" w:rsidP="00AD749D">
      <w:pPr>
        <w:spacing w:before="11" w:line="260" w:lineRule="exact"/>
        <w:jc w:val="both"/>
        <w:rPr>
          <w:rFonts w:ascii="Arial" w:hAnsi="Arial" w:cs="Arial"/>
        </w:rPr>
      </w:pPr>
    </w:p>
    <w:p w:rsidR="00136D77" w:rsidRPr="00A55E63" w:rsidRDefault="00136D7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áno.</w:t>
      </w:r>
    </w:p>
    <w:p w:rsidR="00136D77" w:rsidRPr="00A55E63" w:rsidRDefault="00136D7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36D77" w:rsidRPr="00A55E63" w:rsidRDefault="00136D7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136D77" w:rsidRPr="00A55E63" w:rsidRDefault="00136D7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136D77" w:rsidRPr="00E96215" w:rsidTr="00E96215">
        <w:tc>
          <w:tcPr>
            <w:tcW w:w="4843" w:type="dxa"/>
          </w:tcPr>
          <w:p w:rsidR="00136D77" w:rsidRPr="00E96215" w:rsidRDefault="00136D77" w:rsidP="00E96215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6215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136D77" w:rsidRPr="00E96215" w:rsidRDefault="00136D77" w:rsidP="00E96215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6215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36D77" w:rsidRPr="00E96215" w:rsidTr="00E96215">
        <w:tc>
          <w:tcPr>
            <w:tcW w:w="4843" w:type="dxa"/>
          </w:tcPr>
          <w:p w:rsidR="00136D77" w:rsidRPr="00E96215" w:rsidRDefault="00136D77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Dlhodobý n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96215">
              <w:rPr>
                <w:rFonts w:ascii="Arial" w:hAnsi="Arial" w:cs="Arial"/>
                <w:sz w:val="22"/>
                <w:szCs w:val="22"/>
              </w:rPr>
              <w:t>hmotný maj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96215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36D77" w:rsidRPr="00E96215" w:rsidRDefault="00136D77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36D77" w:rsidRPr="00E96215" w:rsidTr="00E96215">
        <w:tc>
          <w:tcPr>
            <w:tcW w:w="4843" w:type="dxa"/>
          </w:tcPr>
          <w:p w:rsidR="00136D77" w:rsidRPr="00E96215" w:rsidRDefault="00136D77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96215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36D77" w:rsidRPr="00E96215" w:rsidRDefault="00136D77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36D77" w:rsidRPr="00E96215" w:rsidTr="00E96215">
        <w:tc>
          <w:tcPr>
            <w:tcW w:w="4843" w:type="dxa"/>
          </w:tcPr>
          <w:p w:rsidR="00136D77" w:rsidRPr="00E96215" w:rsidRDefault="00136D77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E96215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E96215">
              <w:rPr>
                <w:rFonts w:ascii="Arial" w:hAnsi="Arial" w:cs="Arial"/>
                <w:sz w:val="22"/>
                <w:szCs w:val="22"/>
              </w:rPr>
              <w:t>n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E96215">
              <w:rPr>
                <w:rFonts w:ascii="Arial" w:hAnsi="Arial" w:cs="Arial"/>
                <w:sz w:val="22"/>
                <w:szCs w:val="22"/>
              </w:rPr>
              <w:t>ný ma</w:t>
            </w:r>
            <w:r w:rsidRPr="00E96215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96215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36D77" w:rsidRPr="00E96215" w:rsidRDefault="00136D77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36D77" w:rsidRPr="00E96215" w:rsidTr="00E96215">
        <w:tc>
          <w:tcPr>
            <w:tcW w:w="4843" w:type="dxa"/>
          </w:tcPr>
          <w:p w:rsidR="00136D77" w:rsidRPr="00E96215" w:rsidRDefault="00136D77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96215">
              <w:rPr>
                <w:rFonts w:ascii="Arial" w:hAnsi="Arial" w:cs="Arial"/>
                <w:sz w:val="22"/>
                <w:szCs w:val="22"/>
              </w:rPr>
              <w:t>r</w:t>
            </w:r>
            <w:r w:rsidRPr="00E96215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E96215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E96215">
              <w:rPr>
                <w:rFonts w:ascii="Arial" w:hAnsi="Arial" w:cs="Arial"/>
                <w:sz w:val="22"/>
                <w:szCs w:val="22"/>
              </w:rPr>
              <w:t>kúpo</w:t>
            </w:r>
            <w:r w:rsidRPr="00E96215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136D77" w:rsidRPr="00E96215" w:rsidRDefault="00136D77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36D77" w:rsidRPr="00E96215" w:rsidTr="00E96215">
        <w:tc>
          <w:tcPr>
            <w:tcW w:w="4843" w:type="dxa"/>
          </w:tcPr>
          <w:p w:rsidR="00136D77" w:rsidRPr="00E96215" w:rsidRDefault="00136D77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96215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E96215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E96215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E96215">
              <w:rPr>
                <w:rFonts w:ascii="Arial" w:hAnsi="Arial" w:cs="Arial"/>
                <w:sz w:val="22"/>
                <w:szCs w:val="22"/>
              </w:rPr>
              <w:t>tvor</w:t>
            </w:r>
            <w:r w:rsidRPr="00E96215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E96215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E96215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136D77" w:rsidRPr="00E96215" w:rsidRDefault="00136D77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36D77" w:rsidRPr="00E96215" w:rsidTr="00E96215">
        <w:tc>
          <w:tcPr>
            <w:tcW w:w="4843" w:type="dxa"/>
          </w:tcPr>
          <w:p w:rsidR="00136D77" w:rsidRPr="00E96215" w:rsidRDefault="00136D77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96215">
              <w:rPr>
                <w:rFonts w:ascii="Arial" w:hAnsi="Arial" w:cs="Arial"/>
                <w:sz w:val="22"/>
                <w:szCs w:val="22"/>
              </w:rPr>
              <w:t>d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96215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36D77" w:rsidRPr="00E96215" w:rsidRDefault="00136D77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36D77" w:rsidRPr="00E96215" w:rsidTr="00E96215">
        <w:tc>
          <w:tcPr>
            <w:tcW w:w="4843" w:type="dxa"/>
          </w:tcPr>
          <w:p w:rsidR="00136D77" w:rsidRPr="00E96215" w:rsidRDefault="00136D77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96215">
              <w:rPr>
                <w:rFonts w:ascii="Arial" w:hAnsi="Arial" w:cs="Arial"/>
                <w:sz w:val="22"/>
                <w:szCs w:val="22"/>
              </w:rPr>
              <w:t>d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96215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36D77" w:rsidRPr="00E96215" w:rsidRDefault="00136D77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36D77" w:rsidRPr="00E96215" w:rsidTr="00E96215">
        <w:tc>
          <w:tcPr>
            <w:tcW w:w="4843" w:type="dxa"/>
          </w:tcPr>
          <w:p w:rsidR="00136D77" w:rsidRPr="00E96215" w:rsidRDefault="00136D77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K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E96215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E96215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E96215">
              <w:rPr>
                <w:rFonts w:ascii="Arial" w:hAnsi="Arial" w:cs="Arial"/>
                <w:sz w:val="22"/>
                <w:szCs w:val="22"/>
              </w:rPr>
              <w:t>ina</w:t>
            </w:r>
            <w:r w:rsidRPr="00E96215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E96215">
              <w:rPr>
                <w:rFonts w:ascii="Arial" w:hAnsi="Arial" w:cs="Arial"/>
                <w:sz w:val="22"/>
                <w:szCs w:val="22"/>
              </w:rPr>
              <w:t>ný maj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96215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36D77" w:rsidRPr="00E96215" w:rsidRDefault="00136D77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36D77" w:rsidRPr="00E96215" w:rsidTr="00E96215">
        <w:tc>
          <w:tcPr>
            <w:tcW w:w="4843" w:type="dxa"/>
          </w:tcPr>
          <w:p w:rsidR="00136D77" w:rsidRPr="00E96215" w:rsidRDefault="00136D77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E96215">
              <w:rPr>
                <w:rFonts w:ascii="Arial" w:hAnsi="Arial" w:cs="Arial"/>
                <w:sz w:val="22"/>
                <w:szCs w:val="22"/>
              </w:rPr>
              <w:t>v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E96215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96215">
              <w:rPr>
                <w:rFonts w:ascii="Arial" w:hAnsi="Arial" w:cs="Arial"/>
                <w:sz w:val="22"/>
                <w:szCs w:val="22"/>
              </w:rPr>
              <w:t>ky v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E96215">
              <w:rPr>
                <w:rFonts w:ascii="Arial" w:hAnsi="Arial" w:cs="Arial"/>
                <w:sz w:val="22"/>
                <w:szCs w:val="22"/>
              </w:rPr>
              <w:t>tane</w:t>
            </w:r>
            <w:r w:rsidRPr="00E96215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E96215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96215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96215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136D77" w:rsidRPr="00E96215" w:rsidRDefault="00136D77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36D77" w:rsidRPr="00E96215" w:rsidTr="00E96215">
        <w:tc>
          <w:tcPr>
            <w:tcW w:w="4843" w:type="dxa"/>
          </w:tcPr>
          <w:p w:rsidR="00136D77" w:rsidRPr="00E96215" w:rsidRDefault="00136D77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136D77" w:rsidRPr="00E96215" w:rsidRDefault="00136D77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36D77" w:rsidRPr="00E96215" w:rsidTr="00E96215">
        <w:tc>
          <w:tcPr>
            <w:tcW w:w="4843" w:type="dxa"/>
          </w:tcPr>
          <w:p w:rsidR="00136D77" w:rsidRPr="00E96215" w:rsidRDefault="00136D77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Pô</w:t>
            </w:r>
            <w:r w:rsidRPr="00E96215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E96215">
              <w:rPr>
                <w:rFonts w:ascii="Arial" w:hAnsi="Arial" w:cs="Arial"/>
                <w:sz w:val="22"/>
                <w:szCs w:val="22"/>
              </w:rPr>
              <w:t>ičky a</w:t>
            </w:r>
            <w:r w:rsidRPr="00E96215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E96215">
              <w:rPr>
                <w:rFonts w:ascii="Arial" w:hAnsi="Arial" w:cs="Arial"/>
                <w:sz w:val="22"/>
                <w:szCs w:val="22"/>
              </w:rPr>
              <w:t>úv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96215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136D77" w:rsidRPr="00E96215" w:rsidRDefault="00136D77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36D77" w:rsidRPr="00E96215" w:rsidTr="00E96215">
        <w:tc>
          <w:tcPr>
            <w:tcW w:w="4843" w:type="dxa"/>
          </w:tcPr>
          <w:p w:rsidR="00136D77" w:rsidRPr="00E96215" w:rsidRDefault="00136D77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D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96215">
              <w:rPr>
                <w:rFonts w:ascii="Arial" w:hAnsi="Arial" w:cs="Arial"/>
                <w:sz w:val="22"/>
                <w:szCs w:val="22"/>
              </w:rPr>
              <w:t>riv</w:t>
            </w:r>
            <w:r w:rsidRPr="00E96215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E96215">
              <w:rPr>
                <w:rFonts w:ascii="Arial" w:hAnsi="Arial" w:cs="Arial"/>
                <w:sz w:val="22"/>
                <w:szCs w:val="22"/>
              </w:rPr>
              <w:t>to</w:t>
            </w:r>
            <w:r w:rsidRPr="00E96215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E96215">
              <w:rPr>
                <w:rFonts w:ascii="Arial" w:hAnsi="Arial" w:cs="Arial"/>
                <w:sz w:val="22"/>
                <w:szCs w:val="22"/>
              </w:rPr>
              <w:t>op</w:t>
            </w:r>
            <w:r w:rsidRPr="00E96215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E96215">
              <w:rPr>
                <w:rFonts w:ascii="Arial" w:hAnsi="Arial" w:cs="Arial"/>
                <w:sz w:val="22"/>
                <w:szCs w:val="22"/>
              </w:rPr>
              <w:t>rá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E96215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136D77" w:rsidRPr="00E96215" w:rsidRDefault="00136D77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136D77" w:rsidRPr="00A55E63" w:rsidRDefault="00136D7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36D77" w:rsidRPr="00A55E63" w:rsidRDefault="00136D7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36D77" w:rsidRPr="00A55E63" w:rsidRDefault="00136D7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rovnomerný odpis.</w:t>
      </w:r>
    </w:p>
    <w:p w:rsidR="00136D77" w:rsidRPr="00A55E63" w:rsidRDefault="00136D7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36D77" w:rsidRPr="00A55E63" w:rsidRDefault="00136D7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neboli. </w:t>
      </w:r>
    </w:p>
    <w:p w:rsidR="00136D77" w:rsidRPr="00A55E63" w:rsidRDefault="00136D7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36D77" w:rsidRPr="00A55E63" w:rsidRDefault="00136D7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nebola dotácia.</w:t>
      </w:r>
    </w:p>
    <w:p w:rsidR="00136D77" w:rsidRPr="00A55E63" w:rsidRDefault="00136D7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36D77" w:rsidRPr="00A55E63" w:rsidRDefault="00136D7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neboli.</w:t>
      </w:r>
    </w:p>
    <w:p w:rsidR="00136D77" w:rsidRPr="00A55E63" w:rsidRDefault="00136D77" w:rsidP="00AD749D">
      <w:pPr>
        <w:spacing w:before="1" w:line="280" w:lineRule="exact"/>
        <w:jc w:val="both"/>
        <w:rPr>
          <w:rFonts w:ascii="Arial" w:hAnsi="Arial" w:cs="Arial"/>
        </w:rPr>
      </w:pPr>
    </w:p>
    <w:p w:rsidR="00136D77" w:rsidRPr="00A55E63" w:rsidRDefault="00136D77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136D77" w:rsidRPr="00A55E63" w:rsidRDefault="00136D77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136D77" w:rsidRPr="00A55E63" w:rsidRDefault="00136D77" w:rsidP="00AD749D">
      <w:pPr>
        <w:spacing w:before="11" w:line="260" w:lineRule="exact"/>
        <w:jc w:val="both"/>
        <w:rPr>
          <w:rFonts w:ascii="Arial" w:hAnsi="Arial" w:cs="Arial"/>
        </w:rPr>
      </w:pPr>
    </w:p>
    <w:p w:rsidR="00136D77" w:rsidRPr="00A55E63" w:rsidRDefault="00136D7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neboli.</w:t>
      </w:r>
    </w:p>
    <w:p w:rsidR="00136D77" w:rsidRPr="00A55E63" w:rsidRDefault="00136D7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136D77" w:rsidRPr="00A55E63" w:rsidRDefault="00136D7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136D77" w:rsidRPr="00A55E63" w:rsidRDefault="00136D7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36D77" w:rsidRPr="00A55E63" w:rsidRDefault="00136D7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nie sú.</w:t>
      </w:r>
    </w:p>
    <w:p w:rsidR="00136D77" w:rsidRPr="00A55E63" w:rsidRDefault="00136D7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36D77" w:rsidRPr="00A55E63" w:rsidRDefault="00136D7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Arial" w:hAnsi="Arial" w:cs="Arial"/>
          <w:sz w:val="22"/>
          <w:szCs w:val="22"/>
        </w:rPr>
        <w:t xml:space="preserve"> 0.</w:t>
      </w:r>
    </w:p>
    <w:p w:rsidR="00136D77" w:rsidRPr="00A55E63" w:rsidRDefault="00136D7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36D77" w:rsidRPr="00A55E63" w:rsidRDefault="00136D7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neboli.</w:t>
      </w:r>
    </w:p>
    <w:p w:rsidR="00136D77" w:rsidRPr="00A55E63" w:rsidRDefault="00136D7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36D77" w:rsidRPr="00A55E63" w:rsidRDefault="00136D7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136D77" w:rsidRPr="00A55E63" w:rsidRDefault="00136D7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36D77" w:rsidRPr="00A55E63" w:rsidRDefault="00136D7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neboli.</w:t>
      </w:r>
    </w:p>
    <w:p w:rsidR="00136D77" w:rsidRPr="00A55E63" w:rsidRDefault="00136D7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36D77" w:rsidRPr="00A55E63" w:rsidRDefault="00136D7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neboli.</w:t>
      </w:r>
    </w:p>
    <w:p w:rsidR="00136D77" w:rsidRPr="00A55E63" w:rsidRDefault="00136D7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36D77" w:rsidRPr="00A55E63" w:rsidRDefault="00136D7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neboli.</w:t>
      </w:r>
    </w:p>
    <w:p w:rsidR="00136D77" w:rsidRPr="00A55E63" w:rsidRDefault="00136D7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36D77" w:rsidRPr="00A55E63" w:rsidRDefault="00136D7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 w:rsidRPr="001F2BF4"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neboli.</w:t>
      </w:r>
    </w:p>
    <w:p w:rsidR="00136D77" w:rsidRPr="00A55E63" w:rsidRDefault="00136D7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36D77" w:rsidRPr="00A55E63" w:rsidRDefault="00136D7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136D77" w:rsidRPr="00A55E63" w:rsidRDefault="00136D7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136D77" w:rsidRPr="00A55E63" w:rsidRDefault="00136D7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neboli.</w:t>
      </w:r>
    </w:p>
    <w:p w:rsidR="00136D77" w:rsidRPr="00A55E63" w:rsidRDefault="00136D7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136D77" w:rsidRPr="00451ED3" w:rsidRDefault="00136D7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neboli.</w:t>
      </w:r>
    </w:p>
    <w:p w:rsidR="00136D77" w:rsidRPr="00451ED3" w:rsidRDefault="00136D7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36D77" w:rsidRDefault="00136D7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136D77" w:rsidRDefault="00136D7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36D77" w:rsidRPr="00451ED3" w:rsidRDefault="00136D7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neboli.</w:t>
      </w:r>
    </w:p>
    <w:p w:rsidR="00136D77" w:rsidRPr="00451ED3" w:rsidRDefault="00136D7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36D77" w:rsidRPr="00A55E63" w:rsidRDefault="00136D7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1F2BF4"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neboli.</w:t>
      </w:r>
    </w:p>
    <w:p w:rsidR="00136D77" w:rsidRPr="00A55E63" w:rsidRDefault="00136D7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36D77" w:rsidRDefault="00136D7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neboli.</w:t>
      </w:r>
    </w:p>
    <w:p w:rsidR="00136D77" w:rsidRPr="00A55E63" w:rsidRDefault="00136D7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136D77" w:rsidRPr="00A55E63" w:rsidSect="001011F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6D77" w:rsidRDefault="00136D77">
      <w:r>
        <w:separator/>
      </w:r>
    </w:p>
  </w:endnote>
  <w:endnote w:type="continuationSeparator" w:id="0">
    <w:p w:rsidR="00136D77" w:rsidRDefault="00136D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D77" w:rsidRDefault="00136D77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3.9pt;margin-top:800.05pt;width:42.6pt;height:14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136D77" w:rsidRDefault="00136D77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6D77" w:rsidRDefault="00136D77">
      <w:r>
        <w:separator/>
      </w:r>
    </w:p>
  </w:footnote>
  <w:footnote w:type="continuationSeparator" w:id="0">
    <w:p w:rsidR="00136D77" w:rsidRDefault="00136D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D77" w:rsidRDefault="00136D77">
    <w:pPr>
      <w:pStyle w:val="Header"/>
    </w:pPr>
  </w:p>
  <w:p w:rsidR="00136D77" w:rsidRDefault="00136D77">
    <w:pPr>
      <w:pStyle w:val="Header"/>
    </w:pPr>
  </w:p>
  <w:p w:rsidR="00136D77" w:rsidRDefault="00136D77">
    <w:pPr>
      <w:pStyle w:val="Header"/>
    </w:pPr>
  </w:p>
  <w:p w:rsidR="00136D77" w:rsidRDefault="00136D77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48135895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2120057841</w:t>
    </w:r>
  </w:p>
  <w:p w:rsidR="00136D77" w:rsidRDefault="00136D77" w:rsidP="0055784D">
    <w:pPr>
      <w:pStyle w:val="Header"/>
      <w:rPr>
        <w:rFonts w:ascii="Times New Roman" w:hAnsi="Times New Roman"/>
        <w:sz w:val="24"/>
        <w:szCs w:val="24"/>
      </w:rPr>
    </w:pPr>
  </w:p>
  <w:p w:rsidR="00136D77" w:rsidRDefault="00136D7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011FE"/>
    <w:rsid w:val="001123D8"/>
    <w:rsid w:val="00136D77"/>
    <w:rsid w:val="001406AD"/>
    <w:rsid w:val="001A1B05"/>
    <w:rsid w:val="001F2BF4"/>
    <w:rsid w:val="002401F1"/>
    <w:rsid w:val="002C12B4"/>
    <w:rsid w:val="002D7E6D"/>
    <w:rsid w:val="003657F5"/>
    <w:rsid w:val="00373635"/>
    <w:rsid w:val="003D056F"/>
    <w:rsid w:val="00401155"/>
    <w:rsid w:val="004262EB"/>
    <w:rsid w:val="00451ED3"/>
    <w:rsid w:val="004A2BF3"/>
    <w:rsid w:val="0055784D"/>
    <w:rsid w:val="00560DB1"/>
    <w:rsid w:val="00623868"/>
    <w:rsid w:val="00637F73"/>
    <w:rsid w:val="00676DB4"/>
    <w:rsid w:val="006831DF"/>
    <w:rsid w:val="007216BF"/>
    <w:rsid w:val="00731073"/>
    <w:rsid w:val="007E2277"/>
    <w:rsid w:val="00861175"/>
    <w:rsid w:val="008726EA"/>
    <w:rsid w:val="008771A6"/>
    <w:rsid w:val="00913435"/>
    <w:rsid w:val="00916772"/>
    <w:rsid w:val="009A27D0"/>
    <w:rsid w:val="009D5C84"/>
    <w:rsid w:val="00A53B37"/>
    <w:rsid w:val="00A55E63"/>
    <w:rsid w:val="00AD3D51"/>
    <w:rsid w:val="00AD6C8A"/>
    <w:rsid w:val="00AD749D"/>
    <w:rsid w:val="00B15E67"/>
    <w:rsid w:val="00B7440A"/>
    <w:rsid w:val="00C01CB7"/>
    <w:rsid w:val="00C71636"/>
    <w:rsid w:val="00CC3205"/>
    <w:rsid w:val="00CD545D"/>
    <w:rsid w:val="00D02C38"/>
    <w:rsid w:val="00DF6AD0"/>
    <w:rsid w:val="00E1750C"/>
    <w:rsid w:val="00E532AD"/>
    <w:rsid w:val="00E70F0E"/>
    <w:rsid w:val="00E96215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1FE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1011F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1011FE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1011F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1011FE"/>
  </w:style>
  <w:style w:type="paragraph" w:customStyle="1" w:styleId="TableParagraph">
    <w:name w:val="Table Paragraph"/>
    <w:basedOn w:val="Normal"/>
    <w:uiPriority w:val="99"/>
    <w:rsid w:val="001011FE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663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3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3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3</Pages>
  <Words>857</Words>
  <Characters>5916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PC</cp:lastModifiedBy>
  <cp:revision>3</cp:revision>
  <dcterms:created xsi:type="dcterms:W3CDTF">2017-03-03T13:34:00Z</dcterms:created>
  <dcterms:modified xsi:type="dcterms:W3CDTF">2017-03-03T13:36:00Z</dcterms:modified>
</cp:coreProperties>
</file>