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4EB5" w:rsidRPr="00A55E63" w:rsidRDefault="006A4EB5">
      <w:pPr>
        <w:spacing w:before="2" w:line="140" w:lineRule="exact"/>
        <w:rPr>
          <w:sz w:val="14"/>
          <w:szCs w:val="14"/>
          <w:lang w:val="en-US"/>
        </w:rPr>
      </w:pPr>
    </w:p>
    <w:p w:rsidR="006A4EB5" w:rsidRPr="00A55E63" w:rsidRDefault="006A4EB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6A4EB5" w:rsidRPr="00A55E63" w:rsidRDefault="006A4EB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A4EB5" w:rsidRPr="00A55E63" w:rsidRDefault="006A4EB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6A4EB5" w:rsidRPr="00A55E63" w:rsidRDefault="006A4EB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A4EB5" w:rsidRPr="00A55E63" w:rsidRDefault="006A4EB5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A4EB5" w:rsidRPr="00A55E63" w:rsidRDefault="006A4EB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A4EB5" w:rsidRPr="00A55E63" w:rsidRDefault="006A4EB5" w:rsidP="00AD749D">
      <w:pPr>
        <w:spacing w:before="7" w:line="240" w:lineRule="exact"/>
        <w:jc w:val="both"/>
        <w:rPr>
          <w:rFonts w:ascii="Arial" w:hAnsi="Arial" w:cs="Arial"/>
        </w:rPr>
      </w:pPr>
    </w:p>
    <w:p w:rsidR="006A4EB5" w:rsidRPr="00A55E63" w:rsidRDefault="006A4EB5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A4EB5" w:rsidRPr="00A55E63" w:rsidRDefault="006A4EB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6A4EB5" w:rsidRPr="00E96215" w:rsidTr="00E96215">
        <w:tc>
          <w:tcPr>
            <w:tcW w:w="3085" w:type="dxa"/>
          </w:tcPr>
          <w:p w:rsidR="006A4EB5" w:rsidRPr="00E96215" w:rsidRDefault="006A4EB5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6A4EB5" w:rsidRPr="00E96215" w:rsidRDefault="006A4EB5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AGROSPOL Rohovce, s.r.o.</w:t>
            </w:r>
          </w:p>
        </w:tc>
      </w:tr>
      <w:tr w:rsidR="006A4EB5" w:rsidRPr="00E96215" w:rsidTr="00E96215">
        <w:tc>
          <w:tcPr>
            <w:tcW w:w="3085" w:type="dxa"/>
          </w:tcPr>
          <w:p w:rsidR="006A4EB5" w:rsidRPr="00E96215" w:rsidRDefault="006A4EB5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A4EB5" w:rsidRPr="00E96215" w:rsidRDefault="006A4EB5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44913290</w:t>
            </w:r>
          </w:p>
        </w:tc>
      </w:tr>
      <w:tr w:rsidR="006A4EB5" w:rsidRPr="00E96215" w:rsidTr="00E96215">
        <w:tc>
          <w:tcPr>
            <w:tcW w:w="3085" w:type="dxa"/>
          </w:tcPr>
          <w:p w:rsidR="006A4EB5" w:rsidRPr="00E96215" w:rsidRDefault="006A4EB5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6A4EB5" w:rsidRPr="00E96215" w:rsidRDefault="006A4EB5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 30 Rohovce č. 144</w:t>
            </w:r>
          </w:p>
        </w:tc>
      </w:tr>
    </w:tbl>
    <w:p w:rsidR="006A4EB5" w:rsidRPr="00A55E63" w:rsidRDefault="006A4EB5" w:rsidP="00EB55FA">
      <w:pPr>
        <w:spacing w:line="260" w:lineRule="exact"/>
        <w:jc w:val="both"/>
        <w:rPr>
          <w:rFonts w:ascii="Arial" w:hAnsi="Arial" w:cs="Arial"/>
        </w:rPr>
      </w:pPr>
    </w:p>
    <w:p w:rsidR="006A4EB5" w:rsidRPr="00A55E63" w:rsidRDefault="006A4EB5" w:rsidP="00EB55FA">
      <w:pPr>
        <w:spacing w:line="260" w:lineRule="exact"/>
        <w:jc w:val="both"/>
        <w:rPr>
          <w:rFonts w:ascii="Arial" w:hAnsi="Arial" w:cs="Arial"/>
        </w:rPr>
      </w:pPr>
    </w:p>
    <w:p w:rsidR="006A4EB5" w:rsidRPr="00A55E63" w:rsidRDefault="006A4EB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4EB5" w:rsidRPr="00A55E63" w:rsidRDefault="006A4EB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A4EB5" w:rsidRPr="00A55E63" w:rsidRDefault="006A4EB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A4EB5" w:rsidRPr="00A55E63" w:rsidRDefault="006A4EB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A4EB5" w:rsidRPr="00A55E63" w:rsidRDefault="006A4EB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6A4EB5" w:rsidRPr="00E96215" w:rsidTr="00E96215">
        <w:tc>
          <w:tcPr>
            <w:tcW w:w="4219" w:type="dxa"/>
          </w:tcPr>
          <w:p w:rsidR="006A4EB5" w:rsidRPr="00E96215" w:rsidRDefault="006A4EB5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A4EB5" w:rsidRPr="00E96215" w:rsidRDefault="006A4EB5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Bežné účtovné</w:t>
            </w:r>
          </w:p>
          <w:p w:rsidR="006A4EB5" w:rsidRPr="00E96215" w:rsidRDefault="006A4EB5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A4EB5" w:rsidRPr="00E96215" w:rsidRDefault="006A4EB5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A4EB5" w:rsidRPr="00E96215" w:rsidTr="00E96215">
        <w:tc>
          <w:tcPr>
            <w:tcW w:w="4219" w:type="dxa"/>
          </w:tcPr>
          <w:p w:rsidR="006A4EB5" w:rsidRPr="00E96215" w:rsidRDefault="006A4EB5" w:rsidP="00E96215">
            <w:pPr>
              <w:spacing w:line="260" w:lineRule="exact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A4EB5" w:rsidRPr="00E96215" w:rsidRDefault="006A4EB5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6A4EB5" w:rsidRPr="00E96215" w:rsidRDefault="006A4EB5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6A4EB5" w:rsidRPr="00A55E63" w:rsidRDefault="006A4EB5" w:rsidP="00AD6C8A">
      <w:pPr>
        <w:spacing w:line="260" w:lineRule="exact"/>
        <w:jc w:val="both"/>
        <w:rPr>
          <w:rFonts w:ascii="Arial" w:hAnsi="Arial" w:cs="Arial"/>
        </w:rPr>
      </w:pPr>
    </w:p>
    <w:p w:rsidR="006A4EB5" w:rsidRPr="00A55E63" w:rsidRDefault="006A4EB5" w:rsidP="00AD749D">
      <w:pPr>
        <w:spacing w:before="1" w:line="280" w:lineRule="exact"/>
        <w:jc w:val="both"/>
        <w:rPr>
          <w:rFonts w:ascii="Arial" w:hAnsi="Arial" w:cs="Arial"/>
        </w:rPr>
      </w:pPr>
    </w:p>
    <w:p w:rsidR="006A4EB5" w:rsidRPr="00A55E63" w:rsidRDefault="006A4EB5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A4EB5" w:rsidRPr="00A55E63" w:rsidRDefault="006A4EB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A4EB5" w:rsidRPr="00A55E63" w:rsidRDefault="006A4EB5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4EB5" w:rsidRPr="00A55E63" w:rsidRDefault="006A4EB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áno.</w:t>
      </w:r>
    </w:p>
    <w:p w:rsidR="006A4EB5" w:rsidRPr="00A55E63" w:rsidRDefault="006A4EB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4EB5" w:rsidRPr="00A55E63" w:rsidRDefault="006A4EB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A4EB5" w:rsidRPr="00A55E63" w:rsidRDefault="006A4EB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6A4EB5" w:rsidRPr="00E96215" w:rsidTr="00E96215">
        <w:tc>
          <w:tcPr>
            <w:tcW w:w="4843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96215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96215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A4EB5" w:rsidRPr="00E96215" w:rsidTr="00E96215">
        <w:tc>
          <w:tcPr>
            <w:tcW w:w="4843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4EB5" w:rsidRPr="00E96215" w:rsidTr="00E96215">
        <w:tc>
          <w:tcPr>
            <w:tcW w:w="4843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4EB5" w:rsidRPr="00E96215" w:rsidTr="00E96215">
        <w:tc>
          <w:tcPr>
            <w:tcW w:w="4843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96215">
              <w:rPr>
                <w:rFonts w:ascii="Arial" w:hAnsi="Arial" w:cs="Arial"/>
                <w:sz w:val="22"/>
                <w:szCs w:val="22"/>
              </w:rPr>
              <w:t>ný ma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4EB5" w:rsidRPr="00E96215" w:rsidTr="00E96215">
        <w:tc>
          <w:tcPr>
            <w:tcW w:w="4843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r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96215">
              <w:rPr>
                <w:rFonts w:ascii="Arial" w:hAnsi="Arial" w:cs="Arial"/>
                <w:sz w:val="22"/>
                <w:szCs w:val="22"/>
              </w:rPr>
              <w:t>kúpo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4EB5" w:rsidRPr="00E96215" w:rsidTr="00E96215">
        <w:tc>
          <w:tcPr>
            <w:tcW w:w="4843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96215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96215">
              <w:rPr>
                <w:rFonts w:ascii="Arial" w:hAnsi="Arial" w:cs="Arial"/>
                <w:sz w:val="22"/>
                <w:szCs w:val="22"/>
              </w:rPr>
              <w:t>tvor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96215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A4EB5" w:rsidRPr="00E96215" w:rsidTr="00E96215">
        <w:tc>
          <w:tcPr>
            <w:tcW w:w="4843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4EB5" w:rsidRPr="00E96215" w:rsidTr="00E96215">
        <w:tc>
          <w:tcPr>
            <w:tcW w:w="4843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4EB5" w:rsidRPr="00E96215" w:rsidTr="00E96215">
        <w:tc>
          <w:tcPr>
            <w:tcW w:w="4843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K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96215">
              <w:rPr>
                <w:rFonts w:ascii="Arial" w:hAnsi="Arial" w:cs="Arial"/>
                <w:sz w:val="22"/>
                <w:szCs w:val="22"/>
              </w:rPr>
              <w:t>ina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96215">
              <w:rPr>
                <w:rFonts w:ascii="Arial" w:hAnsi="Arial" w:cs="Arial"/>
                <w:sz w:val="22"/>
                <w:szCs w:val="22"/>
              </w:rPr>
              <w:t>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4EB5" w:rsidRPr="00E96215" w:rsidTr="00E96215">
        <w:tc>
          <w:tcPr>
            <w:tcW w:w="4843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96215">
              <w:rPr>
                <w:rFonts w:ascii="Arial" w:hAnsi="Arial" w:cs="Arial"/>
                <w:sz w:val="22"/>
                <w:szCs w:val="22"/>
              </w:rPr>
              <w:t>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z w:val="22"/>
                <w:szCs w:val="22"/>
              </w:rPr>
              <w:t>ky 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z w:val="22"/>
                <w:szCs w:val="22"/>
              </w:rPr>
              <w:t>tane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4EB5" w:rsidRPr="00E96215" w:rsidTr="00E96215">
        <w:tc>
          <w:tcPr>
            <w:tcW w:w="4843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4EB5" w:rsidRPr="00E96215" w:rsidTr="00E96215">
        <w:tc>
          <w:tcPr>
            <w:tcW w:w="4843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Pô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96215">
              <w:rPr>
                <w:rFonts w:ascii="Arial" w:hAnsi="Arial" w:cs="Arial"/>
                <w:sz w:val="22"/>
                <w:szCs w:val="22"/>
              </w:rPr>
              <w:t>ičky a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96215">
              <w:rPr>
                <w:rFonts w:ascii="Arial" w:hAnsi="Arial" w:cs="Arial"/>
                <w:sz w:val="22"/>
                <w:szCs w:val="22"/>
              </w:rPr>
              <w:t>úv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4EB5" w:rsidRPr="00E96215" w:rsidTr="00E96215">
        <w:tc>
          <w:tcPr>
            <w:tcW w:w="4843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riv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to</w:t>
            </w:r>
            <w:r w:rsidRPr="00E96215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96215">
              <w:rPr>
                <w:rFonts w:ascii="Arial" w:hAnsi="Arial" w:cs="Arial"/>
                <w:sz w:val="22"/>
                <w:szCs w:val="22"/>
              </w:rPr>
              <w:t>op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96215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A4EB5" w:rsidRPr="00E96215" w:rsidRDefault="006A4EB5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A4EB5" w:rsidRPr="00A55E63" w:rsidRDefault="006A4EB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4EB5" w:rsidRPr="00A55E63" w:rsidRDefault="006A4EB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4EB5" w:rsidRPr="00A55E63" w:rsidRDefault="006A4EB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rovnomerný odpis.</w:t>
      </w:r>
    </w:p>
    <w:p w:rsidR="006A4EB5" w:rsidRPr="00A55E63" w:rsidRDefault="006A4EB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4EB5" w:rsidRPr="00A55E63" w:rsidRDefault="006A4EB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 </w:t>
      </w:r>
    </w:p>
    <w:p w:rsidR="006A4EB5" w:rsidRPr="00A55E63" w:rsidRDefault="006A4EB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A4EB5" w:rsidRPr="00A55E63" w:rsidRDefault="006A4EB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v sume 72 915,21 EUR Pôdohospodárska platobná agentúra Bratislava.</w:t>
      </w:r>
    </w:p>
    <w:p w:rsidR="006A4EB5" w:rsidRPr="00A55E63" w:rsidRDefault="006A4EB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4EB5" w:rsidRPr="00A55E63" w:rsidRDefault="006A4EB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6A4EB5" w:rsidRPr="00A55E63" w:rsidRDefault="006A4EB5" w:rsidP="00AD749D">
      <w:pPr>
        <w:spacing w:before="1" w:line="280" w:lineRule="exact"/>
        <w:jc w:val="both"/>
        <w:rPr>
          <w:rFonts w:ascii="Arial" w:hAnsi="Arial" w:cs="Arial"/>
        </w:rPr>
      </w:pPr>
    </w:p>
    <w:p w:rsidR="006A4EB5" w:rsidRPr="00A55E63" w:rsidRDefault="006A4EB5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A4EB5" w:rsidRPr="00A55E63" w:rsidRDefault="006A4EB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A4EB5" w:rsidRPr="00A55E63" w:rsidRDefault="006A4EB5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4EB5" w:rsidRPr="00A55E63" w:rsidRDefault="006A4E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6A4EB5" w:rsidRPr="00A55E63" w:rsidRDefault="006A4E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A4EB5" w:rsidRPr="00A55E63" w:rsidRDefault="006A4E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A4EB5" w:rsidRPr="00A55E63" w:rsidRDefault="006A4E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4EB5" w:rsidRPr="00A55E63" w:rsidRDefault="006A4E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nie sú.</w:t>
      </w:r>
    </w:p>
    <w:p w:rsidR="006A4EB5" w:rsidRPr="00A55E63" w:rsidRDefault="006A4E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4EB5" w:rsidRPr="00A55E63" w:rsidRDefault="006A4E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0.</w:t>
      </w:r>
    </w:p>
    <w:p w:rsidR="006A4EB5" w:rsidRPr="00A55E63" w:rsidRDefault="006A4E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4EB5" w:rsidRPr="00A55E63" w:rsidRDefault="006A4E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6A4EB5" w:rsidRPr="00A55E63" w:rsidRDefault="006A4E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4EB5" w:rsidRPr="00A55E63" w:rsidRDefault="006A4E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A4EB5" w:rsidRPr="00A55E63" w:rsidRDefault="006A4E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4EB5" w:rsidRPr="00A55E63" w:rsidRDefault="006A4E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6A4EB5" w:rsidRPr="00A55E63" w:rsidRDefault="006A4E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4EB5" w:rsidRPr="00A55E63" w:rsidRDefault="006A4E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6A4EB5" w:rsidRPr="00A55E63" w:rsidRDefault="006A4E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4EB5" w:rsidRPr="00A55E63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6A4EB5" w:rsidRPr="00A55E63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A4EB5" w:rsidRPr="00A55E63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 w:rsidRPr="001F2BF4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6A4EB5" w:rsidRPr="00A55E63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4EB5" w:rsidRPr="00A55E63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A4EB5" w:rsidRPr="00A55E63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A4EB5" w:rsidRPr="00A55E63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6A4EB5" w:rsidRPr="00A55E63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A4EB5" w:rsidRPr="00451ED3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6A4EB5" w:rsidRPr="00451ED3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4EB5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A4EB5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4EB5" w:rsidRPr="00451ED3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6A4EB5" w:rsidRPr="00451ED3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4EB5" w:rsidRPr="00A55E63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1F2BF4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6A4EB5" w:rsidRPr="00A55E63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4EB5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6A4EB5" w:rsidRPr="00A55E63" w:rsidRDefault="006A4EB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6A4EB5" w:rsidRPr="00A55E63" w:rsidSect="001011F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4EB5" w:rsidRDefault="006A4EB5">
      <w:r>
        <w:separator/>
      </w:r>
    </w:p>
  </w:endnote>
  <w:endnote w:type="continuationSeparator" w:id="0">
    <w:p w:rsidR="006A4EB5" w:rsidRDefault="006A4E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4EB5" w:rsidRDefault="006A4EB5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6A4EB5" w:rsidRDefault="006A4EB5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4EB5" w:rsidRDefault="006A4EB5">
      <w:r>
        <w:separator/>
      </w:r>
    </w:p>
  </w:footnote>
  <w:footnote w:type="continuationSeparator" w:id="0">
    <w:p w:rsidR="006A4EB5" w:rsidRDefault="006A4E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4EB5" w:rsidRDefault="006A4EB5">
    <w:pPr>
      <w:pStyle w:val="Header"/>
    </w:pPr>
  </w:p>
  <w:p w:rsidR="006A4EB5" w:rsidRDefault="006A4EB5">
    <w:pPr>
      <w:pStyle w:val="Header"/>
    </w:pPr>
  </w:p>
  <w:p w:rsidR="006A4EB5" w:rsidRDefault="006A4EB5">
    <w:pPr>
      <w:pStyle w:val="Header"/>
    </w:pPr>
  </w:p>
  <w:p w:rsidR="006A4EB5" w:rsidRDefault="006A4EB5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44913290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2022871521</w:t>
    </w:r>
  </w:p>
  <w:p w:rsidR="006A4EB5" w:rsidRDefault="006A4EB5" w:rsidP="0055784D">
    <w:pPr>
      <w:pStyle w:val="Header"/>
      <w:rPr>
        <w:rFonts w:ascii="Times New Roman" w:hAnsi="Times New Roman"/>
        <w:sz w:val="24"/>
        <w:szCs w:val="24"/>
      </w:rPr>
    </w:pPr>
  </w:p>
  <w:p w:rsidR="006A4EB5" w:rsidRDefault="006A4EB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011FE"/>
    <w:rsid w:val="001406AD"/>
    <w:rsid w:val="001459E4"/>
    <w:rsid w:val="001A1B05"/>
    <w:rsid w:val="001F2BF4"/>
    <w:rsid w:val="002401F1"/>
    <w:rsid w:val="002443EF"/>
    <w:rsid w:val="00274C86"/>
    <w:rsid w:val="002C12B4"/>
    <w:rsid w:val="002D7E6D"/>
    <w:rsid w:val="003657F5"/>
    <w:rsid w:val="00373635"/>
    <w:rsid w:val="003D056F"/>
    <w:rsid w:val="00401155"/>
    <w:rsid w:val="004262EB"/>
    <w:rsid w:val="00451ED3"/>
    <w:rsid w:val="004A2BF3"/>
    <w:rsid w:val="004F214B"/>
    <w:rsid w:val="0055784D"/>
    <w:rsid w:val="00560DB1"/>
    <w:rsid w:val="00623868"/>
    <w:rsid w:val="00637F73"/>
    <w:rsid w:val="00676DB4"/>
    <w:rsid w:val="006831DF"/>
    <w:rsid w:val="006A4EB5"/>
    <w:rsid w:val="00731073"/>
    <w:rsid w:val="007E2277"/>
    <w:rsid w:val="008279E2"/>
    <w:rsid w:val="00861175"/>
    <w:rsid w:val="008771A6"/>
    <w:rsid w:val="00913435"/>
    <w:rsid w:val="00916772"/>
    <w:rsid w:val="009A27D0"/>
    <w:rsid w:val="009D5C84"/>
    <w:rsid w:val="009E535A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CE75EB"/>
    <w:rsid w:val="00D02C38"/>
    <w:rsid w:val="00DF6AD0"/>
    <w:rsid w:val="00E1750C"/>
    <w:rsid w:val="00E532AD"/>
    <w:rsid w:val="00E70F0E"/>
    <w:rsid w:val="00E96215"/>
    <w:rsid w:val="00EB4798"/>
    <w:rsid w:val="00EB4FAA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11FE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011F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011FE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011F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1011FE"/>
  </w:style>
  <w:style w:type="paragraph" w:customStyle="1" w:styleId="TableParagraph">
    <w:name w:val="Table Paragraph"/>
    <w:basedOn w:val="Normal"/>
    <w:uiPriority w:val="99"/>
    <w:rsid w:val="001011FE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8727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27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27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3</Pages>
  <Words>857</Words>
  <Characters>5918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7</cp:revision>
  <dcterms:created xsi:type="dcterms:W3CDTF">2017-03-04T15:45:00Z</dcterms:created>
  <dcterms:modified xsi:type="dcterms:W3CDTF">2017-03-04T15:49:00Z</dcterms:modified>
</cp:coreProperties>
</file>