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C2" w:rsidRPr="00A55E63" w:rsidRDefault="004A53C2">
      <w:pPr>
        <w:spacing w:before="2" w:line="140" w:lineRule="exact"/>
        <w:rPr>
          <w:sz w:val="14"/>
          <w:szCs w:val="14"/>
          <w:lang w:val="en-US"/>
        </w:rPr>
      </w:pPr>
    </w:p>
    <w:p w:rsidR="004A53C2" w:rsidRPr="00A55E63" w:rsidRDefault="004A53C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4A53C2" w:rsidRPr="00A55E63" w:rsidRDefault="004A53C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A53C2" w:rsidRPr="00A55E63" w:rsidRDefault="004A53C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A53C2" w:rsidRPr="00A55E63" w:rsidRDefault="004A53C2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53C2" w:rsidRPr="00A55E63" w:rsidRDefault="004A53C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A53C2" w:rsidRPr="00A55E63" w:rsidRDefault="004A53C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A53C2" w:rsidRPr="00A55E63" w:rsidRDefault="004A53C2" w:rsidP="00AD749D">
      <w:pPr>
        <w:spacing w:before="7" w:line="240" w:lineRule="exact"/>
        <w:jc w:val="both"/>
        <w:rPr>
          <w:rFonts w:ascii="Arial" w:hAnsi="Arial" w:cs="Arial"/>
        </w:rPr>
      </w:pPr>
    </w:p>
    <w:p w:rsidR="004A53C2" w:rsidRPr="00A55E63" w:rsidRDefault="004A53C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A53C2" w:rsidRPr="00A55E63" w:rsidRDefault="004A53C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A53C2" w:rsidRPr="00E96215" w:rsidTr="00E96215">
        <w:tc>
          <w:tcPr>
            <w:tcW w:w="3085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 Šulianske jazero, s.r.o.</w:t>
            </w:r>
          </w:p>
        </w:tc>
      </w:tr>
      <w:tr w:rsidR="004A53C2" w:rsidRPr="00E96215" w:rsidTr="00E96215">
        <w:tc>
          <w:tcPr>
            <w:tcW w:w="3085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45353417</w:t>
            </w:r>
          </w:p>
        </w:tc>
      </w:tr>
      <w:tr w:rsidR="004A53C2" w:rsidRPr="00E96215" w:rsidTr="00E96215">
        <w:tc>
          <w:tcPr>
            <w:tcW w:w="3085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 30 Rohovce 445</w:t>
            </w:r>
          </w:p>
        </w:tc>
      </w:tr>
    </w:tbl>
    <w:p w:rsidR="004A53C2" w:rsidRPr="00A55E63" w:rsidRDefault="004A53C2" w:rsidP="00EB55FA">
      <w:pPr>
        <w:spacing w:line="260" w:lineRule="exact"/>
        <w:jc w:val="both"/>
        <w:rPr>
          <w:rFonts w:ascii="Arial" w:hAnsi="Arial" w:cs="Arial"/>
        </w:rPr>
      </w:pPr>
    </w:p>
    <w:p w:rsidR="004A53C2" w:rsidRPr="00A55E63" w:rsidRDefault="004A53C2" w:rsidP="00EB55FA">
      <w:pPr>
        <w:spacing w:line="260" w:lineRule="exact"/>
        <w:jc w:val="both"/>
        <w:rPr>
          <w:rFonts w:ascii="Arial" w:hAnsi="Arial" w:cs="Arial"/>
        </w:rPr>
      </w:pPr>
    </w:p>
    <w:p w:rsidR="004A53C2" w:rsidRPr="00A55E63" w:rsidRDefault="004A53C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A53C2" w:rsidRPr="00A55E63" w:rsidRDefault="004A53C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A53C2" w:rsidRPr="00A55E63" w:rsidRDefault="004A53C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A53C2" w:rsidRPr="00A55E63" w:rsidRDefault="004A53C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A53C2" w:rsidRPr="00A55E63" w:rsidRDefault="004A53C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A53C2" w:rsidRPr="00E96215" w:rsidTr="00E96215">
        <w:tc>
          <w:tcPr>
            <w:tcW w:w="4219" w:type="dxa"/>
          </w:tcPr>
          <w:p w:rsidR="004A53C2" w:rsidRPr="00E96215" w:rsidRDefault="004A53C2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A53C2" w:rsidRPr="00E96215" w:rsidRDefault="004A53C2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Bežné účtovné</w:t>
            </w:r>
          </w:p>
          <w:p w:rsidR="004A53C2" w:rsidRPr="00E96215" w:rsidRDefault="004A53C2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A53C2" w:rsidRPr="00E96215" w:rsidRDefault="004A53C2" w:rsidP="00E9621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96215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A53C2" w:rsidRPr="00E96215" w:rsidTr="00E96215">
        <w:tc>
          <w:tcPr>
            <w:tcW w:w="4219" w:type="dxa"/>
          </w:tcPr>
          <w:p w:rsidR="004A53C2" w:rsidRPr="00E96215" w:rsidRDefault="004A53C2" w:rsidP="00E96215">
            <w:pPr>
              <w:spacing w:line="260" w:lineRule="exact"/>
              <w:rPr>
                <w:rFonts w:ascii="Arial" w:hAnsi="Arial" w:cs="Arial"/>
              </w:rPr>
            </w:pPr>
            <w:r w:rsidRPr="00E96215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4A53C2" w:rsidRPr="00E96215" w:rsidRDefault="004A53C2" w:rsidP="00E962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4A53C2" w:rsidRPr="00A55E63" w:rsidRDefault="004A53C2" w:rsidP="00AD6C8A">
      <w:pPr>
        <w:spacing w:line="260" w:lineRule="exact"/>
        <w:jc w:val="both"/>
        <w:rPr>
          <w:rFonts w:ascii="Arial" w:hAnsi="Arial" w:cs="Arial"/>
        </w:rPr>
      </w:pPr>
    </w:p>
    <w:p w:rsidR="004A53C2" w:rsidRPr="00A55E63" w:rsidRDefault="004A53C2" w:rsidP="00AD749D">
      <w:pPr>
        <w:spacing w:before="1" w:line="280" w:lineRule="exact"/>
        <w:jc w:val="both"/>
        <w:rPr>
          <w:rFonts w:ascii="Arial" w:hAnsi="Arial" w:cs="Arial"/>
        </w:rPr>
      </w:pPr>
    </w:p>
    <w:p w:rsidR="004A53C2" w:rsidRPr="00A55E63" w:rsidRDefault="004A53C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A53C2" w:rsidRPr="00A55E63" w:rsidRDefault="004A53C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A53C2" w:rsidRPr="00A55E63" w:rsidRDefault="004A53C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6215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kúpo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96215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96215">
              <w:rPr>
                <w:rFonts w:ascii="Arial" w:hAnsi="Arial" w:cs="Arial"/>
                <w:sz w:val="22"/>
                <w:szCs w:val="22"/>
              </w:rPr>
              <w:t>tvor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96215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K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96215">
              <w:rPr>
                <w:rFonts w:ascii="Arial" w:hAnsi="Arial" w:cs="Arial"/>
                <w:sz w:val="22"/>
                <w:szCs w:val="22"/>
              </w:rPr>
              <w:t>ina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96215">
              <w:rPr>
                <w:rFonts w:ascii="Arial" w:hAnsi="Arial" w:cs="Arial"/>
                <w:sz w:val="22"/>
                <w:szCs w:val="22"/>
              </w:rPr>
              <w:t>ný maj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96215">
              <w:rPr>
                <w:rFonts w:ascii="Arial" w:hAnsi="Arial" w:cs="Arial"/>
                <w:sz w:val="22"/>
                <w:szCs w:val="22"/>
              </w:rPr>
              <w:t>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z w:val="22"/>
                <w:szCs w:val="22"/>
              </w:rPr>
              <w:t>ky 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z w:val="22"/>
                <w:szCs w:val="22"/>
              </w:rPr>
              <w:t>tane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Pô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96215">
              <w:rPr>
                <w:rFonts w:ascii="Arial" w:hAnsi="Arial" w:cs="Arial"/>
                <w:sz w:val="22"/>
                <w:szCs w:val="22"/>
              </w:rPr>
              <w:t>ičky a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96215">
              <w:rPr>
                <w:rFonts w:ascii="Arial" w:hAnsi="Arial" w:cs="Arial"/>
                <w:sz w:val="22"/>
                <w:szCs w:val="22"/>
              </w:rPr>
              <w:t>úv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3C2" w:rsidRPr="00E96215" w:rsidTr="00E96215">
        <w:tc>
          <w:tcPr>
            <w:tcW w:w="4843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D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riv</w:t>
            </w:r>
            <w:r w:rsidRPr="00E96215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96215">
              <w:rPr>
                <w:rFonts w:ascii="Arial" w:hAnsi="Arial" w:cs="Arial"/>
                <w:sz w:val="22"/>
                <w:szCs w:val="22"/>
              </w:rPr>
              <w:t>to</w:t>
            </w:r>
            <w:r w:rsidRPr="00E96215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96215">
              <w:rPr>
                <w:rFonts w:ascii="Arial" w:hAnsi="Arial" w:cs="Arial"/>
                <w:sz w:val="22"/>
                <w:szCs w:val="22"/>
              </w:rPr>
              <w:t>op</w:t>
            </w:r>
            <w:r w:rsidRPr="00E96215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96215">
              <w:rPr>
                <w:rFonts w:ascii="Arial" w:hAnsi="Arial" w:cs="Arial"/>
                <w:sz w:val="22"/>
                <w:szCs w:val="22"/>
              </w:rPr>
              <w:t>rá</w:t>
            </w:r>
            <w:r w:rsidRPr="00E96215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96215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A53C2" w:rsidRPr="00E96215" w:rsidRDefault="004A53C2" w:rsidP="00E9621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215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 </w:t>
      </w: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dotácia.</w:t>
      </w: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AD749D">
      <w:pPr>
        <w:spacing w:before="1" w:line="280" w:lineRule="exact"/>
        <w:jc w:val="both"/>
        <w:rPr>
          <w:rFonts w:ascii="Arial" w:hAnsi="Arial" w:cs="Arial"/>
        </w:rPr>
      </w:pPr>
    </w:p>
    <w:p w:rsidR="004A53C2" w:rsidRPr="00A55E63" w:rsidRDefault="004A53C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A53C2" w:rsidRPr="00A55E63" w:rsidRDefault="004A53C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A53C2" w:rsidRPr="00A55E63" w:rsidRDefault="004A53C2" w:rsidP="00AD749D">
      <w:pPr>
        <w:spacing w:before="11" w:line="260" w:lineRule="exact"/>
        <w:jc w:val="both"/>
        <w:rPr>
          <w:rFonts w:ascii="Arial" w:hAnsi="Arial" w:cs="Arial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A53C2" w:rsidRPr="00451ED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451ED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A53C2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451ED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451ED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1F2BF4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3C2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5"/>
          <w:sz w:val="22"/>
          <w:szCs w:val="22"/>
        </w:rPr>
        <w:t>neboli.</w:t>
      </w:r>
    </w:p>
    <w:p w:rsidR="004A53C2" w:rsidRPr="00A55E63" w:rsidRDefault="004A53C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A53C2" w:rsidRPr="00A55E63" w:rsidSect="001011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3C2" w:rsidRDefault="004A53C2">
      <w:r>
        <w:separator/>
      </w:r>
    </w:p>
  </w:endnote>
  <w:endnote w:type="continuationSeparator" w:id="0">
    <w:p w:rsidR="004A53C2" w:rsidRDefault="004A53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3C2" w:rsidRDefault="004A53C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4A53C2" w:rsidRDefault="004A53C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3C2" w:rsidRDefault="004A53C2">
      <w:r>
        <w:separator/>
      </w:r>
    </w:p>
  </w:footnote>
  <w:footnote w:type="continuationSeparator" w:id="0">
    <w:p w:rsidR="004A53C2" w:rsidRDefault="004A53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3C2" w:rsidRDefault="004A53C2">
    <w:pPr>
      <w:pStyle w:val="Header"/>
    </w:pPr>
  </w:p>
  <w:p w:rsidR="004A53C2" w:rsidRDefault="004A53C2">
    <w:pPr>
      <w:pStyle w:val="Header"/>
    </w:pPr>
  </w:p>
  <w:p w:rsidR="004A53C2" w:rsidRDefault="004A53C2">
    <w:pPr>
      <w:pStyle w:val="Header"/>
    </w:pPr>
  </w:p>
  <w:p w:rsidR="004A53C2" w:rsidRDefault="004A53C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45353417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2022966198</w:t>
    </w:r>
  </w:p>
  <w:p w:rsidR="004A53C2" w:rsidRDefault="004A53C2" w:rsidP="0055784D">
    <w:pPr>
      <w:pStyle w:val="Header"/>
      <w:rPr>
        <w:rFonts w:ascii="Times New Roman" w:hAnsi="Times New Roman"/>
        <w:sz w:val="24"/>
        <w:szCs w:val="24"/>
      </w:rPr>
    </w:pPr>
  </w:p>
  <w:p w:rsidR="004A53C2" w:rsidRDefault="004A53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11FE"/>
    <w:rsid w:val="001406AD"/>
    <w:rsid w:val="001A1B05"/>
    <w:rsid w:val="001F2BF4"/>
    <w:rsid w:val="002401F1"/>
    <w:rsid w:val="002C12B4"/>
    <w:rsid w:val="002D7E6D"/>
    <w:rsid w:val="003657F5"/>
    <w:rsid w:val="003678E7"/>
    <w:rsid w:val="00373635"/>
    <w:rsid w:val="003D056F"/>
    <w:rsid w:val="00401155"/>
    <w:rsid w:val="004262EB"/>
    <w:rsid w:val="00451ED3"/>
    <w:rsid w:val="004A2BF3"/>
    <w:rsid w:val="004A53C2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02C38"/>
    <w:rsid w:val="00DC02A8"/>
    <w:rsid w:val="00DF6AD0"/>
    <w:rsid w:val="00E1750C"/>
    <w:rsid w:val="00E532AD"/>
    <w:rsid w:val="00E70F0E"/>
    <w:rsid w:val="00E96215"/>
    <w:rsid w:val="00EB4798"/>
    <w:rsid w:val="00EB55FA"/>
    <w:rsid w:val="00EE5474"/>
    <w:rsid w:val="00F404E8"/>
    <w:rsid w:val="00F817B0"/>
    <w:rsid w:val="00FF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FE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011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011F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011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011FE"/>
  </w:style>
  <w:style w:type="paragraph" w:customStyle="1" w:styleId="TableParagraph">
    <w:name w:val="Table Paragraph"/>
    <w:basedOn w:val="Normal"/>
    <w:uiPriority w:val="99"/>
    <w:rsid w:val="001011FE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75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851</Words>
  <Characters>5874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2017-03-04T15:19:00Z</dcterms:created>
  <dcterms:modified xsi:type="dcterms:W3CDTF">2017-03-04T15:19:00Z</dcterms:modified>
</cp:coreProperties>
</file>