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4B3F" w:rsidRPr="00A55E63" w:rsidRDefault="00F04B3F">
      <w:pPr>
        <w:spacing w:before="2" w:line="140" w:lineRule="exact"/>
        <w:rPr>
          <w:sz w:val="14"/>
          <w:szCs w:val="14"/>
          <w:lang w:val="en-US"/>
        </w:rPr>
      </w:pPr>
    </w:p>
    <w:p w:rsidR="00F04B3F" w:rsidRPr="00A55E63" w:rsidRDefault="00F04B3F" w:rsidP="007434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2016</w:t>
      </w:r>
    </w:p>
    <w:p w:rsidR="00F04B3F" w:rsidRPr="00A55E63" w:rsidRDefault="00F04B3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F04B3F" w:rsidRPr="00A55E63" w:rsidRDefault="00F04B3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F04B3F" w:rsidRPr="0061317D" w:rsidRDefault="00F04B3F" w:rsidP="00AD749D">
      <w:pPr>
        <w:spacing w:before="7" w:line="240" w:lineRule="exact"/>
        <w:jc w:val="both"/>
        <w:rPr>
          <w:rFonts w:ascii="Arial" w:hAnsi="Arial" w:cs="Arial"/>
        </w:rPr>
      </w:pPr>
    </w:p>
    <w:p w:rsidR="00F04B3F" w:rsidRPr="00A55E63" w:rsidRDefault="00F04B3F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04B3F" w:rsidRPr="00A55E63" w:rsidRDefault="00F04B3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04B3F" w:rsidRPr="00A55E63" w:rsidRDefault="00F04B3F" w:rsidP="00AD749D">
      <w:pPr>
        <w:spacing w:before="7" w:line="240" w:lineRule="exact"/>
        <w:jc w:val="both"/>
        <w:rPr>
          <w:rFonts w:ascii="Arial" w:hAnsi="Arial" w:cs="Arial"/>
        </w:rPr>
      </w:pPr>
    </w:p>
    <w:p w:rsidR="00F04B3F" w:rsidRPr="00A55E63" w:rsidRDefault="00F04B3F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04B3F" w:rsidRPr="00A55E63" w:rsidRDefault="00F04B3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F04B3F" w:rsidRPr="006D13DF">
        <w:tc>
          <w:tcPr>
            <w:tcW w:w="3085" w:type="dxa"/>
          </w:tcPr>
          <w:p w:rsidR="00F04B3F" w:rsidRPr="006D13DF" w:rsidRDefault="00F04B3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04B3F" w:rsidRPr="006D13DF" w:rsidRDefault="00F04B3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F04B3F" w:rsidRPr="006D13DF">
        <w:tc>
          <w:tcPr>
            <w:tcW w:w="3085" w:type="dxa"/>
          </w:tcPr>
          <w:p w:rsidR="00F04B3F" w:rsidRPr="006D13DF" w:rsidRDefault="00F04B3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04B3F" w:rsidRPr="006D13DF" w:rsidRDefault="00F04B3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F04B3F" w:rsidRPr="006D13DF">
        <w:tc>
          <w:tcPr>
            <w:tcW w:w="3085" w:type="dxa"/>
          </w:tcPr>
          <w:p w:rsidR="00F04B3F" w:rsidRPr="006D13DF" w:rsidRDefault="00F04B3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04B3F" w:rsidRPr="006D13DF" w:rsidRDefault="00F04B3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F04B3F" w:rsidRPr="00A55E63" w:rsidRDefault="00F04B3F" w:rsidP="00EB55FA">
      <w:pPr>
        <w:spacing w:line="260" w:lineRule="exact"/>
        <w:jc w:val="both"/>
        <w:rPr>
          <w:rFonts w:ascii="Arial" w:hAnsi="Arial" w:cs="Arial"/>
        </w:rPr>
      </w:pPr>
    </w:p>
    <w:p w:rsidR="00F04B3F" w:rsidRPr="00A55E63" w:rsidRDefault="00F04B3F" w:rsidP="00EB55FA">
      <w:pPr>
        <w:spacing w:line="260" w:lineRule="exact"/>
        <w:jc w:val="both"/>
        <w:rPr>
          <w:rFonts w:ascii="Arial" w:hAnsi="Arial" w:cs="Arial"/>
        </w:rPr>
      </w:pPr>
    </w:p>
    <w:p w:rsidR="00F04B3F" w:rsidRPr="00A55E63" w:rsidRDefault="00F04B3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04B3F" w:rsidRPr="00A55E63" w:rsidRDefault="00F04B3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04B3F" w:rsidRPr="00A55E63" w:rsidRDefault="00F04B3F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04B3F" w:rsidRPr="00A55E63" w:rsidRDefault="00F04B3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04B3F" w:rsidRPr="00A55E63" w:rsidRDefault="00F04B3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F04B3F" w:rsidRPr="006D13DF">
        <w:tc>
          <w:tcPr>
            <w:tcW w:w="4219" w:type="dxa"/>
          </w:tcPr>
          <w:p w:rsidR="00F04B3F" w:rsidRPr="006D13DF" w:rsidRDefault="00F04B3F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04B3F" w:rsidRPr="006D13DF" w:rsidRDefault="00F04B3F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F04B3F" w:rsidRPr="006D13DF" w:rsidRDefault="00F04B3F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04B3F" w:rsidRPr="006D13DF" w:rsidRDefault="00F04B3F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04B3F" w:rsidRPr="006D13DF">
        <w:tc>
          <w:tcPr>
            <w:tcW w:w="4219" w:type="dxa"/>
          </w:tcPr>
          <w:p w:rsidR="00F04B3F" w:rsidRPr="006D13DF" w:rsidRDefault="00F04B3F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04B3F" w:rsidRPr="006D13DF" w:rsidRDefault="00F04B3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04B3F" w:rsidRPr="006D13DF" w:rsidRDefault="00F04B3F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04B3F" w:rsidRPr="00A55E63" w:rsidRDefault="00F04B3F" w:rsidP="00AD6C8A">
      <w:pPr>
        <w:spacing w:line="260" w:lineRule="exact"/>
        <w:jc w:val="both"/>
        <w:rPr>
          <w:rFonts w:ascii="Arial" w:hAnsi="Arial" w:cs="Arial"/>
        </w:rPr>
      </w:pPr>
    </w:p>
    <w:p w:rsidR="00F04B3F" w:rsidRPr="00A55E63" w:rsidRDefault="00F04B3F" w:rsidP="00AD749D">
      <w:pPr>
        <w:spacing w:before="1" w:line="280" w:lineRule="exact"/>
        <w:jc w:val="both"/>
        <w:rPr>
          <w:rFonts w:ascii="Arial" w:hAnsi="Arial" w:cs="Arial"/>
        </w:rPr>
      </w:pPr>
    </w:p>
    <w:p w:rsidR="00F04B3F" w:rsidRPr="00A55E63" w:rsidRDefault="00F04B3F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04B3F" w:rsidRPr="00A55E63" w:rsidRDefault="00F04B3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04B3F" w:rsidRPr="00A55E63" w:rsidRDefault="00F04B3F" w:rsidP="00AD749D">
      <w:pPr>
        <w:spacing w:before="11" w:line="260" w:lineRule="exact"/>
        <w:jc w:val="both"/>
        <w:rPr>
          <w:rFonts w:ascii="Arial" w:hAnsi="Arial" w:cs="Arial"/>
        </w:rPr>
      </w:pP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F04B3F" w:rsidRPr="006D13DF">
        <w:tc>
          <w:tcPr>
            <w:tcW w:w="4843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04B3F" w:rsidRPr="006D13DF" w:rsidRDefault="00F04B3F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04B3F" w:rsidRPr="00A55E63" w:rsidRDefault="00F04B3F" w:rsidP="00AD749D">
      <w:pPr>
        <w:spacing w:before="1" w:line="280" w:lineRule="exact"/>
        <w:jc w:val="both"/>
        <w:rPr>
          <w:rFonts w:ascii="Arial" w:hAnsi="Arial" w:cs="Arial"/>
        </w:rPr>
      </w:pPr>
    </w:p>
    <w:p w:rsidR="00F04B3F" w:rsidRPr="00A55E63" w:rsidRDefault="00F04B3F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04B3F" w:rsidRPr="00A55E63" w:rsidRDefault="00F04B3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04B3F" w:rsidRPr="00A55E63" w:rsidRDefault="00F04B3F" w:rsidP="00AD749D">
      <w:pPr>
        <w:spacing w:before="11" w:line="260" w:lineRule="exact"/>
        <w:jc w:val="both"/>
        <w:rPr>
          <w:rFonts w:ascii="Arial" w:hAnsi="Arial" w:cs="Arial"/>
        </w:rPr>
      </w:pP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F04B3F" w:rsidRPr="00565A22" w:rsidRDefault="00F04B3F" w:rsidP="007434D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565A22">
        <w:rPr>
          <w:rFonts w:ascii="Arial" w:hAnsi="Arial" w:cs="Arial"/>
          <w:sz w:val="20"/>
          <w:szCs w:val="20"/>
        </w:rPr>
        <w:t>- pôžičky od FO (nepodnikateľa) - zostatok k 31.12.201</w:t>
      </w:r>
      <w:r>
        <w:rPr>
          <w:rFonts w:ascii="Arial" w:hAnsi="Arial" w:cs="Arial"/>
          <w:sz w:val="20"/>
          <w:szCs w:val="20"/>
        </w:rPr>
        <w:t>6</w:t>
      </w:r>
      <w:r w:rsidRPr="00565A22">
        <w:rPr>
          <w:rFonts w:ascii="Arial" w:hAnsi="Arial" w:cs="Arial"/>
          <w:sz w:val="20"/>
          <w:szCs w:val="20"/>
        </w:rPr>
        <w:t>.....94600,-</w:t>
      </w:r>
    </w:p>
    <w:p w:rsidR="00F04B3F" w:rsidRPr="00565A22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65A22">
        <w:rPr>
          <w:rFonts w:ascii="Arial" w:hAnsi="Arial" w:cs="Arial"/>
          <w:sz w:val="20"/>
          <w:szCs w:val="20"/>
        </w:rPr>
        <w:t xml:space="preserve">                                                       - zabezpečenie rozostavanou stavbou s pozemkom</w:t>
      </w: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F04B3F" w:rsidRPr="00565A22" w:rsidRDefault="00F04B3F" w:rsidP="00456FE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65A22">
        <w:rPr>
          <w:rFonts w:ascii="Arial" w:hAnsi="Arial" w:cs="Arial"/>
          <w:spacing w:val="-2"/>
          <w:sz w:val="20"/>
          <w:szCs w:val="20"/>
        </w:rPr>
        <w:t>- pôžička spoločníkovi - zostatok k 31.12.201</w:t>
      </w:r>
      <w:r>
        <w:rPr>
          <w:rFonts w:ascii="Arial" w:hAnsi="Arial" w:cs="Arial"/>
          <w:spacing w:val="-2"/>
          <w:sz w:val="20"/>
          <w:szCs w:val="20"/>
        </w:rPr>
        <w:t>6</w:t>
      </w:r>
      <w:r w:rsidRPr="00565A22">
        <w:rPr>
          <w:rFonts w:ascii="Arial" w:hAnsi="Arial" w:cs="Arial"/>
          <w:spacing w:val="-2"/>
          <w:sz w:val="20"/>
          <w:szCs w:val="20"/>
        </w:rPr>
        <w:t>......</w:t>
      </w:r>
      <w:r>
        <w:rPr>
          <w:rFonts w:ascii="Arial" w:hAnsi="Arial" w:cs="Arial"/>
          <w:spacing w:val="-2"/>
          <w:sz w:val="20"/>
          <w:szCs w:val="20"/>
        </w:rPr>
        <w:t>9790,-</w:t>
      </w:r>
    </w:p>
    <w:p w:rsidR="00F04B3F" w:rsidRPr="00A55E63" w:rsidRDefault="00F04B3F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04B3F" w:rsidRPr="00A55E63" w:rsidRDefault="00F04B3F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F04B3F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4B3F" w:rsidRDefault="00F04B3F">
      <w:r>
        <w:separator/>
      </w:r>
    </w:p>
  </w:endnote>
  <w:endnote w:type="continuationSeparator" w:id="0">
    <w:p w:rsidR="00F04B3F" w:rsidRDefault="00F04B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B3F" w:rsidRDefault="00F04B3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04B3F" w:rsidRDefault="00F04B3F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4B3F" w:rsidRDefault="00F04B3F">
      <w:r>
        <w:separator/>
      </w:r>
    </w:p>
  </w:footnote>
  <w:footnote w:type="continuationSeparator" w:id="0">
    <w:p w:rsidR="00F04B3F" w:rsidRDefault="00F04B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B3F" w:rsidRDefault="00F04B3F">
    <w:pPr>
      <w:pStyle w:val="Header"/>
    </w:pPr>
  </w:p>
  <w:p w:rsidR="00F04B3F" w:rsidRDefault="00F04B3F">
    <w:pPr>
      <w:pStyle w:val="Header"/>
    </w:pPr>
  </w:p>
  <w:p w:rsidR="00F04B3F" w:rsidRDefault="00F04B3F">
    <w:pPr>
      <w:pStyle w:val="Header"/>
    </w:pPr>
  </w:p>
  <w:p w:rsidR="00F04B3F" w:rsidRDefault="00F04B3F" w:rsidP="00744D8E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F04B3F" w:rsidRDefault="00F04B3F" w:rsidP="0055784D">
    <w:pPr>
      <w:pStyle w:val="Header"/>
      <w:rPr>
        <w:rFonts w:ascii="Times New Roman" w:hAnsi="Times New Roman"/>
        <w:sz w:val="24"/>
        <w:szCs w:val="24"/>
      </w:rPr>
    </w:pPr>
  </w:p>
  <w:p w:rsidR="00F04B3F" w:rsidRDefault="00F04B3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2ABA"/>
    <w:rsid w:val="000B602E"/>
    <w:rsid w:val="001406AD"/>
    <w:rsid w:val="001C4040"/>
    <w:rsid w:val="001E4BED"/>
    <w:rsid w:val="00201D2F"/>
    <w:rsid w:val="002401F1"/>
    <w:rsid w:val="00287339"/>
    <w:rsid w:val="002C12B4"/>
    <w:rsid w:val="002D7E6D"/>
    <w:rsid w:val="00352E38"/>
    <w:rsid w:val="003657F5"/>
    <w:rsid w:val="00373635"/>
    <w:rsid w:val="003D056F"/>
    <w:rsid w:val="00401155"/>
    <w:rsid w:val="004238F6"/>
    <w:rsid w:val="00442163"/>
    <w:rsid w:val="00456274"/>
    <w:rsid w:val="00456FEA"/>
    <w:rsid w:val="00467005"/>
    <w:rsid w:val="004A2BF3"/>
    <w:rsid w:val="0055784D"/>
    <w:rsid w:val="00565A22"/>
    <w:rsid w:val="005C030F"/>
    <w:rsid w:val="006064AF"/>
    <w:rsid w:val="0061317D"/>
    <w:rsid w:val="00623868"/>
    <w:rsid w:val="00637F73"/>
    <w:rsid w:val="00676DB4"/>
    <w:rsid w:val="006A4829"/>
    <w:rsid w:val="006D13DF"/>
    <w:rsid w:val="006D7E14"/>
    <w:rsid w:val="0070484C"/>
    <w:rsid w:val="0073036D"/>
    <w:rsid w:val="007434D0"/>
    <w:rsid w:val="00744D8E"/>
    <w:rsid w:val="00751297"/>
    <w:rsid w:val="007B33E4"/>
    <w:rsid w:val="007B3759"/>
    <w:rsid w:val="008771A6"/>
    <w:rsid w:val="00887930"/>
    <w:rsid w:val="00913435"/>
    <w:rsid w:val="00916772"/>
    <w:rsid w:val="009A27D0"/>
    <w:rsid w:val="009D5C84"/>
    <w:rsid w:val="00A20210"/>
    <w:rsid w:val="00A55E63"/>
    <w:rsid w:val="00AA5745"/>
    <w:rsid w:val="00AB2E11"/>
    <w:rsid w:val="00AD26ED"/>
    <w:rsid w:val="00AD6C8A"/>
    <w:rsid w:val="00AD749D"/>
    <w:rsid w:val="00B15E67"/>
    <w:rsid w:val="00B44574"/>
    <w:rsid w:val="00B45DF0"/>
    <w:rsid w:val="00B5526A"/>
    <w:rsid w:val="00B7440A"/>
    <w:rsid w:val="00B751F6"/>
    <w:rsid w:val="00C01CB7"/>
    <w:rsid w:val="00CC3205"/>
    <w:rsid w:val="00CD545D"/>
    <w:rsid w:val="00D065C9"/>
    <w:rsid w:val="00D7264A"/>
    <w:rsid w:val="00DF7FB5"/>
    <w:rsid w:val="00EB4798"/>
    <w:rsid w:val="00EB55FA"/>
    <w:rsid w:val="00EE5474"/>
    <w:rsid w:val="00F04B3F"/>
    <w:rsid w:val="00F17EA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D26E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D26ED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78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3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3</Pages>
  <Words>1017</Words>
  <Characters>5800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2017-03-06T19:34:00Z</dcterms:created>
  <dcterms:modified xsi:type="dcterms:W3CDTF">2017-03-06T19:34:00Z</dcterms:modified>
</cp:coreProperties>
</file>