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3F" w:rsidRPr="00A55E63" w:rsidRDefault="00F04B3F">
      <w:pPr>
        <w:spacing w:before="2" w:line="140" w:lineRule="exact"/>
        <w:rPr>
          <w:sz w:val="14"/>
          <w:szCs w:val="14"/>
          <w:lang w:val="en-US"/>
        </w:rPr>
      </w:pPr>
    </w:p>
    <w:p w:rsidR="00F04B3F" w:rsidRPr="00A55E63" w:rsidRDefault="00F04B3F" w:rsidP="00743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2016</w:t>
      </w:r>
    </w:p>
    <w:p w:rsidR="00F04B3F" w:rsidRPr="00A55E63" w:rsidRDefault="00F04B3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F04B3F" w:rsidRPr="00A55E63" w:rsidRDefault="00F04B3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F04B3F" w:rsidRPr="0061317D" w:rsidRDefault="00F04B3F" w:rsidP="00AD749D">
      <w:pPr>
        <w:spacing w:before="7" w:line="240" w:lineRule="exact"/>
        <w:jc w:val="both"/>
        <w:rPr>
          <w:rFonts w:ascii="Arial" w:hAnsi="Arial" w:cs="Arial"/>
        </w:rPr>
      </w:pPr>
    </w:p>
    <w:p w:rsidR="00F04B3F" w:rsidRPr="00A55E63" w:rsidRDefault="00F04B3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04B3F" w:rsidRPr="00A55E63" w:rsidRDefault="00F04B3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04B3F" w:rsidRPr="00A55E63" w:rsidRDefault="00F04B3F" w:rsidP="00AD749D">
      <w:pPr>
        <w:spacing w:before="7" w:line="240" w:lineRule="exact"/>
        <w:jc w:val="both"/>
        <w:rPr>
          <w:rFonts w:ascii="Arial" w:hAnsi="Arial" w:cs="Arial"/>
        </w:rPr>
      </w:pPr>
    </w:p>
    <w:p w:rsidR="00F04B3F" w:rsidRPr="00A55E63" w:rsidRDefault="00F04B3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04B3F" w:rsidRPr="00A55E63" w:rsidRDefault="00F04B3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04B3F" w:rsidRPr="006D13DF">
        <w:tc>
          <w:tcPr>
            <w:tcW w:w="3085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F04B3F" w:rsidRPr="006D13DF">
        <w:tc>
          <w:tcPr>
            <w:tcW w:w="3085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F04B3F" w:rsidRPr="006D13DF">
        <w:tc>
          <w:tcPr>
            <w:tcW w:w="3085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F04B3F" w:rsidRPr="00A55E63" w:rsidRDefault="00F04B3F" w:rsidP="00EB55FA">
      <w:pPr>
        <w:spacing w:line="260" w:lineRule="exact"/>
        <w:jc w:val="both"/>
        <w:rPr>
          <w:rFonts w:ascii="Arial" w:hAnsi="Arial" w:cs="Arial"/>
        </w:rPr>
      </w:pPr>
    </w:p>
    <w:p w:rsidR="00F04B3F" w:rsidRPr="00A55E63" w:rsidRDefault="00F04B3F" w:rsidP="00EB55FA">
      <w:pPr>
        <w:spacing w:line="260" w:lineRule="exact"/>
        <w:jc w:val="both"/>
        <w:rPr>
          <w:rFonts w:ascii="Arial" w:hAnsi="Arial" w:cs="Arial"/>
        </w:rPr>
      </w:pPr>
    </w:p>
    <w:p w:rsidR="00F04B3F" w:rsidRPr="00A55E63" w:rsidRDefault="00F04B3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04B3F" w:rsidRPr="00A55E63" w:rsidRDefault="00F04B3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04B3F" w:rsidRPr="00A55E63" w:rsidRDefault="00F04B3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04B3F" w:rsidRPr="00A55E63" w:rsidRDefault="00F04B3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04B3F" w:rsidRPr="00A55E63" w:rsidRDefault="00F04B3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04B3F" w:rsidRPr="006D13DF">
        <w:tc>
          <w:tcPr>
            <w:tcW w:w="4219" w:type="dxa"/>
          </w:tcPr>
          <w:p w:rsidR="00F04B3F" w:rsidRPr="006D13DF" w:rsidRDefault="00F04B3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04B3F" w:rsidRPr="006D13DF" w:rsidRDefault="00F04B3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F04B3F" w:rsidRPr="006D13DF" w:rsidRDefault="00F04B3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04B3F" w:rsidRPr="006D13DF" w:rsidRDefault="00F04B3F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B3F" w:rsidRPr="006D13DF">
        <w:tc>
          <w:tcPr>
            <w:tcW w:w="4219" w:type="dxa"/>
          </w:tcPr>
          <w:p w:rsidR="00F04B3F" w:rsidRPr="006D13DF" w:rsidRDefault="00F04B3F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04B3F" w:rsidRPr="006D13DF" w:rsidRDefault="00F04B3F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04B3F" w:rsidRPr="00A55E63" w:rsidRDefault="00F04B3F" w:rsidP="00AD6C8A">
      <w:pPr>
        <w:spacing w:line="260" w:lineRule="exact"/>
        <w:jc w:val="both"/>
        <w:rPr>
          <w:rFonts w:ascii="Arial" w:hAnsi="Arial" w:cs="Arial"/>
        </w:rPr>
      </w:pPr>
    </w:p>
    <w:p w:rsidR="00F04B3F" w:rsidRPr="00A55E63" w:rsidRDefault="00F04B3F" w:rsidP="00AD749D">
      <w:pPr>
        <w:spacing w:before="1" w:line="280" w:lineRule="exact"/>
        <w:jc w:val="both"/>
        <w:rPr>
          <w:rFonts w:ascii="Arial" w:hAnsi="Arial" w:cs="Arial"/>
        </w:rPr>
      </w:pPr>
    </w:p>
    <w:p w:rsidR="00F04B3F" w:rsidRPr="00A55E63" w:rsidRDefault="00F04B3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04B3F" w:rsidRPr="00A55E63" w:rsidRDefault="00F04B3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04B3F" w:rsidRPr="00A55E63" w:rsidRDefault="00F04B3F" w:rsidP="00AD749D">
      <w:pPr>
        <w:spacing w:before="11" w:line="260" w:lineRule="exact"/>
        <w:jc w:val="both"/>
        <w:rPr>
          <w:rFonts w:ascii="Arial" w:hAnsi="Arial" w:cs="Arial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F04B3F" w:rsidRPr="006D13DF">
        <w:tc>
          <w:tcPr>
            <w:tcW w:w="4843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04B3F" w:rsidRPr="006D13DF" w:rsidRDefault="00F04B3F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04B3F" w:rsidRPr="00A55E63" w:rsidRDefault="00F04B3F" w:rsidP="00AD749D">
      <w:pPr>
        <w:spacing w:before="1" w:line="280" w:lineRule="exact"/>
        <w:jc w:val="both"/>
        <w:rPr>
          <w:rFonts w:ascii="Arial" w:hAnsi="Arial" w:cs="Arial"/>
        </w:rPr>
      </w:pPr>
    </w:p>
    <w:p w:rsidR="00F04B3F" w:rsidRPr="00A55E63" w:rsidRDefault="00F04B3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04B3F" w:rsidRPr="00A55E63" w:rsidRDefault="00F04B3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04B3F" w:rsidRPr="00A55E63" w:rsidRDefault="00F04B3F" w:rsidP="00AD749D">
      <w:pPr>
        <w:spacing w:before="11" w:line="260" w:lineRule="exact"/>
        <w:jc w:val="both"/>
        <w:rPr>
          <w:rFonts w:ascii="Arial" w:hAnsi="Arial" w:cs="Arial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F04B3F" w:rsidRPr="00565A22" w:rsidRDefault="00F04B3F" w:rsidP="007434D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565A22">
        <w:rPr>
          <w:rFonts w:ascii="Arial" w:hAnsi="Arial" w:cs="Arial"/>
          <w:sz w:val="20"/>
          <w:szCs w:val="20"/>
        </w:rPr>
        <w:t>- pôžičky od FO (nepodnikateľa) - zostatok k 31.12.201</w:t>
      </w:r>
      <w:r>
        <w:rPr>
          <w:rFonts w:ascii="Arial" w:hAnsi="Arial" w:cs="Arial"/>
          <w:sz w:val="20"/>
          <w:szCs w:val="20"/>
        </w:rPr>
        <w:t>6</w:t>
      </w:r>
      <w:r w:rsidRPr="00565A22">
        <w:rPr>
          <w:rFonts w:ascii="Arial" w:hAnsi="Arial" w:cs="Arial"/>
          <w:sz w:val="20"/>
          <w:szCs w:val="20"/>
        </w:rPr>
        <w:t>.....94600,-</w:t>
      </w:r>
    </w:p>
    <w:p w:rsidR="00F04B3F" w:rsidRPr="00565A22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65A22">
        <w:rPr>
          <w:rFonts w:ascii="Arial" w:hAnsi="Arial" w:cs="Arial"/>
          <w:sz w:val="20"/>
          <w:szCs w:val="20"/>
        </w:rPr>
        <w:t xml:space="preserve">                                                       - zabezpečenie rozostavanou stavbou s pozemkom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F04B3F" w:rsidRPr="00565A22" w:rsidRDefault="00F04B3F" w:rsidP="00456FE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65A22">
        <w:rPr>
          <w:rFonts w:ascii="Arial" w:hAnsi="Arial" w:cs="Arial"/>
          <w:spacing w:val="-2"/>
          <w:sz w:val="20"/>
          <w:szCs w:val="20"/>
        </w:rPr>
        <w:t>- pôžička spoločníkovi - zostatok k 31.12.201</w:t>
      </w:r>
      <w:r>
        <w:rPr>
          <w:rFonts w:ascii="Arial" w:hAnsi="Arial" w:cs="Arial"/>
          <w:spacing w:val="-2"/>
          <w:sz w:val="20"/>
          <w:szCs w:val="20"/>
        </w:rPr>
        <w:t>6</w:t>
      </w:r>
      <w:r w:rsidRPr="00565A22">
        <w:rPr>
          <w:rFonts w:ascii="Arial" w:hAnsi="Arial" w:cs="Arial"/>
          <w:spacing w:val="-2"/>
          <w:sz w:val="20"/>
          <w:szCs w:val="20"/>
        </w:rPr>
        <w:t>......</w:t>
      </w:r>
      <w:r>
        <w:rPr>
          <w:rFonts w:ascii="Arial" w:hAnsi="Arial" w:cs="Arial"/>
          <w:spacing w:val="-2"/>
          <w:sz w:val="20"/>
          <w:szCs w:val="20"/>
        </w:rPr>
        <w:t>9790,-</w:t>
      </w:r>
    </w:p>
    <w:p w:rsidR="00F04B3F" w:rsidRPr="00A55E63" w:rsidRDefault="00F04B3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4B3F" w:rsidRPr="00A55E63" w:rsidRDefault="00F04B3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B3F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B3F" w:rsidRDefault="00F04B3F">
      <w:r>
        <w:separator/>
      </w:r>
    </w:p>
  </w:endnote>
  <w:endnote w:type="continuationSeparator" w:id="0">
    <w:p w:rsidR="00F04B3F" w:rsidRDefault="00F04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3F" w:rsidRDefault="00F04B3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04B3F" w:rsidRDefault="00F04B3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B3F" w:rsidRDefault="00F04B3F">
      <w:r>
        <w:separator/>
      </w:r>
    </w:p>
  </w:footnote>
  <w:footnote w:type="continuationSeparator" w:id="0">
    <w:p w:rsidR="00F04B3F" w:rsidRDefault="00F04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3F" w:rsidRDefault="00F04B3F">
    <w:pPr>
      <w:pStyle w:val="Header"/>
    </w:pPr>
  </w:p>
  <w:p w:rsidR="00F04B3F" w:rsidRDefault="00F04B3F">
    <w:pPr>
      <w:pStyle w:val="Header"/>
    </w:pPr>
  </w:p>
  <w:p w:rsidR="00F04B3F" w:rsidRDefault="00F04B3F">
    <w:pPr>
      <w:pStyle w:val="Header"/>
    </w:pPr>
  </w:p>
  <w:p w:rsidR="00F04B3F" w:rsidRDefault="00F04B3F" w:rsidP="00744D8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F04B3F" w:rsidRDefault="00F04B3F" w:rsidP="0055784D">
    <w:pPr>
      <w:pStyle w:val="Header"/>
      <w:rPr>
        <w:rFonts w:ascii="Times New Roman" w:hAnsi="Times New Roman"/>
        <w:sz w:val="24"/>
        <w:szCs w:val="24"/>
      </w:rPr>
    </w:pPr>
  </w:p>
  <w:p w:rsidR="00F04B3F" w:rsidRDefault="00F04B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2ABA"/>
    <w:rsid w:val="000B602E"/>
    <w:rsid w:val="001406AD"/>
    <w:rsid w:val="001C4040"/>
    <w:rsid w:val="001E4BED"/>
    <w:rsid w:val="00201D2F"/>
    <w:rsid w:val="002401F1"/>
    <w:rsid w:val="00287339"/>
    <w:rsid w:val="002C12B4"/>
    <w:rsid w:val="002D7E6D"/>
    <w:rsid w:val="00352E38"/>
    <w:rsid w:val="003657F5"/>
    <w:rsid w:val="00373635"/>
    <w:rsid w:val="003D056F"/>
    <w:rsid w:val="00401155"/>
    <w:rsid w:val="004238F6"/>
    <w:rsid w:val="00442163"/>
    <w:rsid w:val="00456274"/>
    <w:rsid w:val="00456FEA"/>
    <w:rsid w:val="00467005"/>
    <w:rsid w:val="004A2BF3"/>
    <w:rsid w:val="0055784D"/>
    <w:rsid w:val="00565A22"/>
    <w:rsid w:val="005C030F"/>
    <w:rsid w:val="006064AF"/>
    <w:rsid w:val="0061317D"/>
    <w:rsid w:val="00623868"/>
    <w:rsid w:val="00637F73"/>
    <w:rsid w:val="00676DB4"/>
    <w:rsid w:val="006A4829"/>
    <w:rsid w:val="006D13DF"/>
    <w:rsid w:val="006D7E14"/>
    <w:rsid w:val="0070484C"/>
    <w:rsid w:val="0073036D"/>
    <w:rsid w:val="007434D0"/>
    <w:rsid w:val="00744D8E"/>
    <w:rsid w:val="00751297"/>
    <w:rsid w:val="007B33E4"/>
    <w:rsid w:val="007B3759"/>
    <w:rsid w:val="008771A6"/>
    <w:rsid w:val="00887930"/>
    <w:rsid w:val="00913435"/>
    <w:rsid w:val="00916772"/>
    <w:rsid w:val="009A27D0"/>
    <w:rsid w:val="009D5C84"/>
    <w:rsid w:val="00A20210"/>
    <w:rsid w:val="00A55E63"/>
    <w:rsid w:val="00AA5745"/>
    <w:rsid w:val="00AB2E11"/>
    <w:rsid w:val="00AD26ED"/>
    <w:rsid w:val="00AD6C8A"/>
    <w:rsid w:val="00AD749D"/>
    <w:rsid w:val="00B15E67"/>
    <w:rsid w:val="00B44574"/>
    <w:rsid w:val="00B45DF0"/>
    <w:rsid w:val="00B5526A"/>
    <w:rsid w:val="00B7440A"/>
    <w:rsid w:val="00B751F6"/>
    <w:rsid w:val="00C01CB7"/>
    <w:rsid w:val="00CC3205"/>
    <w:rsid w:val="00CD545D"/>
    <w:rsid w:val="00D065C9"/>
    <w:rsid w:val="00D7264A"/>
    <w:rsid w:val="00DF7FB5"/>
    <w:rsid w:val="00EB4798"/>
    <w:rsid w:val="00EB55FA"/>
    <w:rsid w:val="00EE5474"/>
    <w:rsid w:val="00F04B3F"/>
    <w:rsid w:val="00F17EA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D26E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6ED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1017</Words>
  <Characters>5800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2017-03-06T19:34:00Z</dcterms:created>
  <dcterms:modified xsi:type="dcterms:W3CDTF">2017-03-06T19:34:00Z</dcterms:modified>
</cp:coreProperties>
</file>