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E3" w:rsidRPr="00A55E63" w:rsidRDefault="001639E3">
      <w:pPr>
        <w:spacing w:before="2" w:line="140" w:lineRule="exact"/>
        <w:rPr>
          <w:sz w:val="14"/>
          <w:szCs w:val="14"/>
          <w:lang w:val="en-US"/>
        </w:rPr>
      </w:pPr>
    </w:p>
    <w:p w:rsidR="001639E3" w:rsidRPr="00A55E63" w:rsidRDefault="001639E3" w:rsidP="009726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2016</w:t>
      </w:r>
    </w:p>
    <w:p w:rsidR="001639E3" w:rsidRPr="00A55E63" w:rsidRDefault="001639E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639E3" w:rsidRPr="00A55E63" w:rsidRDefault="001639E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639E3" w:rsidRPr="004C08BC" w:rsidRDefault="001639E3" w:rsidP="00AD749D">
      <w:pPr>
        <w:spacing w:before="7" w:line="240" w:lineRule="exact"/>
        <w:jc w:val="both"/>
        <w:rPr>
          <w:rFonts w:ascii="Arial" w:hAnsi="Arial" w:cs="Arial"/>
        </w:rPr>
      </w:pPr>
    </w:p>
    <w:p w:rsidR="001639E3" w:rsidRPr="00A55E63" w:rsidRDefault="001639E3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639E3" w:rsidRPr="00A55E63" w:rsidRDefault="001639E3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639E3" w:rsidRPr="00A55E63" w:rsidRDefault="001639E3" w:rsidP="00AD749D">
      <w:pPr>
        <w:spacing w:before="7" w:line="240" w:lineRule="exact"/>
        <w:jc w:val="both"/>
        <w:rPr>
          <w:rFonts w:ascii="Arial" w:hAnsi="Arial" w:cs="Arial"/>
        </w:rPr>
      </w:pPr>
    </w:p>
    <w:p w:rsidR="001639E3" w:rsidRPr="00A55E63" w:rsidRDefault="001639E3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639E3" w:rsidRPr="00A55E63" w:rsidRDefault="001639E3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639E3" w:rsidRPr="006D13DF">
        <w:tc>
          <w:tcPr>
            <w:tcW w:w="3085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 REALITY, s.r.o.</w:t>
            </w:r>
          </w:p>
        </w:tc>
      </w:tr>
      <w:tr w:rsidR="001639E3" w:rsidRPr="006D13DF">
        <w:tc>
          <w:tcPr>
            <w:tcW w:w="3085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36737259</w:t>
            </w:r>
          </w:p>
        </w:tc>
      </w:tr>
      <w:tr w:rsidR="001639E3" w:rsidRPr="006D13DF">
        <w:tc>
          <w:tcPr>
            <w:tcW w:w="3085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1639E3" w:rsidRPr="00A55E63" w:rsidRDefault="001639E3" w:rsidP="00EB55FA">
      <w:pPr>
        <w:spacing w:line="260" w:lineRule="exact"/>
        <w:jc w:val="both"/>
        <w:rPr>
          <w:rFonts w:ascii="Arial" w:hAnsi="Arial" w:cs="Arial"/>
        </w:rPr>
      </w:pPr>
    </w:p>
    <w:p w:rsidR="001639E3" w:rsidRPr="00A55E63" w:rsidRDefault="001639E3" w:rsidP="00EB55FA">
      <w:pPr>
        <w:spacing w:line="260" w:lineRule="exact"/>
        <w:jc w:val="both"/>
        <w:rPr>
          <w:rFonts w:ascii="Arial" w:hAnsi="Arial" w:cs="Arial"/>
        </w:rPr>
      </w:pPr>
    </w:p>
    <w:p w:rsidR="001639E3" w:rsidRPr="00A55E63" w:rsidRDefault="001639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9E3" w:rsidRPr="00A55E63" w:rsidRDefault="001639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639E3" w:rsidRPr="00A55E63" w:rsidRDefault="001639E3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639E3" w:rsidRPr="00A55E63" w:rsidRDefault="001639E3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639E3" w:rsidRPr="00A55E63" w:rsidRDefault="001639E3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639E3" w:rsidRPr="006D13DF">
        <w:tc>
          <w:tcPr>
            <w:tcW w:w="4219" w:type="dxa"/>
          </w:tcPr>
          <w:p w:rsidR="001639E3" w:rsidRPr="006D13DF" w:rsidRDefault="001639E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639E3" w:rsidRPr="006D13DF" w:rsidRDefault="001639E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1639E3" w:rsidRPr="006D13DF" w:rsidRDefault="001639E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639E3" w:rsidRPr="006D13DF" w:rsidRDefault="001639E3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639E3" w:rsidRPr="006D13DF">
        <w:tc>
          <w:tcPr>
            <w:tcW w:w="4219" w:type="dxa"/>
          </w:tcPr>
          <w:p w:rsidR="001639E3" w:rsidRPr="006D13DF" w:rsidRDefault="001639E3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4</w:t>
            </w:r>
          </w:p>
        </w:tc>
        <w:tc>
          <w:tcPr>
            <w:tcW w:w="3342" w:type="dxa"/>
          </w:tcPr>
          <w:p w:rsidR="001639E3" w:rsidRPr="006D13DF" w:rsidRDefault="001639E3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4</w:t>
            </w:r>
          </w:p>
        </w:tc>
      </w:tr>
    </w:tbl>
    <w:p w:rsidR="001639E3" w:rsidRPr="00A55E63" w:rsidRDefault="001639E3" w:rsidP="00AD6C8A">
      <w:pPr>
        <w:spacing w:line="260" w:lineRule="exact"/>
        <w:jc w:val="both"/>
        <w:rPr>
          <w:rFonts w:ascii="Arial" w:hAnsi="Arial" w:cs="Arial"/>
        </w:rPr>
      </w:pPr>
    </w:p>
    <w:p w:rsidR="001639E3" w:rsidRPr="00A55E63" w:rsidRDefault="001639E3" w:rsidP="00AD749D">
      <w:pPr>
        <w:spacing w:before="1" w:line="280" w:lineRule="exact"/>
        <w:jc w:val="both"/>
        <w:rPr>
          <w:rFonts w:ascii="Arial" w:hAnsi="Arial" w:cs="Arial"/>
        </w:rPr>
      </w:pPr>
    </w:p>
    <w:p w:rsidR="001639E3" w:rsidRPr="00A55E63" w:rsidRDefault="001639E3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639E3" w:rsidRPr="00A55E63" w:rsidRDefault="001639E3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639E3" w:rsidRPr="00A55E63" w:rsidRDefault="001639E3" w:rsidP="00AD749D">
      <w:pPr>
        <w:spacing w:before="11" w:line="260" w:lineRule="exact"/>
        <w:jc w:val="both"/>
        <w:rPr>
          <w:rFonts w:ascii="Arial" w:hAnsi="Arial" w:cs="Arial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1639E3" w:rsidRPr="006D13DF">
        <w:tc>
          <w:tcPr>
            <w:tcW w:w="4843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639E3" w:rsidRPr="006D13DF" w:rsidRDefault="001639E3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9E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1639E3" w:rsidRPr="00972664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1"/>
          <w:szCs w:val="21"/>
        </w:rPr>
      </w:pPr>
      <w:r w:rsidRPr="00972664">
        <w:rPr>
          <w:rFonts w:ascii="Arial" w:hAnsi="Arial" w:cs="Arial"/>
          <w:sz w:val="21"/>
          <w:szCs w:val="21"/>
        </w:rPr>
        <w:t>Pri stanovení účtovných odpisov boli použité odpisy daňové. Účtovné opdisy sú rovnaké ako daňové.</w:t>
      </w: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639E3" w:rsidRPr="00A55E63" w:rsidRDefault="001639E3" w:rsidP="00AD749D">
      <w:pPr>
        <w:spacing w:before="1" w:line="280" w:lineRule="exact"/>
        <w:jc w:val="both"/>
        <w:rPr>
          <w:rFonts w:ascii="Arial" w:hAnsi="Arial" w:cs="Arial"/>
        </w:rPr>
      </w:pPr>
    </w:p>
    <w:p w:rsidR="001639E3" w:rsidRPr="00A55E63" w:rsidRDefault="001639E3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639E3" w:rsidRPr="00A55E63" w:rsidRDefault="001639E3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639E3" w:rsidRPr="00A55E63" w:rsidRDefault="001639E3" w:rsidP="00AD749D">
      <w:pPr>
        <w:spacing w:before="11" w:line="260" w:lineRule="exact"/>
        <w:jc w:val="both"/>
        <w:rPr>
          <w:rFonts w:ascii="Arial" w:hAnsi="Arial" w:cs="Arial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3F6C71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639E3" w:rsidRPr="00C771D4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1639E3" w:rsidRPr="00A55E63" w:rsidRDefault="001639E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9E3" w:rsidRPr="00A55E63" w:rsidRDefault="001639E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639E3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9E3" w:rsidRDefault="001639E3">
      <w:r>
        <w:separator/>
      </w:r>
    </w:p>
  </w:endnote>
  <w:endnote w:type="continuationSeparator" w:id="0">
    <w:p w:rsidR="001639E3" w:rsidRDefault="001639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9E3" w:rsidRDefault="001639E3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639E3" w:rsidRDefault="001639E3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9E3" w:rsidRDefault="001639E3">
      <w:r>
        <w:separator/>
      </w:r>
    </w:p>
  </w:footnote>
  <w:footnote w:type="continuationSeparator" w:id="0">
    <w:p w:rsidR="001639E3" w:rsidRDefault="001639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9E3" w:rsidRDefault="001639E3">
    <w:pPr>
      <w:pStyle w:val="Header"/>
    </w:pPr>
  </w:p>
  <w:p w:rsidR="001639E3" w:rsidRDefault="001639E3">
    <w:pPr>
      <w:pStyle w:val="Header"/>
    </w:pPr>
  </w:p>
  <w:p w:rsidR="001639E3" w:rsidRDefault="001639E3">
    <w:pPr>
      <w:pStyle w:val="Header"/>
    </w:pPr>
  </w:p>
  <w:p w:rsidR="001639E3" w:rsidRPr="004C08BC" w:rsidRDefault="001639E3" w:rsidP="004C08BC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36737259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2022327241</w:t>
    </w:r>
  </w:p>
  <w:p w:rsidR="001639E3" w:rsidRDefault="001639E3" w:rsidP="0055784D">
    <w:pPr>
      <w:pStyle w:val="Header"/>
      <w:rPr>
        <w:rFonts w:ascii="Times New Roman" w:hAnsi="Times New Roman"/>
        <w:sz w:val="24"/>
        <w:szCs w:val="24"/>
      </w:rPr>
    </w:pPr>
  </w:p>
  <w:p w:rsidR="001639E3" w:rsidRDefault="001639E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2F52"/>
    <w:rsid w:val="001406AD"/>
    <w:rsid w:val="001511D4"/>
    <w:rsid w:val="001639E3"/>
    <w:rsid w:val="0019731F"/>
    <w:rsid w:val="00214F75"/>
    <w:rsid w:val="002401F1"/>
    <w:rsid w:val="00281FEC"/>
    <w:rsid w:val="002C12B4"/>
    <w:rsid w:val="002D3752"/>
    <w:rsid w:val="002D7E6D"/>
    <w:rsid w:val="0032421E"/>
    <w:rsid w:val="00352E38"/>
    <w:rsid w:val="003657F5"/>
    <w:rsid w:val="00373635"/>
    <w:rsid w:val="003D056F"/>
    <w:rsid w:val="003F6C71"/>
    <w:rsid w:val="00401155"/>
    <w:rsid w:val="0040703A"/>
    <w:rsid w:val="00480FA5"/>
    <w:rsid w:val="004A2BF3"/>
    <w:rsid w:val="004C08BC"/>
    <w:rsid w:val="0055784D"/>
    <w:rsid w:val="005B4886"/>
    <w:rsid w:val="006064AF"/>
    <w:rsid w:val="00623868"/>
    <w:rsid w:val="00637F73"/>
    <w:rsid w:val="00676DB4"/>
    <w:rsid w:val="006D13DF"/>
    <w:rsid w:val="00720418"/>
    <w:rsid w:val="00721018"/>
    <w:rsid w:val="00766085"/>
    <w:rsid w:val="007B3759"/>
    <w:rsid w:val="008771A6"/>
    <w:rsid w:val="00913435"/>
    <w:rsid w:val="00916772"/>
    <w:rsid w:val="00972664"/>
    <w:rsid w:val="00984E37"/>
    <w:rsid w:val="009A27D0"/>
    <w:rsid w:val="009D5C84"/>
    <w:rsid w:val="00A22DE2"/>
    <w:rsid w:val="00A2503F"/>
    <w:rsid w:val="00A55E63"/>
    <w:rsid w:val="00AD6C8A"/>
    <w:rsid w:val="00AD749D"/>
    <w:rsid w:val="00B15E67"/>
    <w:rsid w:val="00B326C8"/>
    <w:rsid w:val="00B7290D"/>
    <w:rsid w:val="00B7440A"/>
    <w:rsid w:val="00B751F6"/>
    <w:rsid w:val="00B93266"/>
    <w:rsid w:val="00C01CB7"/>
    <w:rsid w:val="00C51493"/>
    <w:rsid w:val="00C771D4"/>
    <w:rsid w:val="00CC3205"/>
    <w:rsid w:val="00CD545D"/>
    <w:rsid w:val="00DB5F39"/>
    <w:rsid w:val="00EB4798"/>
    <w:rsid w:val="00EB55FA"/>
    <w:rsid w:val="00EE5474"/>
    <w:rsid w:val="00EF389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42F5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42F5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976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6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6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1002</Words>
  <Characters>5717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2017-03-06T20:02:00Z</dcterms:created>
  <dcterms:modified xsi:type="dcterms:W3CDTF">2017-03-06T20:02:00Z</dcterms:modified>
</cp:coreProperties>
</file>