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60" w:rsidRPr="00A55E63" w:rsidRDefault="00102A60">
      <w:pPr>
        <w:spacing w:before="2" w:line="140" w:lineRule="exact"/>
        <w:rPr>
          <w:sz w:val="14"/>
          <w:szCs w:val="14"/>
          <w:lang w:val="en-US"/>
        </w:rPr>
      </w:pPr>
    </w:p>
    <w:p w:rsidR="00102A60" w:rsidRPr="00A55E63" w:rsidRDefault="00102A60" w:rsidP="009852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2016</w:t>
      </w:r>
    </w:p>
    <w:p w:rsidR="00102A60" w:rsidRPr="00A55E63" w:rsidRDefault="00102A6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02A60" w:rsidRPr="00A55E63" w:rsidRDefault="00102A6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02A60" w:rsidRPr="00DC0E27" w:rsidRDefault="00102A60" w:rsidP="00AD749D">
      <w:pPr>
        <w:spacing w:before="7" w:line="240" w:lineRule="exact"/>
        <w:jc w:val="both"/>
        <w:rPr>
          <w:rFonts w:ascii="Arial" w:hAnsi="Arial" w:cs="Arial"/>
        </w:rPr>
      </w:pPr>
    </w:p>
    <w:p w:rsidR="00102A60" w:rsidRPr="00A55E63" w:rsidRDefault="00102A60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02A60" w:rsidRPr="00A55E63" w:rsidRDefault="00102A6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02A60" w:rsidRPr="00A55E63" w:rsidRDefault="00102A60" w:rsidP="00AD749D">
      <w:pPr>
        <w:spacing w:before="7" w:line="240" w:lineRule="exact"/>
        <w:jc w:val="both"/>
        <w:rPr>
          <w:rFonts w:ascii="Arial" w:hAnsi="Arial" w:cs="Arial"/>
        </w:rPr>
      </w:pPr>
    </w:p>
    <w:p w:rsidR="00102A60" w:rsidRPr="00A55E63" w:rsidRDefault="00102A60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02A60" w:rsidRPr="00A55E63" w:rsidRDefault="00102A6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02A60" w:rsidRPr="006D13DF">
        <w:tc>
          <w:tcPr>
            <w:tcW w:w="3085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102A60" w:rsidRPr="006D13DF">
        <w:tc>
          <w:tcPr>
            <w:tcW w:w="3085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102A60" w:rsidRPr="006D13DF">
        <w:tc>
          <w:tcPr>
            <w:tcW w:w="3085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102A60" w:rsidRPr="00A55E63" w:rsidRDefault="00102A60" w:rsidP="00EB55FA">
      <w:pPr>
        <w:spacing w:line="260" w:lineRule="exact"/>
        <w:jc w:val="both"/>
        <w:rPr>
          <w:rFonts w:ascii="Arial" w:hAnsi="Arial" w:cs="Arial"/>
        </w:rPr>
      </w:pPr>
    </w:p>
    <w:p w:rsidR="00102A60" w:rsidRPr="00A55E63" w:rsidRDefault="00102A60" w:rsidP="00EB55FA">
      <w:pPr>
        <w:spacing w:line="260" w:lineRule="exact"/>
        <w:jc w:val="both"/>
        <w:rPr>
          <w:rFonts w:ascii="Arial" w:hAnsi="Arial" w:cs="Arial"/>
        </w:rPr>
      </w:pPr>
    </w:p>
    <w:p w:rsidR="00102A60" w:rsidRPr="00A55E63" w:rsidRDefault="00102A6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02A60" w:rsidRPr="00A55E63" w:rsidRDefault="00102A6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02A60" w:rsidRPr="00A55E63" w:rsidRDefault="00102A6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02A60" w:rsidRPr="00A55E63" w:rsidRDefault="00102A6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02A60" w:rsidRPr="00A55E63" w:rsidRDefault="00102A6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02A60" w:rsidRPr="006D13DF">
        <w:tc>
          <w:tcPr>
            <w:tcW w:w="4219" w:type="dxa"/>
          </w:tcPr>
          <w:p w:rsidR="00102A60" w:rsidRPr="006D13DF" w:rsidRDefault="00102A6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02A60" w:rsidRPr="006D13DF" w:rsidRDefault="00102A6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102A60" w:rsidRPr="006D13DF" w:rsidRDefault="00102A6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02A60" w:rsidRPr="006D13DF" w:rsidRDefault="00102A6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02A60" w:rsidRPr="006D13DF">
        <w:tc>
          <w:tcPr>
            <w:tcW w:w="4219" w:type="dxa"/>
          </w:tcPr>
          <w:p w:rsidR="00102A60" w:rsidRPr="006D13DF" w:rsidRDefault="00102A60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102A60" w:rsidRPr="006D13DF" w:rsidRDefault="00102A6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1</w:t>
            </w:r>
          </w:p>
        </w:tc>
      </w:tr>
    </w:tbl>
    <w:p w:rsidR="00102A60" w:rsidRPr="00A55E63" w:rsidRDefault="00102A60" w:rsidP="00AD6C8A">
      <w:pPr>
        <w:spacing w:line="260" w:lineRule="exact"/>
        <w:jc w:val="both"/>
        <w:rPr>
          <w:rFonts w:ascii="Arial" w:hAnsi="Arial" w:cs="Arial"/>
        </w:rPr>
      </w:pPr>
    </w:p>
    <w:p w:rsidR="00102A60" w:rsidRPr="00A55E63" w:rsidRDefault="00102A60" w:rsidP="00AD749D">
      <w:pPr>
        <w:spacing w:before="1" w:line="280" w:lineRule="exact"/>
        <w:jc w:val="both"/>
        <w:rPr>
          <w:rFonts w:ascii="Arial" w:hAnsi="Arial" w:cs="Arial"/>
        </w:rPr>
      </w:pPr>
    </w:p>
    <w:p w:rsidR="00102A60" w:rsidRPr="00A55E63" w:rsidRDefault="00102A60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02A60" w:rsidRPr="00A55E63" w:rsidRDefault="00102A6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02A60" w:rsidRPr="00A55E63" w:rsidRDefault="00102A6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102A60" w:rsidRPr="006D13DF">
        <w:tc>
          <w:tcPr>
            <w:tcW w:w="4843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02A60" w:rsidRPr="006D13DF" w:rsidRDefault="00102A6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A60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02A60" w:rsidRPr="00D63A80" w:rsidRDefault="00102A60" w:rsidP="00D63A8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63A80">
        <w:rPr>
          <w:rFonts w:ascii="Arial" w:hAnsi="Arial" w:cs="Arial"/>
          <w:sz w:val="20"/>
          <w:szCs w:val="20"/>
        </w:rPr>
        <w:t>Pri stanovení účtovných odpisov boli použité odpisy daňové. Účtovné odpisy sú rovnaké ako daňové.</w:t>
      </w: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02A60" w:rsidRPr="00A55E63" w:rsidRDefault="00102A60" w:rsidP="00AD749D">
      <w:pPr>
        <w:spacing w:before="1" w:line="280" w:lineRule="exact"/>
        <w:jc w:val="both"/>
        <w:rPr>
          <w:rFonts w:ascii="Arial" w:hAnsi="Arial" w:cs="Arial"/>
        </w:rPr>
      </w:pPr>
    </w:p>
    <w:p w:rsidR="00102A60" w:rsidRPr="00A55E63" w:rsidRDefault="00102A60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02A60" w:rsidRPr="00A55E63" w:rsidRDefault="00102A6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02A60" w:rsidRPr="00A55E63" w:rsidRDefault="00102A6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02A60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02A60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02A60" w:rsidRPr="00B8423C" w:rsidRDefault="00102A60" w:rsidP="009852EE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8423C">
        <w:rPr>
          <w:rFonts w:ascii="Arial" w:hAnsi="Arial" w:cs="Arial"/>
          <w:sz w:val="20"/>
          <w:szCs w:val="20"/>
        </w:rPr>
        <w:t>- úver na dlhodobý hmotný majetok - zostatok k 31.12.201</w:t>
      </w:r>
      <w:r>
        <w:rPr>
          <w:rFonts w:ascii="Arial" w:hAnsi="Arial" w:cs="Arial"/>
          <w:sz w:val="20"/>
          <w:szCs w:val="20"/>
        </w:rPr>
        <w:t>6</w:t>
      </w:r>
      <w:r w:rsidRPr="00B8423C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14489,-</w:t>
      </w:r>
    </w:p>
    <w:p w:rsidR="00102A60" w:rsidRPr="00B8423C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      - splatnosť do 06/2018</w:t>
      </w:r>
    </w:p>
    <w:p w:rsidR="00102A60" w:rsidRPr="00B8423C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      - zabezpečenie dlh.hm.majetkom</w:t>
      </w:r>
    </w:p>
    <w:p w:rsidR="00102A60" w:rsidRPr="00B8423C" w:rsidRDefault="00102A60" w:rsidP="00B8423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- bankový úver na sumu 30 000,- so splatnosťou  do 03/2018</w:t>
      </w:r>
    </w:p>
    <w:p w:rsidR="00102A60" w:rsidRPr="00B8423C" w:rsidRDefault="00102A60" w:rsidP="009852EE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- zostatok k 31.12.201</w:t>
      </w:r>
      <w:r>
        <w:rPr>
          <w:rFonts w:ascii="Arial" w:hAnsi="Arial" w:cs="Arial"/>
          <w:sz w:val="20"/>
          <w:szCs w:val="20"/>
        </w:rPr>
        <w:t>6</w:t>
      </w:r>
      <w:r w:rsidRPr="00B8423C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12486,-</w:t>
      </w:r>
    </w:p>
    <w:p w:rsidR="00102A60" w:rsidRPr="00B8423C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- ručiteľom je spoločník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02A60" w:rsidRPr="00A55E63" w:rsidRDefault="00102A6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2A60" w:rsidRPr="00A55E63" w:rsidRDefault="00102A6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02A60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A60" w:rsidRDefault="00102A60">
      <w:r>
        <w:separator/>
      </w:r>
    </w:p>
  </w:endnote>
  <w:endnote w:type="continuationSeparator" w:id="0">
    <w:p w:rsidR="00102A60" w:rsidRDefault="00102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A60" w:rsidRDefault="00102A6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02A60" w:rsidRDefault="00102A60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A60" w:rsidRDefault="00102A60">
      <w:r>
        <w:separator/>
      </w:r>
    </w:p>
  </w:footnote>
  <w:footnote w:type="continuationSeparator" w:id="0">
    <w:p w:rsidR="00102A60" w:rsidRDefault="00102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A60" w:rsidRDefault="00102A60">
    <w:pPr>
      <w:pStyle w:val="Header"/>
    </w:pPr>
  </w:p>
  <w:p w:rsidR="00102A60" w:rsidRDefault="00102A60">
    <w:pPr>
      <w:pStyle w:val="Header"/>
    </w:pPr>
  </w:p>
  <w:p w:rsidR="00102A60" w:rsidRDefault="00102A60">
    <w:pPr>
      <w:pStyle w:val="Header"/>
    </w:pPr>
  </w:p>
  <w:p w:rsidR="00102A60" w:rsidRDefault="00102A60" w:rsidP="00DC0E2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102A60" w:rsidRDefault="00102A60" w:rsidP="0055784D">
    <w:pPr>
      <w:pStyle w:val="Header"/>
      <w:rPr>
        <w:rFonts w:ascii="Times New Roman" w:hAnsi="Times New Roman"/>
        <w:sz w:val="24"/>
        <w:szCs w:val="24"/>
      </w:rPr>
    </w:pPr>
  </w:p>
  <w:p w:rsidR="00102A60" w:rsidRDefault="00102A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729F"/>
    <w:rsid w:val="00102A60"/>
    <w:rsid w:val="001406AD"/>
    <w:rsid w:val="00193B86"/>
    <w:rsid w:val="001D10EE"/>
    <w:rsid w:val="00200185"/>
    <w:rsid w:val="002401F1"/>
    <w:rsid w:val="00242D18"/>
    <w:rsid w:val="002B3CD8"/>
    <w:rsid w:val="002C12B4"/>
    <w:rsid w:val="002D7E6D"/>
    <w:rsid w:val="002E7A22"/>
    <w:rsid w:val="00352E38"/>
    <w:rsid w:val="003657F5"/>
    <w:rsid w:val="00373635"/>
    <w:rsid w:val="003D056F"/>
    <w:rsid w:val="00401155"/>
    <w:rsid w:val="00472EF6"/>
    <w:rsid w:val="004A255A"/>
    <w:rsid w:val="004A2BF3"/>
    <w:rsid w:val="004B780D"/>
    <w:rsid w:val="0055784D"/>
    <w:rsid w:val="006064AF"/>
    <w:rsid w:val="00623868"/>
    <w:rsid w:val="00637F73"/>
    <w:rsid w:val="00654BB0"/>
    <w:rsid w:val="00676DB4"/>
    <w:rsid w:val="006D13DF"/>
    <w:rsid w:val="00701FA7"/>
    <w:rsid w:val="0079643A"/>
    <w:rsid w:val="007B3759"/>
    <w:rsid w:val="0082177F"/>
    <w:rsid w:val="008771A6"/>
    <w:rsid w:val="00885728"/>
    <w:rsid w:val="008A0300"/>
    <w:rsid w:val="008A7337"/>
    <w:rsid w:val="008F7465"/>
    <w:rsid w:val="00913435"/>
    <w:rsid w:val="00916772"/>
    <w:rsid w:val="009307A7"/>
    <w:rsid w:val="009852EE"/>
    <w:rsid w:val="009A27D0"/>
    <w:rsid w:val="009D5C84"/>
    <w:rsid w:val="00A04B75"/>
    <w:rsid w:val="00A06F21"/>
    <w:rsid w:val="00A55E63"/>
    <w:rsid w:val="00AD6C8A"/>
    <w:rsid w:val="00AD749D"/>
    <w:rsid w:val="00B15E67"/>
    <w:rsid w:val="00B7440A"/>
    <w:rsid w:val="00B751F6"/>
    <w:rsid w:val="00B8423C"/>
    <w:rsid w:val="00C01CB7"/>
    <w:rsid w:val="00C427AE"/>
    <w:rsid w:val="00C46649"/>
    <w:rsid w:val="00C739D3"/>
    <w:rsid w:val="00CC3205"/>
    <w:rsid w:val="00CD545D"/>
    <w:rsid w:val="00CD58D4"/>
    <w:rsid w:val="00D0467A"/>
    <w:rsid w:val="00D22D68"/>
    <w:rsid w:val="00D63A80"/>
    <w:rsid w:val="00DB7DDA"/>
    <w:rsid w:val="00DC0E27"/>
    <w:rsid w:val="00DE6ABB"/>
    <w:rsid w:val="00E76E23"/>
    <w:rsid w:val="00EA3A8A"/>
    <w:rsid w:val="00EB4798"/>
    <w:rsid w:val="00EB55FA"/>
    <w:rsid w:val="00EE5474"/>
    <w:rsid w:val="00F01B4A"/>
    <w:rsid w:val="00F404E8"/>
    <w:rsid w:val="00F817B0"/>
    <w:rsid w:val="00F8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345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345A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8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1072</Words>
  <Characters>6117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2017-03-06T19:55:00Z</dcterms:created>
  <dcterms:modified xsi:type="dcterms:W3CDTF">2017-03-06T19:55:00Z</dcterms:modified>
</cp:coreProperties>
</file>