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90"/>
        <w:gridCol w:w="2589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6"/>
        <w:gridCol w:w="336"/>
        <w:gridCol w:w="336"/>
        <w:gridCol w:w="336"/>
      </w:tblGrid>
      <w:tr w:rsidR="006B5A3B" w:rsidRPr="00D90FC4">
        <w:tc>
          <w:tcPr>
            <w:tcW w:w="3061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6B5A3B" w:rsidRPr="00831E64" w:rsidRDefault="006B5A3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B5A3B" w:rsidRDefault="006B5A3B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6B5A3B" w:rsidRDefault="006B5A3B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6B5A3B" w:rsidRPr="00497323" w:rsidRDefault="006B5A3B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Čl. I.</w:t>
      </w:r>
    </w:p>
    <w:p w:rsidR="006B5A3B" w:rsidRPr="00497323" w:rsidRDefault="006B5A3B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Všeobecné údaje</w:t>
      </w:r>
    </w:p>
    <w:p w:rsidR="006B5A3B" w:rsidRPr="00497323" w:rsidRDefault="006B5A3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7"/>
        <w:gridCol w:w="6967"/>
      </w:tblGrid>
      <w:tr w:rsidR="006B5A3B" w:rsidRPr="004C12F0">
        <w:trPr>
          <w:trHeight w:val="284"/>
        </w:trPr>
        <w:tc>
          <w:tcPr>
            <w:tcW w:w="2867" w:type="dxa"/>
            <w:vMerge w:val="restart"/>
            <w:vAlign w:val="center"/>
          </w:tcPr>
          <w:p w:rsidR="006B5A3B" w:rsidRPr="00833369" w:rsidRDefault="006B5A3B" w:rsidP="0083336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6B5A3B" w:rsidRPr="00EC48B8" w:rsidRDefault="006B5A3B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6B5A3B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6B5A3B" w:rsidRPr="004C12F0" w:rsidRDefault="006B5A3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6B5A3B" w:rsidRPr="006C3311" w:rsidRDefault="006B5A3B" w:rsidP="006C33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 w:rsidR="006B5A3B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6B5A3B" w:rsidRPr="004C12F0" w:rsidRDefault="006B5A3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6B5A3B" w:rsidRPr="006C3311" w:rsidRDefault="006B5A3B" w:rsidP="006C33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1. mája 15, 901 01 Malacky</w:t>
            </w:r>
          </w:p>
        </w:tc>
      </w:tr>
      <w:tr w:rsidR="006B5A3B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6B5A3B" w:rsidRPr="004C12F0" w:rsidRDefault="006B5A3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6B5A3B" w:rsidRPr="006C3311" w:rsidRDefault="006B5A3B" w:rsidP="006C33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6B5A3B" w:rsidRPr="004C12F0">
        <w:trPr>
          <w:trHeight w:val="178"/>
        </w:trPr>
        <w:tc>
          <w:tcPr>
            <w:tcW w:w="2867" w:type="dxa"/>
            <w:vAlign w:val="center"/>
          </w:tcPr>
          <w:p w:rsidR="006B5A3B" w:rsidRPr="004C12F0" w:rsidRDefault="006B5A3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6B5A3B" w:rsidRPr="006C3311" w:rsidRDefault="006B5A3B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 w:rsidR="006B5A3B" w:rsidRPr="00497323" w:rsidRDefault="006B5A3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6B5A3B" w:rsidRDefault="006B5A3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6B5A3B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Štatutárne orgány:</w:t>
            </w:r>
          </w:p>
          <w:p w:rsidR="006B5A3B" w:rsidRPr="00497323" w:rsidRDefault="006B5A3B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Štefánia Nováková, štatutárna zástupkyňa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Jozef Bulla, predseda správnej rady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Gajdár, člen správnej rady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Anna Trnková, členka správnej rady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Anna Košíková, členka správnej rady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Bibiána Sirotová, členka správnej rady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Bc. Elena Límová, členka správnej rady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Dozorný orgán:</w:t>
            </w:r>
          </w:p>
          <w:p w:rsidR="006B5A3B" w:rsidRPr="00497323" w:rsidRDefault="006B5A3B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Vlasta Točeková, revízorka správnej rady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6B5A3B" w:rsidRPr="00497323" w:rsidRDefault="006B5A3B" w:rsidP="00497323">
      <w:pPr>
        <w:spacing w:before="0" w:after="0" w:line="240" w:lineRule="auto"/>
        <w:rPr>
          <w:sz w:val="18"/>
          <w:szCs w:val="18"/>
        </w:rPr>
      </w:pPr>
    </w:p>
    <w:p w:rsidR="006B5A3B" w:rsidRPr="00497323" w:rsidRDefault="006B5A3B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6B5A3B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Všeobecne prospešné služby: Poskytovanie sociálnej pomoci a humanitárnej starostlivosti. Tvorba, rozvoj, ochrana,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obnova a prezentácia duchovných a kultúrnych hodnôt.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B5A3B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6B5A3B" w:rsidRPr="00497323" w:rsidRDefault="006B5A3B" w:rsidP="00497323">
      <w:pPr>
        <w:spacing w:before="0" w:after="0" w:line="240" w:lineRule="auto"/>
        <w:rPr>
          <w:sz w:val="18"/>
          <w:szCs w:val="18"/>
        </w:rPr>
      </w:pPr>
    </w:p>
    <w:p w:rsidR="006B5A3B" w:rsidRDefault="006B5A3B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6B5A3B" w:rsidRPr="003F1E04" w:rsidRDefault="006B5A3B" w:rsidP="001B753C">
      <w:pPr>
        <w:spacing w:before="0" w:line="240" w:lineRule="auto"/>
        <w:ind w:firstLine="360"/>
        <w:rPr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počte zamestnancov a dobrovoľníkov:</w:t>
      </w:r>
    </w:p>
    <w:tbl>
      <w:tblPr>
        <w:tblW w:w="481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6B5A3B" w:rsidRPr="00497323">
        <w:trPr>
          <w:trHeight w:val="284"/>
        </w:trPr>
        <w:tc>
          <w:tcPr>
            <w:tcW w:w="2364" w:type="pct"/>
          </w:tcPr>
          <w:p w:rsidR="006B5A3B" w:rsidRPr="00497323" w:rsidRDefault="006B5A3B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6B5A3B" w:rsidRPr="00497323" w:rsidRDefault="006B5A3B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6B5A3B" w:rsidRPr="00497323" w:rsidRDefault="006B5A3B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6B5A3B" w:rsidRPr="00497323">
        <w:trPr>
          <w:trHeight w:val="284"/>
        </w:trPr>
        <w:tc>
          <w:tcPr>
            <w:tcW w:w="2364" w:type="pct"/>
            <w:vAlign w:val="center"/>
          </w:tcPr>
          <w:p w:rsidR="006B5A3B" w:rsidRPr="00497323" w:rsidRDefault="006B5A3B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6B5A3B" w:rsidRPr="00497323" w:rsidRDefault="006B5A3B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318" w:type="pct"/>
            <w:vAlign w:val="center"/>
          </w:tcPr>
          <w:p w:rsidR="006B5A3B" w:rsidRPr="00497323" w:rsidRDefault="006B5A3B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6B5A3B" w:rsidRPr="00497323">
        <w:trPr>
          <w:trHeight w:val="284"/>
        </w:trPr>
        <w:tc>
          <w:tcPr>
            <w:tcW w:w="2364" w:type="pct"/>
            <w:vAlign w:val="center"/>
          </w:tcPr>
          <w:p w:rsidR="006B5A3B" w:rsidRPr="00497323" w:rsidRDefault="006B5A3B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6B5A3B" w:rsidRPr="00497323" w:rsidRDefault="006B5A3B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6B5A3B" w:rsidRPr="00497323" w:rsidRDefault="006B5A3B" w:rsidP="00AE1F1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6B5A3B" w:rsidRPr="00497323">
        <w:trPr>
          <w:trHeight w:val="284"/>
        </w:trPr>
        <w:tc>
          <w:tcPr>
            <w:tcW w:w="2364" w:type="pct"/>
            <w:vAlign w:val="center"/>
          </w:tcPr>
          <w:p w:rsidR="006B5A3B" w:rsidRPr="00497323" w:rsidRDefault="006B5A3B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6B5A3B" w:rsidRPr="00497323" w:rsidRDefault="006B5A3B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6B5A3B" w:rsidRPr="00497323" w:rsidRDefault="006B5A3B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497323">
        <w:trPr>
          <w:trHeight w:val="284"/>
        </w:trPr>
        <w:tc>
          <w:tcPr>
            <w:tcW w:w="2364" w:type="pct"/>
            <w:vAlign w:val="center"/>
          </w:tcPr>
          <w:p w:rsidR="006B5A3B" w:rsidRPr="00497323" w:rsidRDefault="006B5A3B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6B5A3B" w:rsidRPr="00497323" w:rsidRDefault="006B5A3B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6B5A3B" w:rsidRPr="00497323" w:rsidRDefault="006B5A3B" w:rsidP="00C15E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6B5A3B" w:rsidRPr="00497323" w:rsidRDefault="006B5A3B" w:rsidP="004F702F">
      <w:pPr>
        <w:spacing w:before="0" w:line="240" w:lineRule="auto"/>
        <w:rPr>
          <w:sz w:val="18"/>
          <w:szCs w:val="18"/>
        </w:rPr>
      </w:pPr>
    </w:p>
    <w:p w:rsidR="006B5A3B" w:rsidRDefault="006B5A3B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6B5A3B" w:rsidRPr="00497323" w:rsidRDefault="006B5A3B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6B5A3B" w:rsidRPr="00497323" w:rsidRDefault="006B5A3B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</w:t>
      </w:r>
    </w:p>
    <w:p w:rsidR="006B5A3B" w:rsidRPr="00497323" w:rsidRDefault="006B5A3B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 o účtovných zásadách a účtovných metódach</w:t>
      </w:r>
    </w:p>
    <w:p w:rsidR="006B5A3B" w:rsidRDefault="006B5A3B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6B5A3B" w:rsidRDefault="006B5A3B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6B5A3B" w:rsidRDefault="006B5A3B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6B5A3B" w:rsidRPr="00497323">
        <w:trPr>
          <w:trHeight w:val="284"/>
        </w:trPr>
        <w:tc>
          <w:tcPr>
            <w:tcW w:w="1667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6B5A3B" w:rsidRPr="00497323">
        <w:trPr>
          <w:trHeight w:val="284"/>
        </w:trPr>
        <w:tc>
          <w:tcPr>
            <w:tcW w:w="1667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1667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6B5A3B" w:rsidRPr="00497323" w:rsidRDefault="006B5A3B" w:rsidP="00ED0FB2">
      <w:pPr>
        <w:spacing w:before="0" w:after="0" w:line="240" w:lineRule="auto"/>
        <w:rPr>
          <w:sz w:val="18"/>
          <w:szCs w:val="18"/>
        </w:rPr>
      </w:pPr>
    </w:p>
    <w:p w:rsidR="006B5A3B" w:rsidRPr="00497323" w:rsidRDefault="006B5A3B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EF7F6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6B5A3B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6B5A3B" w:rsidRPr="00497323" w:rsidRDefault="006B5A3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 w:rsidR="006B5A3B" w:rsidRDefault="006B5A3B" w:rsidP="00497323">
      <w:pPr>
        <w:spacing w:before="0" w:after="0" w:line="240" w:lineRule="auto"/>
        <w:rPr>
          <w:sz w:val="18"/>
          <w:szCs w:val="18"/>
        </w:rPr>
      </w:pPr>
    </w:p>
    <w:p w:rsidR="006B5A3B" w:rsidRDefault="006B5A3B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6B5A3B" w:rsidRPr="00497323">
        <w:trPr>
          <w:trHeight w:val="284"/>
        </w:trPr>
        <w:tc>
          <w:tcPr>
            <w:tcW w:w="1250" w:type="pct"/>
            <w:vAlign w:val="center"/>
          </w:tcPr>
          <w:p w:rsidR="006B5A3B" w:rsidRPr="00497323" w:rsidRDefault="006B5A3B" w:rsidP="00497323">
            <w:pPr>
              <w:pStyle w:val="Body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6B5A3B" w:rsidRPr="00497323" w:rsidRDefault="006B5A3B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6B5A3B" w:rsidRPr="00497323" w:rsidRDefault="006B5A3B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6B5A3B" w:rsidRPr="00497323" w:rsidRDefault="006B5A3B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6B5A3B" w:rsidRPr="00497323">
        <w:trPr>
          <w:trHeight w:val="284"/>
        </w:trPr>
        <w:tc>
          <w:tcPr>
            <w:tcW w:w="1250" w:type="pct"/>
            <w:vAlign w:val="center"/>
          </w:tcPr>
          <w:p w:rsidR="006B5A3B" w:rsidRPr="00497323" w:rsidRDefault="006B5A3B" w:rsidP="00EF7F68">
            <w:pPr>
              <w:pStyle w:val="Body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Budova – technické zhodnotenie</w:t>
            </w:r>
          </w:p>
        </w:tc>
        <w:tc>
          <w:tcPr>
            <w:tcW w:w="1250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20</w:t>
            </w:r>
          </w:p>
        </w:tc>
        <w:tc>
          <w:tcPr>
            <w:tcW w:w="1250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rovnomerne</w:t>
            </w:r>
          </w:p>
        </w:tc>
      </w:tr>
      <w:tr w:rsidR="006B5A3B" w:rsidRPr="00497323">
        <w:trPr>
          <w:trHeight w:val="284"/>
        </w:trPr>
        <w:tc>
          <w:tcPr>
            <w:tcW w:w="1250" w:type="pct"/>
            <w:vAlign w:val="center"/>
          </w:tcPr>
          <w:p w:rsidR="006B5A3B" w:rsidRPr="00497323" w:rsidRDefault="006B5A3B" w:rsidP="00497323">
            <w:pPr>
              <w:pStyle w:val="Body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1/4</w:t>
            </w:r>
          </w:p>
        </w:tc>
        <w:tc>
          <w:tcPr>
            <w:tcW w:w="1250" w:type="pct"/>
            <w:vAlign w:val="center"/>
          </w:tcPr>
          <w:p w:rsidR="006B5A3B" w:rsidRPr="00497323" w:rsidRDefault="006B5A3B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rovnomerne</w:t>
            </w:r>
          </w:p>
        </w:tc>
      </w:tr>
    </w:tbl>
    <w:p w:rsidR="006B5A3B" w:rsidRDefault="006B5A3B" w:rsidP="00497323">
      <w:pPr>
        <w:spacing w:before="0" w:after="0" w:line="240" w:lineRule="auto"/>
        <w:rPr>
          <w:sz w:val="18"/>
          <w:szCs w:val="18"/>
        </w:rPr>
      </w:pPr>
    </w:p>
    <w:p w:rsidR="006B5A3B" w:rsidRDefault="006B5A3B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4863"/>
      </w:tblGrid>
      <w:tr w:rsidR="006B5A3B">
        <w:trPr>
          <w:trHeight w:val="284"/>
        </w:trPr>
        <w:tc>
          <w:tcPr>
            <w:tcW w:w="4863" w:type="dxa"/>
            <w:vAlign w:val="center"/>
          </w:tcPr>
          <w:p w:rsidR="006B5A3B" w:rsidRPr="00831E64" w:rsidRDefault="006B5A3B" w:rsidP="00831E6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:rsidR="006B5A3B" w:rsidRPr="00831E64" w:rsidRDefault="006B5A3B" w:rsidP="00831E6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6B5A3B">
        <w:trPr>
          <w:trHeight w:val="284"/>
        </w:trPr>
        <w:tc>
          <w:tcPr>
            <w:tcW w:w="4863" w:type="dxa"/>
            <w:vAlign w:val="center"/>
          </w:tcPr>
          <w:p w:rsidR="006B5A3B" w:rsidRPr="00831E64" w:rsidRDefault="006B5A3B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:rsidR="006B5A3B" w:rsidRPr="00831E64" w:rsidRDefault="006B5A3B" w:rsidP="00EF7F6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  <w:r w:rsidRPr="00831E64">
              <w:rPr>
                <w:sz w:val="18"/>
                <w:szCs w:val="18"/>
              </w:rPr>
              <w:t xml:space="preserve"> </w:t>
            </w:r>
          </w:p>
        </w:tc>
      </w:tr>
    </w:tbl>
    <w:p w:rsidR="006B5A3B" w:rsidRPr="00A208AF" w:rsidRDefault="006B5A3B" w:rsidP="00CD361E">
      <w:pPr>
        <w:spacing w:before="0" w:line="240" w:lineRule="auto"/>
        <w:rPr>
          <w:sz w:val="16"/>
          <w:szCs w:val="16"/>
        </w:rPr>
      </w:pPr>
    </w:p>
    <w:p w:rsidR="006B5A3B" w:rsidRPr="00497323" w:rsidRDefault="006B5A3B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III</w:t>
      </w:r>
    </w:p>
    <w:p w:rsidR="006B5A3B" w:rsidRPr="00497323" w:rsidRDefault="006B5A3B" w:rsidP="00CD361E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Informácie, ktoré dopĺňajú a vysvetľujú údaje v súvahe</w:t>
      </w:r>
    </w:p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6B5A3B" w:rsidRPr="00497323" w:rsidRDefault="006B5A3B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6B5A3B" w:rsidRPr="00497323" w:rsidRDefault="006B5A3B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6B5A3B" w:rsidRPr="00497323" w:rsidRDefault="006B5A3B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6B5A3B" w:rsidRPr="003F1E04" w:rsidRDefault="006B5A3B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1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stave a pohybe dlhodobého nehmotného majetku a dlhodobého hmotného majetku:</w:t>
      </w:r>
    </w:p>
    <w:p w:rsidR="006B5A3B" w:rsidRPr="001B753C" w:rsidRDefault="006B5A3B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6B5A3B" w:rsidRP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6B5A3B" w:rsidRP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6B5A3B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B5A3B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6B5A3B" w:rsidRDefault="006B5A3B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6B5A3B" w:rsidRPr="001B753C" w:rsidRDefault="006B5A3B" w:rsidP="000F117D">
      <w:pPr>
        <w:spacing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488"/>
        <w:gridCol w:w="709"/>
        <w:gridCol w:w="850"/>
        <w:gridCol w:w="851"/>
        <w:gridCol w:w="850"/>
        <w:gridCol w:w="992"/>
        <w:gridCol w:w="709"/>
        <w:gridCol w:w="851"/>
        <w:gridCol w:w="850"/>
        <w:gridCol w:w="709"/>
        <w:gridCol w:w="142"/>
        <w:gridCol w:w="567"/>
        <w:gridCol w:w="877"/>
      </w:tblGrid>
      <w:tr w:rsidR="006B5A3B" w:rsidRPr="00497323">
        <w:trPr>
          <w:trHeight w:val="102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6B5A3B" w:rsidRPr="00497323" w:rsidRDefault="006B5A3B" w:rsidP="00C15E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mot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majetku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6B5A3B" w:rsidRPr="00497323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62 299,49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24 908,64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15 722,62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25565,68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13258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128496,43</w:t>
            </w:r>
          </w:p>
        </w:tc>
      </w:tr>
      <w:tr w:rsidR="006B5A3B" w:rsidRPr="00497323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4750,00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8A4F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4750,00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962,62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8A4F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962,62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62 299,49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24 908,64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19510,00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132283,81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51990,50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24 908,64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13221,64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25565,68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115686,46</w:t>
            </w:r>
          </w:p>
        </w:tc>
      </w:tr>
      <w:tr w:rsidR="006B5A3B" w:rsidRPr="00497323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3868,43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1538,36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5406,79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55858,93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24 908,64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14760,00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C15E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121093,25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04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B5A3B" w:rsidRPr="00497323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1E6A4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9770,81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1E6A4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2500,98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1E6A4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12271,79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56A1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1E6A4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5902,38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1E6A4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962,62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497323" w:rsidRDefault="006B5A3B" w:rsidP="0013258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6865,00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497323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5A3B" w:rsidRPr="00497323" w:rsidRDefault="006B5A3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74"/>
        <w:gridCol w:w="4220"/>
      </w:tblGrid>
      <w:tr w:rsidR="006B5A3B" w:rsidRPr="00B80FC6">
        <w:trPr>
          <w:trHeight w:val="284"/>
        </w:trPr>
        <w:tc>
          <w:tcPr>
            <w:tcW w:w="6062" w:type="dxa"/>
            <w:vAlign w:val="center"/>
          </w:tcPr>
          <w:p w:rsidR="006B5A3B" w:rsidRPr="00B80FC6" w:rsidRDefault="006B5A3B" w:rsidP="00D77DB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</w:t>
            </w:r>
            <w:r w:rsidRPr="00B80FC6">
              <w:rPr>
                <w:b/>
                <w:bCs/>
                <w:sz w:val="16"/>
                <w:szCs w:val="16"/>
              </w:rPr>
              <w:t>lho</w:t>
            </w:r>
            <w:r>
              <w:rPr>
                <w:b/>
                <w:bCs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 w:rsidR="006B5A3B" w:rsidRPr="00B80FC6">
        <w:trPr>
          <w:trHeight w:val="284"/>
        </w:trPr>
        <w:tc>
          <w:tcPr>
            <w:tcW w:w="6062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4282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Pr="00497323" w:rsidRDefault="006B5A3B" w:rsidP="00E924CA">
      <w:pPr>
        <w:spacing w:before="0" w:after="0" w:line="240" w:lineRule="auto"/>
        <w:rPr>
          <w:sz w:val="18"/>
          <w:szCs w:val="18"/>
        </w:rPr>
      </w:pPr>
    </w:p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  <w:gridCol w:w="2950"/>
      </w:tblGrid>
      <w:tr w:rsidR="006B5A3B" w:rsidRPr="00B80FC6">
        <w:trPr>
          <w:trHeight w:val="284"/>
        </w:trPr>
        <w:tc>
          <w:tcPr>
            <w:tcW w:w="436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 w:rsidR="006B5A3B" w:rsidRPr="00B80FC6">
        <w:trPr>
          <w:trHeight w:val="284"/>
        </w:trPr>
        <w:tc>
          <w:tcPr>
            <w:tcW w:w="436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Pr="00497323" w:rsidRDefault="006B5A3B" w:rsidP="00E924CA">
      <w:pPr>
        <w:spacing w:before="0" w:after="0" w:line="240" w:lineRule="auto"/>
        <w:rPr>
          <w:sz w:val="18"/>
          <w:szCs w:val="18"/>
        </w:rPr>
      </w:pPr>
    </w:p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6B5A3B" w:rsidRPr="001B753C" w:rsidRDefault="006B5A3B" w:rsidP="001B753C">
      <w:pPr>
        <w:spacing w:before="0" w:line="240" w:lineRule="auto"/>
        <w:rPr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1B753C">
        <w:rPr>
          <w:b/>
          <w:bCs/>
          <w:i/>
          <w:iCs/>
          <w:sz w:val="18"/>
          <w:szCs w:val="18"/>
        </w:rPr>
        <w:t>o zmenách jednotlivých položiek dlhodobého finančného majetku: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6B5A3B" w:rsidRP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6B5A3B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6B5A3B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6B5A3B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6B5A3B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B5A3B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E924CA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6B5A3B" w:rsidRDefault="006B5A3B" w:rsidP="00E924CA">
      <w:pPr>
        <w:spacing w:before="0" w:line="240" w:lineRule="auto"/>
        <w:rPr>
          <w:sz w:val="18"/>
          <w:szCs w:val="18"/>
        </w:rPr>
      </w:pPr>
    </w:p>
    <w:p w:rsidR="006B5A3B" w:rsidRPr="003F1E04" w:rsidRDefault="006B5A3B" w:rsidP="003F1E04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 xml:space="preserve">o štruktúre dlhodobého finančného majetku </w:t>
      </w:r>
    </w:p>
    <w:tbl>
      <w:tblPr>
        <w:tblW w:w="5000" w:type="pct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6B5A3B" w:rsidRP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6B5A3B" w:rsidRP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B5A3B" w:rsidRP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Netýka sa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A3B" w:rsidRPr="001B753C" w:rsidRDefault="006B5A3B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6B5A3B" w:rsidRPr="00497323" w:rsidRDefault="006B5A3B" w:rsidP="00E924CA">
      <w:pPr>
        <w:spacing w:before="0" w:line="240" w:lineRule="auto"/>
        <w:rPr>
          <w:sz w:val="18"/>
          <w:szCs w:val="18"/>
        </w:rPr>
      </w:pPr>
    </w:p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6B5A3B" w:rsidRPr="00B80FC6">
        <w:trPr>
          <w:trHeight w:val="284"/>
        </w:trPr>
        <w:tc>
          <w:tcPr>
            <w:tcW w:w="1622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6B5A3B" w:rsidRPr="00B80FC6">
        <w:trPr>
          <w:trHeight w:val="284"/>
        </w:trPr>
        <w:tc>
          <w:tcPr>
            <w:tcW w:w="1622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375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Pr="00497323" w:rsidRDefault="006B5A3B" w:rsidP="003F1E04">
      <w:pPr>
        <w:spacing w:before="0" w:after="0" w:line="240" w:lineRule="auto"/>
        <w:rPr>
          <w:sz w:val="18"/>
          <w:szCs w:val="18"/>
        </w:rPr>
      </w:pPr>
    </w:p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6B5A3B" w:rsidRPr="0055543B" w:rsidRDefault="006B5A3B" w:rsidP="0055543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55543B">
        <w:rPr>
          <w:b/>
          <w:bCs/>
          <w:i/>
          <w:iCs/>
          <w:sz w:val="18"/>
          <w:szCs w:val="18"/>
        </w:rPr>
        <w:t xml:space="preserve">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6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55543B">
        <w:rPr>
          <w:b/>
          <w:bCs/>
          <w:i/>
          <w:iCs/>
          <w:sz w:val="18"/>
          <w:szCs w:val="18"/>
        </w:rPr>
        <w:t>o položkách krátkodobého finančného majetku</w:t>
      </w:r>
    </w:p>
    <w:p w:rsidR="006B5A3B" w:rsidRPr="0055543B" w:rsidRDefault="006B5A3B" w:rsidP="0055543B">
      <w:pPr>
        <w:spacing w:before="0" w:line="240" w:lineRule="auto"/>
        <w:rPr>
          <w:i/>
          <w:iCs/>
          <w:sz w:val="18"/>
          <w:szCs w:val="18"/>
        </w:rPr>
      </w:pPr>
      <w:r w:rsidRPr="0055543B">
        <w:rPr>
          <w:b/>
          <w:bCs/>
          <w:i/>
          <w:iCs/>
          <w:sz w:val="18"/>
          <w:szCs w:val="18"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3"/>
        <w:gridCol w:w="3459"/>
        <w:gridCol w:w="3472"/>
      </w:tblGrid>
      <w:tr w:rsidR="006B5A3B" w:rsidRPr="00B80FC6">
        <w:trPr>
          <w:trHeight w:val="284"/>
        </w:trPr>
        <w:tc>
          <w:tcPr>
            <w:tcW w:w="332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6B5A3B" w:rsidRPr="00B80FC6">
        <w:trPr>
          <w:trHeight w:val="284"/>
        </w:trPr>
        <w:tc>
          <w:tcPr>
            <w:tcW w:w="332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13258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882,82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13258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153,85</w:t>
            </w:r>
          </w:p>
        </w:tc>
      </w:tr>
      <w:tr w:rsidR="006B5A3B" w:rsidRPr="00B80FC6">
        <w:trPr>
          <w:trHeight w:val="284"/>
        </w:trPr>
        <w:tc>
          <w:tcPr>
            <w:tcW w:w="332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B80FC6">
        <w:trPr>
          <w:trHeight w:val="284"/>
        </w:trPr>
        <w:tc>
          <w:tcPr>
            <w:tcW w:w="332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13258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16999,21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13258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13010,45</w:t>
            </w:r>
          </w:p>
        </w:tc>
      </w:tr>
      <w:tr w:rsidR="006B5A3B" w:rsidRPr="00B80FC6">
        <w:trPr>
          <w:trHeight w:val="284"/>
        </w:trPr>
        <w:tc>
          <w:tcPr>
            <w:tcW w:w="332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B80FC6">
        <w:trPr>
          <w:trHeight w:val="284"/>
        </w:trPr>
        <w:tc>
          <w:tcPr>
            <w:tcW w:w="332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B80FC6">
        <w:trPr>
          <w:trHeight w:val="284"/>
        </w:trPr>
        <w:tc>
          <w:tcPr>
            <w:tcW w:w="332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528" w:type="dxa"/>
            <w:vAlign w:val="center"/>
          </w:tcPr>
          <w:p w:rsidR="006B5A3B" w:rsidRPr="008D6513" w:rsidRDefault="006B5A3B" w:rsidP="00D36CD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17882,03</w:t>
            </w:r>
          </w:p>
        </w:tc>
        <w:tc>
          <w:tcPr>
            <w:tcW w:w="3528" w:type="dxa"/>
            <w:vAlign w:val="center"/>
          </w:tcPr>
          <w:p w:rsidR="006B5A3B" w:rsidRPr="008D6513" w:rsidRDefault="006B5A3B" w:rsidP="00D36CD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13164,30</w:t>
            </w:r>
          </w:p>
        </w:tc>
      </w:tr>
    </w:tbl>
    <w:p w:rsidR="006B5A3B" w:rsidRDefault="006B5A3B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6B5A3B" w:rsidRPr="0055543B" w:rsidRDefault="006B5A3B" w:rsidP="0055543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6"/>
        <w:gridCol w:w="1730"/>
        <w:gridCol w:w="1727"/>
        <w:gridCol w:w="1722"/>
        <w:gridCol w:w="1731"/>
      </w:tblGrid>
      <w:tr w:rsidR="006B5A3B" w:rsidRPr="00B80FC6">
        <w:trPr>
          <w:trHeight w:val="284"/>
        </w:trPr>
        <w:tc>
          <w:tcPr>
            <w:tcW w:w="324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6B5A3B" w:rsidRPr="00B80FC6">
        <w:trPr>
          <w:trHeight w:val="284"/>
        </w:trPr>
        <w:tc>
          <w:tcPr>
            <w:tcW w:w="324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B80FC6">
        <w:trPr>
          <w:trHeight w:val="284"/>
        </w:trPr>
        <w:tc>
          <w:tcPr>
            <w:tcW w:w="324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B80FC6">
        <w:trPr>
          <w:trHeight w:val="284"/>
        </w:trPr>
        <w:tc>
          <w:tcPr>
            <w:tcW w:w="324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B80FC6">
        <w:trPr>
          <w:trHeight w:val="284"/>
        </w:trPr>
        <w:tc>
          <w:tcPr>
            <w:tcW w:w="324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B80FC6">
        <w:trPr>
          <w:trHeight w:val="284"/>
        </w:trPr>
        <w:tc>
          <w:tcPr>
            <w:tcW w:w="324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B80FC6">
        <w:trPr>
          <w:trHeight w:val="284"/>
        </w:trPr>
        <w:tc>
          <w:tcPr>
            <w:tcW w:w="3246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6B5A3B" w:rsidRDefault="006B5A3B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6B5A3B" w:rsidRPr="0055543B" w:rsidRDefault="006B5A3B" w:rsidP="002279F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2298"/>
        <w:gridCol w:w="2326"/>
        <w:gridCol w:w="2311"/>
      </w:tblGrid>
      <w:tr w:rsidR="006B5A3B" w:rsidRPr="00B80FC6">
        <w:trPr>
          <w:trHeight w:val="284"/>
        </w:trPr>
        <w:tc>
          <w:tcPr>
            <w:tcW w:w="333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B5A3B" w:rsidRPr="00B80FC6">
        <w:trPr>
          <w:trHeight w:val="284"/>
        </w:trPr>
        <w:tc>
          <w:tcPr>
            <w:tcW w:w="333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B80FC6">
        <w:trPr>
          <w:trHeight w:val="284"/>
        </w:trPr>
        <w:tc>
          <w:tcPr>
            <w:tcW w:w="333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B80FC6">
        <w:trPr>
          <w:trHeight w:val="284"/>
        </w:trPr>
        <w:tc>
          <w:tcPr>
            <w:tcW w:w="333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B80FC6">
        <w:trPr>
          <w:trHeight w:val="284"/>
        </w:trPr>
        <w:tc>
          <w:tcPr>
            <w:tcW w:w="3331" w:type="dxa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Pr="0055543B" w:rsidRDefault="006B5A3B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6B5A3B" w:rsidRDefault="006B5A3B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2279FB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7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2279FB">
        <w:rPr>
          <w:b/>
          <w:bCs/>
          <w:i/>
          <w:iCs/>
          <w:sz w:val="18"/>
          <w:szCs w:val="18"/>
        </w:rPr>
        <w:t xml:space="preserve">o vývoji opravných položiek k zásobám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2"/>
        <w:gridCol w:w="1583"/>
        <w:gridCol w:w="1583"/>
        <w:gridCol w:w="1582"/>
        <w:gridCol w:w="1582"/>
        <w:gridCol w:w="1582"/>
      </w:tblGrid>
      <w:tr w:rsidR="006B5A3B" w:rsidRPr="002279FB">
        <w:trPr>
          <w:trHeight w:val="284"/>
        </w:trPr>
        <w:tc>
          <w:tcPr>
            <w:tcW w:w="1119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B5A3B" w:rsidRPr="002279FB">
        <w:trPr>
          <w:trHeight w:val="284"/>
        </w:trPr>
        <w:tc>
          <w:tcPr>
            <w:tcW w:w="1119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2279FB">
        <w:trPr>
          <w:trHeight w:val="284"/>
        </w:trPr>
        <w:tc>
          <w:tcPr>
            <w:tcW w:w="1119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2279FB">
        <w:trPr>
          <w:trHeight w:val="284"/>
        </w:trPr>
        <w:tc>
          <w:tcPr>
            <w:tcW w:w="1119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2279FB">
        <w:trPr>
          <w:trHeight w:val="284"/>
        </w:trPr>
        <w:tc>
          <w:tcPr>
            <w:tcW w:w="1119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2279FB">
        <w:trPr>
          <w:trHeight w:val="284"/>
        </w:trPr>
        <w:tc>
          <w:tcPr>
            <w:tcW w:w="1119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6B5A3B" w:rsidRPr="002279FB">
        <w:trPr>
          <w:trHeight w:val="284"/>
        </w:trPr>
        <w:tc>
          <w:tcPr>
            <w:tcW w:w="1119" w:type="pct"/>
            <w:vAlign w:val="center"/>
          </w:tcPr>
          <w:p w:rsidR="006B5A3B" w:rsidRPr="002279FB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B5A3B" w:rsidRPr="008D651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6B5A3B" w:rsidRPr="002279FB" w:rsidRDefault="006B5A3B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6B5A3B" w:rsidRPr="00B80FC6">
        <w:trPr>
          <w:trHeight w:val="284"/>
        </w:trPr>
        <w:tc>
          <w:tcPr>
            <w:tcW w:w="1500" w:type="pct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6B5A3B" w:rsidRPr="00B80FC6" w:rsidRDefault="006B5A3B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6B5A3B" w:rsidRPr="00B80FC6">
        <w:trPr>
          <w:trHeight w:val="284"/>
        </w:trPr>
        <w:tc>
          <w:tcPr>
            <w:tcW w:w="1500" w:type="pct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2500" w:type="pct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6B5A3B" w:rsidRPr="00B80FC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6B5A3B" w:rsidRPr="00497323" w:rsidRDefault="006B5A3B" w:rsidP="00725021">
      <w:pPr>
        <w:spacing w:before="0" w:after="0" w:line="240" w:lineRule="auto"/>
        <w:rPr>
          <w:sz w:val="18"/>
          <w:szCs w:val="18"/>
        </w:rPr>
      </w:pPr>
    </w:p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6B5A3B" w:rsidRPr="0026384B" w:rsidRDefault="006B5A3B" w:rsidP="0026384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26384B">
        <w:rPr>
          <w:b/>
          <w:bCs/>
          <w:i/>
          <w:iCs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6"/>
        <w:gridCol w:w="1546"/>
        <w:gridCol w:w="1547"/>
        <w:gridCol w:w="1545"/>
        <w:gridCol w:w="1547"/>
        <w:gridCol w:w="1543"/>
      </w:tblGrid>
      <w:tr w:rsidR="006B5A3B" w:rsidRPr="00461D4F">
        <w:trPr>
          <w:trHeight w:val="608"/>
        </w:trPr>
        <w:tc>
          <w:tcPr>
            <w:tcW w:w="1209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B5A3B" w:rsidRPr="00461D4F">
        <w:trPr>
          <w:trHeight w:val="284"/>
        </w:trPr>
        <w:tc>
          <w:tcPr>
            <w:tcW w:w="1209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461D4F">
        <w:trPr>
          <w:trHeight w:val="284"/>
        </w:trPr>
        <w:tc>
          <w:tcPr>
            <w:tcW w:w="1209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461D4F">
        <w:trPr>
          <w:trHeight w:val="284"/>
        </w:trPr>
        <w:tc>
          <w:tcPr>
            <w:tcW w:w="1209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461D4F">
        <w:trPr>
          <w:trHeight w:val="284"/>
        </w:trPr>
        <w:tc>
          <w:tcPr>
            <w:tcW w:w="1209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461D4F">
        <w:trPr>
          <w:trHeight w:val="284"/>
        </w:trPr>
        <w:tc>
          <w:tcPr>
            <w:tcW w:w="1209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6B5A3B" w:rsidRPr="00C54F78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6B5A3B" w:rsidRPr="00C54F78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6B5A3B" w:rsidRPr="00C54F78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6B5A3B" w:rsidRPr="00C54F78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6B5A3B" w:rsidRPr="00C54F78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6B5A3B" w:rsidRPr="00497323" w:rsidRDefault="006B5A3B" w:rsidP="00461D4F">
      <w:pPr>
        <w:spacing w:before="0" w:after="0" w:line="240" w:lineRule="auto"/>
        <w:rPr>
          <w:sz w:val="18"/>
          <w:szCs w:val="18"/>
        </w:rPr>
      </w:pPr>
    </w:p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6B5A3B" w:rsidRPr="00461D4F" w:rsidRDefault="006B5A3B" w:rsidP="00461D4F">
      <w:pPr>
        <w:spacing w:before="0" w:line="240" w:lineRule="auto"/>
        <w:rPr>
          <w:i/>
          <w:iCs/>
          <w:sz w:val="18"/>
          <w:szCs w:val="18"/>
        </w:rPr>
      </w:pPr>
      <w:r w:rsidRPr="00461D4F"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6B5A3B" w:rsidRPr="007002DC">
        <w:trPr>
          <w:trHeight w:val="284"/>
        </w:trPr>
        <w:tc>
          <w:tcPr>
            <w:tcW w:w="2000" w:type="pct"/>
            <w:vMerge w:val="restart"/>
          </w:tcPr>
          <w:p w:rsidR="006B5A3B" w:rsidRPr="00461D4F" w:rsidRDefault="006B5A3B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6B5A3B" w:rsidRPr="007002DC">
        <w:trPr>
          <w:trHeight w:val="284"/>
        </w:trPr>
        <w:tc>
          <w:tcPr>
            <w:tcW w:w="2000" w:type="pct"/>
            <w:vMerge/>
          </w:tcPr>
          <w:p w:rsidR="006B5A3B" w:rsidRPr="00461D4F" w:rsidRDefault="006B5A3B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B5A3B" w:rsidRPr="007002DC">
        <w:trPr>
          <w:trHeight w:val="284"/>
        </w:trPr>
        <w:tc>
          <w:tcPr>
            <w:tcW w:w="2000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2110,71</w:t>
            </w:r>
          </w:p>
        </w:tc>
      </w:tr>
      <w:tr w:rsidR="006B5A3B" w:rsidRPr="007002DC">
        <w:trPr>
          <w:trHeight w:val="284"/>
        </w:trPr>
        <w:tc>
          <w:tcPr>
            <w:tcW w:w="2000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7002DC">
        <w:trPr>
          <w:trHeight w:val="284"/>
        </w:trPr>
        <w:tc>
          <w:tcPr>
            <w:tcW w:w="2000" w:type="pct"/>
            <w:vAlign w:val="center"/>
          </w:tcPr>
          <w:p w:rsidR="006B5A3B" w:rsidRPr="00461D4F" w:rsidRDefault="006B5A3B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6B5A3B" w:rsidRPr="00C54F78" w:rsidRDefault="006B5A3B" w:rsidP="00FB77F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6B5A3B" w:rsidRPr="00C54F78" w:rsidRDefault="006B5A3B" w:rsidP="00FB77F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2110,71</w:t>
            </w:r>
          </w:p>
        </w:tc>
      </w:tr>
    </w:tbl>
    <w:p w:rsidR="006B5A3B" w:rsidRPr="00497323" w:rsidRDefault="006B5A3B" w:rsidP="00461D4F">
      <w:pPr>
        <w:spacing w:before="0" w:after="0" w:line="240" w:lineRule="auto"/>
        <w:rPr>
          <w:sz w:val="18"/>
          <w:szCs w:val="18"/>
        </w:rPr>
      </w:pPr>
    </w:p>
    <w:p w:rsidR="006B5A3B" w:rsidRDefault="006B5A3B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6B5A3B" w:rsidRPr="00B80FC6">
        <w:trPr>
          <w:trHeight w:val="284"/>
        </w:trPr>
        <w:tc>
          <w:tcPr>
            <w:tcW w:w="1500" w:type="pct"/>
            <w:vAlign w:val="center"/>
          </w:tcPr>
          <w:p w:rsidR="006B5A3B" w:rsidRPr="00B80FC6" w:rsidRDefault="006B5A3B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6B5A3B" w:rsidRPr="00B80FC6" w:rsidRDefault="006B5A3B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6B5A3B" w:rsidRPr="00B80FC6" w:rsidRDefault="006B5A3B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6B5A3B" w:rsidRPr="00B80FC6">
        <w:trPr>
          <w:trHeight w:val="284"/>
        </w:trPr>
        <w:tc>
          <w:tcPr>
            <w:tcW w:w="1500" w:type="pct"/>
            <w:vAlign w:val="center"/>
          </w:tcPr>
          <w:p w:rsidR="006B5A3B" w:rsidRPr="00B80FC6" w:rsidRDefault="006B5A3B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6B5A3B" w:rsidRPr="00B80FC6" w:rsidRDefault="006B5A3B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Doména, poistenie</w:t>
            </w:r>
          </w:p>
        </w:tc>
        <w:tc>
          <w:tcPr>
            <w:tcW w:w="1090" w:type="pct"/>
            <w:vAlign w:val="center"/>
          </w:tcPr>
          <w:p w:rsidR="006B5A3B" w:rsidRPr="00B80FC6" w:rsidRDefault="006B5A3B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414,78</w:t>
            </w:r>
          </w:p>
        </w:tc>
      </w:tr>
      <w:tr w:rsidR="006B5A3B" w:rsidRPr="00B80FC6">
        <w:trPr>
          <w:trHeight w:val="284"/>
        </w:trPr>
        <w:tc>
          <w:tcPr>
            <w:tcW w:w="1500" w:type="pct"/>
            <w:vAlign w:val="center"/>
          </w:tcPr>
          <w:p w:rsidR="006B5A3B" w:rsidRPr="00B80FC6" w:rsidRDefault="006B5A3B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6B5A3B" w:rsidRPr="00B80FC6" w:rsidRDefault="006B5A3B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6B5A3B" w:rsidRPr="00497323" w:rsidRDefault="006B5A3B" w:rsidP="00461D4F">
      <w:pPr>
        <w:spacing w:before="0" w:line="240" w:lineRule="auto"/>
        <w:rPr>
          <w:sz w:val="18"/>
          <w:szCs w:val="18"/>
        </w:rPr>
      </w:pPr>
    </w:p>
    <w:p w:rsidR="006B5A3B" w:rsidRPr="00497323" w:rsidRDefault="006B5A3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6B5A3B" w:rsidRPr="00497323" w:rsidRDefault="006B5A3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6B5A3B" w:rsidRDefault="006B5A3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6B5A3B" w:rsidRDefault="006B5A3B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</w:p>
    <w:p w:rsidR="006B5A3B" w:rsidRPr="00461D4F" w:rsidRDefault="006B5A3B" w:rsidP="00461D4F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461D4F">
        <w:rPr>
          <w:b/>
          <w:bCs/>
          <w:i/>
          <w:iCs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iCs/>
          <w:sz w:val="18"/>
          <w:szCs w:val="18"/>
        </w:rPr>
        <w:t xml:space="preserve">    </w:t>
      </w:r>
    </w:p>
    <w:tbl>
      <w:tblPr>
        <w:tblW w:w="446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37"/>
        <w:gridCol w:w="1089"/>
        <w:gridCol w:w="1090"/>
        <w:gridCol w:w="1090"/>
        <w:gridCol w:w="1090"/>
        <w:gridCol w:w="1099"/>
      </w:tblGrid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CD3920" w:rsidRDefault="006B5A3B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Prírastky</w:t>
            </w:r>
          </w:p>
          <w:p w:rsidR="006B5A3B" w:rsidRPr="00CD3920" w:rsidRDefault="006B5A3B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Úbytky</w:t>
            </w:r>
          </w:p>
          <w:p w:rsidR="006B5A3B" w:rsidRPr="00CD3920" w:rsidRDefault="006B5A3B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Presuny</w:t>
            </w:r>
          </w:p>
          <w:p w:rsidR="006B5A3B" w:rsidRPr="00CD3920" w:rsidRDefault="006B5A3B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6B5A3B" w:rsidRPr="00CD3920" w:rsidRDefault="006B5A3B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B5A3B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6B5A3B" w:rsidRPr="00CD3920" w:rsidRDefault="006B5A3B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6B5A3B" w:rsidRPr="00194A51" w:rsidRDefault="006B5A3B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962,62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962,62</w:t>
            </w: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- 48151,48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-8334,12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6B5A3B" w:rsidRPr="00194A51" w:rsidRDefault="006B5A3B" w:rsidP="00FB77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-56485,60</w:t>
            </w: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8334,12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5113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-8334,12</w:t>
            </w:r>
          </w:p>
        </w:tc>
        <w:tc>
          <w:tcPr>
            <w:tcW w:w="599" w:type="pct"/>
            <w:vAlign w:val="center"/>
          </w:tcPr>
          <w:p w:rsidR="006B5A3B" w:rsidRPr="00194A51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10747,41</w:t>
            </w:r>
          </w:p>
        </w:tc>
        <w:tc>
          <w:tcPr>
            <w:tcW w:w="605" w:type="pct"/>
            <w:vAlign w:val="center"/>
          </w:tcPr>
          <w:p w:rsidR="006B5A3B" w:rsidRPr="00194A51" w:rsidRDefault="006B5A3B" w:rsidP="005113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10747,41</w:t>
            </w:r>
          </w:p>
        </w:tc>
      </w:tr>
      <w:tr w:rsidR="006B5A3B" w:rsidRPr="00CD3920">
        <w:trPr>
          <w:trHeight w:val="284"/>
        </w:trPr>
        <w:tc>
          <w:tcPr>
            <w:tcW w:w="2000" w:type="pct"/>
            <w:vAlign w:val="center"/>
          </w:tcPr>
          <w:p w:rsidR="006B5A3B" w:rsidRPr="00CD3920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DD4FB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19871,56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5113A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-16668,24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6B5A3B" w:rsidRPr="00CD3920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10747,41</w:t>
            </w:r>
          </w:p>
        </w:tc>
        <w:tc>
          <w:tcPr>
            <w:tcW w:w="605" w:type="pct"/>
            <w:vAlign w:val="center"/>
          </w:tcPr>
          <w:p w:rsidR="006B5A3B" w:rsidRPr="00CD3920" w:rsidRDefault="006B5A3B" w:rsidP="00DD4FB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13950,73</w:t>
            </w:r>
          </w:p>
        </w:tc>
      </w:tr>
    </w:tbl>
    <w:p w:rsidR="006B5A3B" w:rsidRDefault="006B5A3B" w:rsidP="00945816">
      <w:pPr>
        <w:spacing w:before="0" w:after="0" w:line="240" w:lineRule="auto"/>
        <w:rPr>
          <w:sz w:val="18"/>
          <w:szCs w:val="18"/>
        </w:rPr>
      </w:pPr>
    </w:p>
    <w:p w:rsidR="006B5A3B" w:rsidRDefault="006B5A3B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6B5A3B" w:rsidRPr="00361BA8" w:rsidRDefault="006B5A3B" w:rsidP="00361BA8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361BA8">
        <w:rPr>
          <w:b/>
          <w:bCs/>
          <w:i/>
          <w:iCs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5773"/>
        <w:gridCol w:w="4416"/>
      </w:tblGrid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6B5A3B" w:rsidRPr="00361BA8" w:rsidRDefault="006B5A3B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DD4FB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6B5A3B" w:rsidRPr="00361BA8">
        <w:trPr>
          <w:trHeight w:val="284"/>
        </w:trPr>
        <w:tc>
          <w:tcPr>
            <w:tcW w:w="5000" w:type="pct"/>
            <w:gridSpan w:val="3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trHeight w:val="284"/>
        </w:trPr>
        <w:tc>
          <w:tcPr>
            <w:tcW w:w="2833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6B5A3B" w:rsidRPr="00DD4FB6" w:rsidRDefault="006B5A3B" w:rsidP="00DD4FB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4FB6">
              <w:rPr>
                <w:b/>
                <w:bCs/>
                <w:color w:val="000000"/>
                <w:sz w:val="16"/>
                <w:szCs w:val="16"/>
              </w:rPr>
              <w:t xml:space="preserve">- </w:t>
            </w:r>
            <w:r>
              <w:rPr>
                <w:b/>
                <w:bCs/>
                <w:color w:val="000000"/>
                <w:sz w:val="16"/>
                <w:szCs w:val="16"/>
              </w:rPr>
              <w:t>8334,12</w:t>
            </w:r>
          </w:p>
        </w:tc>
      </w:tr>
      <w:tr w:rsidR="006B5A3B" w:rsidRPr="00361BA8">
        <w:trPr>
          <w:gridBefore w:val="1"/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6B5A3B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B5A3B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DD4FB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- 8334,12</w:t>
            </w:r>
          </w:p>
        </w:tc>
      </w:tr>
      <w:tr w:rsidR="006B5A3B" w:rsidRPr="00361BA8">
        <w:trPr>
          <w:gridBefore w:val="1"/>
          <w:trHeight w:val="284"/>
        </w:trPr>
        <w:tc>
          <w:tcPr>
            <w:tcW w:w="2833" w:type="pct"/>
            <w:noWrap/>
            <w:vAlign w:val="center"/>
          </w:tcPr>
          <w:p w:rsidR="006B5A3B" w:rsidRPr="00361BA8" w:rsidRDefault="006B5A3B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6B5A3B" w:rsidRPr="00361BA8" w:rsidRDefault="006B5A3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6B5A3B" w:rsidRDefault="006B5A3B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6B5A3B" w:rsidRDefault="006B5A3B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6B5A3B" w:rsidRPr="00EE59DC" w:rsidRDefault="006B5A3B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EE59DC">
        <w:rPr>
          <w:b/>
          <w:bCs/>
          <w:i/>
          <w:iCs/>
          <w:sz w:val="18"/>
          <w:szCs w:val="18"/>
        </w:rPr>
        <w:t>abuľka k čl. III ods. 14 písm. a) o  tvorbe a použití rezerv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92"/>
        <w:gridCol w:w="1442"/>
        <w:gridCol w:w="1441"/>
        <w:gridCol w:w="1441"/>
        <w:gridCol w:w="1441"/>
        <w:gridCol w:w="1437"/>
      </w:tblGrid>
      <w:tr w:rsidR="006B5A3B" w:rsidRPr="00EE59DC">
        <w:trPr>
          <w:trHeight w:val="284"/>
        </w:trPr>
        <w:tc>
          <w:tcPr>
            <w:tcW w:w="146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B5A3B" w:rsidRPr="00EE59DC">
        <w:trPr>
          <w:trHeight w:val="284"/>
        </w:trPr>
        <w:tc>
          <w:tcPr>
            <w:tcW w:w="146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2134,02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3909,53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2134,02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3909,53</w:t>
            </w:r>
          </w:p>
        </w:tc>
      </w:tr>
      <w:tr w:rsidR="006B5A3B" w:rsidRPr="00EE59DC">
        <w:trPr>
          <w:trHeight w:val="284"/>
        </w:trPr>
        <w:tc>
          <w:tcPr>
            <w:tcW w:w="146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EE59DC">
        <w:trPr>
          <w:trHeight w:val="284"/>
        </w:trPr>
        <w:tc>
          <w:tcPr>
            <w:tcW w:w="146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6B5A3B" w:rsidRPr="00EE59DC">
        <w:trPr>
          <w:trHeight w:val="284"/>
        </w:trPr>
        <w:tc>
          <w:tcPr>
            <w:tcW w:w="146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6B5A3B" w:rsidRPr="00DD4FB6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2134,02</w:t>
            </w:r>
          </w:p>
        </w:tc>
        <w:tc>
          <w:tcPr>
            <w:tcW w:w="707" w:type="pct"/>
            <w:vAlign w:val="center"/>
          </w:tcPr>
          <w:p w:rsidR="006B5A3B" w:rsidRPr="00DD4FB6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3909,53</w:t>
            </w:r>
          </w:p>
        </w:tc>
        <w:tc>
          <w:tcPr>
            <w:tcW w:w="707" w:type="pct"/>
            <w:vAlign w:val="center"/>
          </w:tcPr>
          <w:p w:rsidR="006B5A3B" w:rsidRPr="00DD4FB6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2134,02</w:t>
            </w:r>
          </w:p>
        </w:tc>
        <w:tc>
          <w:tcPr>
            <w:tcW w:w="707" w:type="pct"/>
            <w:vAlign w:val="center"/>
          </w:tcPr>
          <w:p w:rsidR="006B5A3B" w:rsidRPr="00DD4FB6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6B5A3B" w:rsidRPr="00DD4FB6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3909,53</w:t>
            </w:r>
          </w:p>
        </w:tc>
      </w:tr>
      <w:tr w:rsidR="006B5A3B" w:rsidRPr="00EE59DC">
        <w:trPr>
          <w:trHeight w:val="284"/>
        </w:trPr>
        <w:tc>
          <w:tcPr>
            <w:tcW w:w="146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EE59DC">
        <w:trPr>
          <w:trHeight w:val="284"/>
        </w:trPr>
        <w:tc>
          <w:tcPr>
            <w:tcW w:w="146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2134,02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3909,53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2134,02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6B5A3B" w:rsidRPr="00EE59DC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3909,53</w:t>
            </w:r>
          </w:p>
        </w:tc>
      </w:tr>
      <w:tr w:rsidR="006B5A3B" w:rsidRPr="00EE59DC">
        <w:trPr>
          <w:trHeight w:val="284"/>
        </w:trPr>
        <w:tc>
          <w:tcPr>
            <w:tcW w:w="1467" w:type="pct"/>
            <w:vAlign w:val="center"/>
          </w:tcPr>
          <w:p w:rsidR="006B5A3B" w:rsidRPr="00EE59DC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EF7F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2134,02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EF7F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3909,53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EF7F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2134,02</w:t>
            </w:r>
          </w:p>
        </w:tc>
        <w:tc>
          <w:tcPr>
            <w:tcW w:w="707" w:type="pct"/>
            <w:vAlign w:val="center"/>
          </w:tcPr>
          <w:p w:rsidR="006B5A3B" w:rsidRPr="00EE59DC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6B5A3B" w:rsidRPr="00EE59DC" w:rsidRDefault="006B5A3B" w:rsidP="00EF7F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3909,53</w:t>
            </w:r>
          </w:p>
        </w:tc>
      </w:tr>
    </w:tbl>
    <w:p w:rsidR="006B5A3B" w:rsidRDefault="006B5A3B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6B5A3B" w:rsidRPr="00CF7E2A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101,60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1551" w:type="dxa"/>
            <w:vAlign w:val="center"/>
          </w:tcPr>
          <w:p w:rsidR="006B5A3B" w:rsidRPr="00CF7E2A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101,60</w:t>
            </w:r>
          </w:p>
        </w:tc>
      </w:tr>
    </w:tbl>
    <w:p w:rsidR="006B5A3B" w:rsidRDefault="006B5A3B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6B5A3B" w:rsidRPr="007002DC">
        <w:trPr>
          <w:trHeight w:val="284"/>
        </w:trPr>
        <w:tc>
          <w:tcPr>
            <w:tcW w:w="2000" w:type="pct"/>
            <w:vMerge w:val="restart"/>
          </w:tcPr>
          <w:p w:rsidR="006B5A3B" w:rsidRPr="00461D4F" w:rsidRDefault="006B5A3B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6B5A3B" w:rsidRPr="00461D4F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6B5A3B" w:rsidRPr="007002DC">
        <w:trPr>
          <w:trHeight w:val="284"/>
        </w:trPr>
        <w:tc>
          <w:tcPr>
            <w:tcW w:w="2000" w:type="pct"/>
            <w:vMerge/>
          </w:tcPr>
          <w:p w:rsidR="006B5A3B" w:rsidRPr="00461D4F" w:rsidRDefault="006B5A3B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6B5A3B" w:rsidRPr="00461D4F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6B5A3B" w:rsidRPr="00461D4F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B5A3B" w:rsidRPr="007002DC">
        <w:trPr>
          <w:trHeight w:val="284"/>
        </w:trPr>
        <w:tc>
          <w:tcPr>
            <w:tcW w:w="2000" w:type="pct"/>
            <w:vAlign w:val="center"/>
          </w:tcPr>
          <w:p w:rsidR="006B5A3B" w:rsidRPr="00461D4F" w:rsidRDefault="006B5A3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6B5A3B" w:rsidRPr="00461D4F" w:rsidRDefault="006B5A3B" w:rsidP="00D66D2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13452,99</w:t>
            </w:r>
          </w:p>
        </w:tc>
        <w:tc>
          <w:tcPr>
            <w:tcW w:w="1500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13235,17</w:t>
            </w:r>
          </w:p>
        </w:tc>
      </w:tr>
      <w:tr w:rsidR="006B5A3B" w:rsidRPr="007002DC">
        <w:trPr>
          <w:trHeight w:val="284"/>
        </w:trPr>
        <w:tc>
          <w:tcPr>
            <w:tcW w:w="2000" w:type="pct"/>
            <w:vAlign w:val="center"/>
          </w:tcPr>
          <w:p w:rsidR="006B5A3B" w:rsidRPr="00461D4F" w:rsidRDefault="006B5A3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7002DC">
        <w:trPr>
          <w:trHeight w:val="284"/>
        </w:trPr>
        <w:tc>
          <w:tcPr>
            <w:tcW w:w="2000" w:type="pct"/>
            <w:vAlign w:val="center"/>
          </w:tcPr>
          <w:p w:rsidR="006B5A3B" w:rsidRPr="00461D4F" w:rsidRDefault="006B5A3B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Záväzky </w:t>
            </w:r>
            <w:r w:rsidRPr="00461D4F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13452,99</w:t>
            </w:r>
          </w:p>
        </w:tc>
        <w:tc>
          <w:tcPr>
            <w:tcW w:w="1500" w:type="pct"/>
            <w:vAlign w:val="center"/>
          </w:tcPr>
          <w:p w:rsidR="006B5A3B" w:rsidRPr="00461D4F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13235,17</w:t>
            </w:r>
          </w:p>
        </w:tc>
      </w:tr>
    </w:tbl>
    <w:p w:rsidR="006B5A3B" w:rsidRDefault="006B5A3B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6B5A3B" w:rsidRPr="00497323" w:rsidRDefault="006B5A3B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6B5A3B" w:rsidRPr="00497323" w:rsidRDefault="006B5A3B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6B5A3B" w:rsidRPr="00497323" w:rsidRDefault="006B5A3B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6B5A3B" w:rsidRDefault="006B5A3B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6B5A3B" w:rsidRPr="00497323" w:rsidRDefault="006B5A3B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6B5A3B" w:rsidRPr="001C3B76" w:rsidRDefault="006B5A3B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6B5A3B" w:rsidRPr="00F35F00">
        <w:trPr>
          <w:trHeight w:val="284"/>
        </w:trPr>
        <w:tc>
          <w:tcPr>
            <w:tcW w:w="2500" w:type="pct"/>
            <w:vMerge w:val="restart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6B5A3B" w:rsidRPr="00F35F00">
        <w:trPr>
          <w:trHeight w:val="284"/>
        </w:trPr>
        <w:tc>
          <w:tcPr>
            <w:tcW w:w="2500" w:type="pct"/>
            <w:vMerge/>
          </w:tcPr>
          <w:p w:rsidR="006B5A3B" w:rsidRPr="00F35F00" w:rsidRDefault="006B5A3B" w:rsidP="00F35F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B5A3B" w:rsidRPr="00F35F00">
        <w:trPr>
          <w:trHeight w:val="284"/>
        </w:trPr>
        <w:tc>
          <w:tcPr>
            <w:tcW w:w="2500" w:type="pct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6B5A3B" w:rsidRPr="00F35F0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6B5A3B" w:rsidRPr="00F35F0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6B5A3B" w:rsidRPr="00F35F00">
        <w:trPr>
          <w:trHeight w:val="284"/>
        </w:trPr>
        <w:tc>
          <w:tcPr>
            <w:tcW w:w="2500" w:type="pct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6B5A3B" w:rsidRPr="00D66D29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8242,03</w:t>
            </w:r>
          </w:p>
        </w:tc>
        <w:tc>
          <w:tcPr>
            <w:tcW w:w="1250" w:type="pct"/>
            <w:vAlign w:val="center"/>
          </w:tcPr>
          <w:p w:rsidR="006B5A3B" w:rsidRPr="00D66D29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7133,24</w:t>
            </w:r>
          </w:p>
        </w:tc>
      </w:tr>
      <w:tr w:rsidR="006B5A3B" w:rsidRPr="00F35F00">
        <w:trPr>
          <w:trHeight w:val="284"/>
        </w:trPr>
        <w:tc>
          <w:tcPr>
            <w:tcW w:w="2500" w:type="pct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6B5A3B" w:rsidRPr="00F35F00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8242,03</w:t>
            </w:r>
          </w:p>
        </w:tc>
        <w:tc>
          <w:tcPr>
            <w:tcW w:w="1250" w:type="pct"/>
            <w:vAlign w:val="center"/>
          </w:tcPr>
          <w:p w:rsidR="006B5A3B" w:rsidRPr="00F35F00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7133,24</w:t>
            </w:r>
          </w:p>
        </w:tc>
      </w:tr>
      <w:tr w:rsidR="006B5A3B" w:rsidRPr="00F35F00">
        <w:trPr>
          <w:trHeight w:val="284"/>
        </w:trPr>
        <w:tc>
          <w:tcPr>
            <w:tcW w:w="2500" w:type="pct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6B5A3B" w:rsidRPr="00D66D29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3909,53</w:t>
            </w:r>
          </w:p>
        </w:tc>
        <w:tc>
          <w:tcPr>
            <w:tcW w:w="1250" w:type="pct"/>
            <w:vAlign w:val="center"/>
          </w:tcPr>
          <w:p w:rsidR="006B5A3B" w:rsidRPr="00D66D29" w:rsidRDefault="006B5A3B" w:rsidP="0095143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3959,44</w:t>
            </w:r>
          </w:p>
        </w:tc>
      </w:tr>
      <w:tr w:rsidR="006B5A3B" w:rsidRPr="00F35F00">
        <w:trPr>
          <w:trHeight w:val="284"/>
        </w:trPr>
        <w:tc>
          <w:tcPr>
            <w:tcW w:w="2500" w:type="pct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6B5A3B" w:rsidRPr="00F35F0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6B5A3B" w:rsidRPr="00F35F00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F35F00">
        <w:trPr>
          <w:trHeight w:val="284"/>
        </w:trPr>
        <w:tc>
          <w:tcPr>
            <w:tcW w:w="2500" w:type="pct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6B5A3B" w:rsidRPr="00F35F00" w:rsidRDefault="006B5A3B" w:rsidP="00D66D2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3909,53</w:t>
            </w:r>
          </w:p>
        </w:tc>
        <w:tc>
          <w:tcPr>
            <w:tcW w:w="1250" w:type="pct"/>
            <w:vAlign w:val="center"/>
          </w:tcPr>
          <w:p w:rsidR="006B5A3B" w:rsidRPr="00F35F00" w:rsidRDefault="006B5A3B" w:rsidP="00D66D2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3959,44</w:t>
            </w:r>
          </w:p>
        </w:tc>
      </w:tr>
      <w:tr w:rsidR="006B5A3B" w:rsidRPr="00F35F00">
        <w:trPr>
          <w:trHeight w:val="284"/>
        </w:trPr>
        <w:tc>
          <w:tcPr>
            <w:tcW w:w="2500" w:type="pct"/>
            <w:vAlign w:val="center"/>
          </w:tcPr>
          <w:p w:rsidR="006B5A3B" w:rsidRPr="00F35F00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6B5A3B" w:rsidRPr="00F35F00" w:rsidRDefault="006B5A3B" w:rsidP="00D66D2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12151,56</w:t>
            </w:r>
          </w:p>
        </w:tc>
        <w:tc>
          <w:tcPr>
            <w:tcW w:w="1250" w:type="pct"/>
            <w:vAlign w:val="center"/>
          </w:tcPr>
          <w:p w:rsidR="006B5A3B" w:rsidRPr="00F35F00" w:rsidRDefault="006B5A3B" w:rsidP="00D66D2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11092,68</w:t>
            </w:r>
          </w:p>
        </w:tc>
      </w:tr>
    </w:tbl>
    <w:p w:rsidR="006B5A3B" w:rsidRDefault="006B5A3B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6B5A3B" w:rsidRPr="001C3B76" w:rsidRDefault="006B5A3B" w:rsidP="00F35F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6B5A3B" w:rsidRPr="00F35F00">
        <w:trPr>
          <w:trHeight w:val="284"/>
        </w:trPr>
        <w:tc>
          <w:tcPr>
            <w:tcW w:w="1869" w:type="pct"/>
            <w:vAlign w:val="center"/>
          </w:tcPr>
          <w:p w:rsidR="006B5A3B" w:rsidRPr="00804636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6B5A3B" w:rsidRPr="00804636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6B5A3B" w:rsidRPr="00804636" w:rsidRDefault="006B5A3B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6B5A3B" w:rsidRPr="00F35F00">
        <w:trPr>
          <w:trHeight w:val="284"/>
        </w:trPr>
        <w:tc>
          <w:tcPr>
            <w:tcW w:w="1869" w:type="pct"/>
            <w:vAlign w:val="center"/>
          </w:tcPr>
          <w:p w:rsidR="006B5A3B" w:rsidRPr="00804636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6B5A3B" w:rsidRPr="00804636" w:rsidRDefault="006B5A3B" w:rsidP="00275F0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3959,4408</w:t>
            </w:r>
          </w:p>
        </w:tc>
        <w:tc>
          <w:tcPr>
            <w:tcW w:w="1555" w:type="pct"/>
            <w:vAlign w:val="center"/>
          </w:tcPr>
          <w:p w:rsidR="006B5A3B" w:rsidRPr="00804636" w:rsidRDefault="006B5A3B" w:rsidP="00D66D2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3516,08</w:t>
            </w:r>
          </w:p>
        </w:tc>
      </w:tr>
      <w:tr w:rsidR="006B5A3B" w:rsidRPr="00F35F00">
        <w:trPr>
          <w:trHeight w:val="284"/>
        </w:trPr>
        <w:tc>
          <w:tcPr>
            <w:tcW w:w="1869" w:type="pct"/>
            <w:vAlign w:val="center"/>
          </w:tcPr>
          <w:p w:rsidR="006B5A3B" w:rsidRPr="00804636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6B5A3B" w:rsidRPr="0080463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528,65</w:t>
            </w:r>
          </w:p>
        </w:tc>
        <w:tc>
          <w:tcPr>
            <w:tcW w:w="1555" w:type="pct"/>
            <w:vAlign w:val="center"/>
          </w:tcPr>
          <w:p w:rsidR="006B5A3B" w:rsidRPr="0080463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479,36</w:t>
            </w:r>
          </w:p>
        </w:tc>
      </w:tr>
      <w:tr w:rsidR="006B5A3B" w:rsidRPr="00F35F00">
        <w:trPr>
          <w:trHeight w:val="284"/>
        </w:trPr>
        <w:tc>
          <w:tcPr>
            <w:tcW w:w="1869" w:type="pct"/>
            <w:vAlign w:val="center"/>
          </w:tcPr>
          <w:p w:rsidR="006B5A3B" w:rsidRPr="00804636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6B5A3B" w:rsidRPr="007701E2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6B5A3B" w:rsidRPr="007701E2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F35F00">
        <w:trPr>
          <w:trHeight w:val="284"/>
        </w:trPr>
        <w:tc>
          <w:tcPr>
            <w:tcW w:w="1869" w:type="pct"/>
            <w:vAlign w:val="center"/>
          </w:tcPr>
          <w:p w:rsidR="006B5A3B" w:rsidRPr="00804636" w:rsidRDefault="006B5A3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6B5A3B" w:rsidRPr="003C078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3186,660</w:t>
            </w:r>
          </w:p>
        </w:tc>
        <w:tc>
          <w:tcPr>
            <w:tcW w:w="1555" w:type="pct"/>
            <w:vAlign w:val="center"/>
          </w:tcPr>
          <w:p w:rsidR="006B5A3B" w:rsidRPr="003C078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36,00</w:t>
            </w:r>
          </w:p>
        </w:tc>
      </w:tr>
      <w:tr w:rsidR="006B5A3B" w:rsidRPr="00F35F00">
        <w:trPr>
          <w:trHeight w:val="284"/>
        </w:trPr>
        <w:tc>
          <w:tcPr>
            <w:tcW w:w="1869" w:type="pct"/>
            <w:vAlign w:val="center"/>
          </w:tcPr>
          <w:p w:rsidR="006B5A3B" w:rsidRPr="00804636" w:rsidRDefault="006B5A3B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6B5A3B" w:rsidRPr="00804636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1301,43</w:t>
            </w:r>
          </w:p>
        </w:tc>
        <w:tc>
          <w:tcPr>
            <w:tcW w:w="1555" w:type="pct"/>
            <w:vAlign w:val="center"/>
          </w:tcPr>
          <w:p w:rsidR="006B5A3B" w:rsidRPr="003C078A" w:rsidRDefault="006B5A3B" w:rsidP="00275F0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3959,44</w:t>
            </w:r>
          </w:p>
        </w:tc>
      </w:tr>
    </w:tbl>
    <w:p w:rsidR="006B5A3B" w:rsidRDefault="006B5A3B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B5A3B" w:rsidRPr="0017369E" w:rsidRDefault="006B5A3B" w:rsidP="001C3B76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17369E">
        <w:rPr>
          <w:b/>
          <w:bCs/>
          <w:i/>
          <w:iCs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6B5A3B" w:rsidRPr="0017369E">
        <w:trPr>
          <w:trHeight w:val="284"/>
        </w:trPr>
        <w:tc>
          <w:tcPr>
            <w:tcW w:w="1405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6B5A3B" w:rsidRPr="0017369E">
        <w:trPr>
          <w:trHeight w:val="284"/>
        </w:trPr>
        <w:tc>
          <w:tcPr>
            <w:tcW w:w="1405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6B5A3B" w:rsidRPr="0017369E" w:rsidRDefault="006B5A3B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17369E">
        <w:trPr>
          <w:trHeight w:val="284"/>
        </w:trPr>
        <w:tc>
          <w:tcPr>
            <w:tcW w:w="1405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6B5A3B" w:rsidRPr="0017369E" w:rsidRDefault="006B5A3B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17369E">
        <w:trPr>
          <w:trHeight w:val="284"/>
        </w:trPr>
        <w:tc>
          <w:tcPr>
            <w:tcW w:w="1405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6B5A3B" w:rsidRPr="0017369E" w:rsidRDefault="006B5A3B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17369E">
        <w:trPr>
          <w:trHeight w:val="284"/>
        </w:trPr>
        <w:tc>
          <w:tcPr>
            <w:tcW w:w="1405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6B5A3B" w:rsidRPr="0017369E" w:rsidRDefault="006B5A3B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17369E">
        <w:trPr>
          <w:trHeight w:val="284"/>
        </w:trPr>
        <w:tc>
          <w:tcPr>
            <w:tcW w:w="1405" w:type="pct"/>
            <w:vAlign w:val="center"/>
          </w:tcPr>
          <w:p w:rsidR="006B5A3B" w:rsidRPr="0017369E" w:rsidRDefault="006B5A3B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6B5A3B" w:rsidRPr="0017369E" w:rsidRDefault="006B5A3B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17369E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6B5A3B" w:rsidRPr="00700A2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6B5A3B" w:rsidRPr="00700A23" w:rsidRDefault="006B5A3B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6B5A3B" w:rsidRDefault="006B5A3B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6B5A3B" w:rsidRPr="00B80FC6">
        <w:trPr>
          <w:trHeight w:val="284"/>
        </w:trPr>
        <w:tc>
          <w:tcPr>
            <w:tcW w:w="1500" w:type="pct"/>
            <w:vAlign w:val="center"/>
          </w:tcPr>
          <w:p w:rsidR="006B5A3B" w:rsidRPr="00B80FC6" w:rsidRDefault="006B5A3B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bCs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6B5A3B" w:rsidRPr="00B80FC6" w:rsidRDefault="006B5A3B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6B5A3B" w:rsidRPr="00B80FC6" w:rsidRDefault="006B5A3B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6B5A3B" w:rsidRPr="00B80FC6">
        <w:trPr>
          <w:trHeight w:val="284"/>
        </w:trPr>
        <w:tc>
          <w:tcPr>
            <w:tcW w:w="1500" w:type="pct"/>
            <w:vAlign w:val="center"/>
          </w:tcPr>
          <w:p w:rsidR="006B5A3B" w:rsidRPr="00275F08" w:rsidRDefault="006B5A3B" w:rsidP="00A96E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Dobropis energie</w:t>
            </w:r>
          </w:p>
        </w:tc>
        <w:tc>
          <w:tcPr>
            <w:tcW w:w="2500" w:type="pct"/>
            <w:vAlign w:val="center"/>
          </w:tcPr>
          <w:p w:rsidR="006B5A3B" w:rsidRPr="00B80FC6" w:rsidRDefault="006B5A3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6B5A3B" w:rsidRPr="00B80FC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-326,68</w:t>
            </w:r>
          </w:p>
        </w:tc>
      </w:tr>
    </w:tbl>
    <w:p w:rsidR="006B5A3B" w:rsidRDefault="006B5A3B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6B5A3B" w:rsidRPr="00497323" w:rsidRDefault="006B5A3B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6B5A3B" w:rsidRPr="00497323" w:rsidRDefault="006B5A3B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6B5A3B" w:rsidRPr="00497323" w:rsidRDefault="006B5A3B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6B5A3B" w:rsidRPr="00497323" w:rsidRDefault="006B5A3B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6B5A3B" w:rsidRPr="00497323" w:rsidRDefault="006B5A3B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6B5A3B" w:rsidRDefault="006B5A3B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6B5A3B" w:rsidRPr="00CF7E2A" w:rsidRDefault="006B5A3B" w:rsidP="00CF7E2A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4750,00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4750,00</w:t>
            </w: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12899,64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12899,64</w:t>
            </w: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Pr="00CF7E2A" w:rsidRDefault="006B5A3B" w:rsidP="00CF7E2A">
      <w:pPr>
        <w:spacing w:before="0" w:after="0" w:line="240" w:lineRule="auto"/>
        <w:rPr>
          <w:sz w:val="16"/>
          <w:szCs w:val="16"/>
        </w:rPr>
      </w:pPr>
    </w:p>
    <w:p w:rsidR="006B5A3B" w:rsidRPr="00497323" w:rsidRDefault="006B5A3B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6B5A3B" w:rsidRDefault="006B5A3B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8"/>
        <w:gridCol w:w="5229"/>
      </w:tblGrid>
      <w:tr w:rsidR="006B5A3B" w:rsidRPr="00804636">
        <w:trPr>
          <w:trHeight w:val="284"/>
        </w:trPr>
        <w:tc>
          <w:tcPr>
            <w:tcW w:w="2500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 w:rsidR="006B5A3B" w:rsidRPr="00804636">
        <w:trPr>
          <w:trHeight w:val="284"/>
        </w:trPr>
        <w:tc>
          <w:tcPr>
            <w:tcW w:w="2500" w:type="pct"/>
            <w:vAlign w:val="center"/>
          </w:tcPr>
          <w:p w:rsidR="006B5A3B" w:rsidRPr="0080463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vAlign w:val="center"/>
          </w:tcPr>
          <w:p w:rsidR="006B5A3B" w:rsidRPr="00804636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Pr="00497323" w:rsidRDefault="006B5A3B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6B5A3B" w:rsidRPr="00497323" w:rsidRDefault="006B5A3B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6B5A3B" w:rsidRPr="00497323" w:rsidRDefault="006B5A3B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6B5A3B" w:rsidRPr="00497323" w:rsidRDefault="006B5A3B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6B5A3B" w:rsidRPr="00497323" w:rsidRDefault="006B5A3B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6B5A3B" w:rsidRPr="00C64368" w:rsidRDefault="006B5A3B" w:rsidP="00C64368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CF7E2A">
        <w:trPr>
          <w:trHeight w:val="284"/>
        </w:trPr>
        <w:tc>
          <w:tcPr>
            <w:tcW w:w="4181" w:type="dxa"/>
            <w:vAlign w:val="center"/>
          </w:tcPr>
          <w:p w:rsidR="006B5A3B" w:rsidRPr="00CF7E2A" w:rsidRDefault="006B5A3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B5A3B" w:rsidRPr="00CF7E2A" w:rsidRDefault="006B5A3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Default="006B5A3B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6B5A3B" w:rsidRDefault="006B5A3B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6B5A3B" w:rsidRPr="001C3B76" w:rsidRDefault="006B5A3B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1C3B76">
        <w:rPr>
          <w:b/>
          <w:bCs/>
          <w:kern w:val="32"/>
        </w:rPr>
        <w:t>Čl. IV</w:t>
      </w:r>
    </w:p>
    <w:p w:rsidR="006B5A3B" w:rsidRPr="001C3B76" w:rsidRDefault="006B5A3B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1C3B76">
        <w:rPr>
          <w:b/>
          <w:bCs/>
        </w:rPr>
        <w:t>Informácie, ktoré dopĺňajú a vysvetľujú údaje vo výkaze ziskov a strát</w:t>
      </w:r>
    </w:p>
    <w:p w:rsidR="006B5A3B" w:rsidRDefault="006B5A3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6B5A3B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A3B" w:rsidRPr="00D11A6D" w:rsidRDefault="006B5A3B" w:rsidP="009B4B0C">
            <w:pPr>
              <w:pStyle w:val="Heading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 w:rsidRPr="00D11A6D"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5A3B" w:rsidRPr="00945816" w:rsidRDefault="006B5A3B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5A3B" w:rsidRPr="00945816" w:rsidRDefault="006B5A3B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6B5A3B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A3B" w:rsidRPr="00945816" w:rsidRDefault="006B5A3B" w:rsidP="00275F08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52155,54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A3B" w:rsidRPr="00945816" w:rsidRDefault="006B5A3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31770,46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A3B" w:rsidRPr="00945816" w:rsidRDefault="006B5A3B" w:rsidP="00BD7D80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20385,08</w:t>
            </w:r>
          </w:p>
        </w:tc>
      </w:tr>
    </w:tbl>
    <w:p w:rsidR="006B5A3B" w:rsidRPr="00945816" w:rsidRDefault="006B5A3B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B5A3B" w:rsidRDefault="006B5A3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FO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22484,38</w:t>
            </w:r>
          </w:p>
        </w:tc>
      </w:tr>
    </w:tbl>
    <w:p w:rsidR="006B5A3B" w:rsidRDefault="006B5A3B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6B5A3B" w:rsidRDefault="006B5A3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BSK,ÚPSVaR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275F0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97712,11</w:t>
            </w:r>
          </w:p>
        </w:tc>
      </w:tr>
    </w:tbl>
    <w:p w:rsidR="006B5A3B" w:rsidRDefault="006B5A3B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6B5A3B" w:rsidRDefault="006B5A3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Pr="00945816" w:rsidRDefault="006B5A3B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B5A3B" w:rsidRDefault="006B5A3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Prevádzkové náklady/služby, mzdy+odvody/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197974,90</w:t>
            </w:r>
          </w:p>
        </w:tc>
      </w:tr>
    </w:tbl>
    <w:p w:rsidR="006B5A3B" w:rsidRPr="00945816" w:rsidRDefault="006B5A3B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B5A3B" w:rsidRDefault="006B5A3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6B5A3B" w:rsidRPr="00D77DBF" w:rsidRDefault="006B5A3B" w:rsidP="00D77DBF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</w:t>
      </w:r>
      <w:r w:rsidRPr="00D77DBF">
        <w:rPr>
          <w:b/>
          <w:bCs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6B5A3B" w:rsidRPr="00D77DBF">
        <w:trPr>
          <w:trHeight w:val="284"/>
        </w:trPr>
        <w:tc>
          <w:tcPr>
            <w:tcW w:w="2461" w:type="pct"/>
            <w:vAlign w:val="center"/>
          </w:tcPr>
          <w:p w:rsidR="006B5A3B" w:rsidRPr="00D77DBF" w:rsidRDefault="006B5A3B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6B5A3B" w:rsidRPr="00D77DBF" w:rsidRDefault="006B5A3B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6B5A3B" w:rsidRPr="00D77DBF" w:rsidRDefault="006B5A3B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6B5A3B" w:rsidRPr="00D77DBF">
        <w:trPr>
          <w:trHeight w:val="284"/>
        </w:trPr>
        <w:tc>
          <w:tcPr>
            <w:tcW w:w="2461" w:type="pct"/>
            <w:vAlign w:val="center"/>
          </w:tcPr>
          <w:p w:rsidR="006B5A3B" w:rsidRPr="00D77DBF" w:rsidRDefault="006B5A3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 a pomôcky pre klientov</w:t>
            </w:r>
          </w:p>
        </w:tc>
        <w:tc>
          <w:tcPr>
            <w:tcW w:w="1394" w:type="pct"/>
            <w:vAlign w:val="center"/>
          </w:tcPr>
          <w:p w:rsidR="006B5A3B" w:rsidRPr="00D77DBF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3424,76</w:t>
            </w:r>
          </w:p>
        </w:tc>
        <w:tc>
          <w:tcPr>
            <w:tcW w:w="1145" w:type="pct"/>
            <w:vAlign w:val="center"/>
          </w:tcPr>
          <w:p w:rsidR="006B5A3B" w:rsidRPr="00D77DBF" w:rsidRDefault="006B5A3B" w:rsidP="006F3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</w:p>
        </w:tc>
      </w:tr>
      <w:tr w:rsidR="006B5A3B" w:rsidRPr="00D77DBF">
        <w:trPr>
          <w:trHeight w:val="284"/>
        </w:trPr>
        <w:tc>
          <w:tcPr>
            <w:tcW w:w="2461" w:type="pct"/>
            <w:vAlign w:val="center"/>
          </w:tcPr>
          <w:p w:rsidR="006B5A3B" w:rsidRPr="00D77DBF" w:rsidRDefault="006B5A3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udržba,služby</w:t>
            </w:r>
          </w:p>
        </w:tc>
        <w:tc>
          <w:tcPr>
            <w:tcW w:w="1394" w:type="pct"/>
            <w:vAlign w:val="center"/>
          </w:tcPr>
          <w:p w:rsidR="006B5A3B" w:rsidRPr="00D77DBF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6B5A3B" w:rsidRPr="00D77DBF" w:rsidRDefault="006B5A3B" w:rsidP="006F3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11746</w:t>
            </w:r>
          </w:p>
        </w:tc>
      </w:tr>
      <w:tr w:rsidR="006B5A3B" w:rsidRPr="00D77DBF">
        <w:trPr>
          <w:trHeight w:val="284"/>
        </w:trPr>
        <w:tc>
          <w:tcPr>
            <w:tcW w:w="2461" w:type="pct"/>
            <w:vAlign w:val="center"/>
          </w:tcPr>
          <w:p w:rsidR="006B5A3B" w:rsidRPr="00D77DBF" w:rsidRDefault="006B5A3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6B5A3B" w:rsidRPr="00D77DBF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6B5A3B" w:rsidRPr="00D77DBF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D77DBF">
        <w:trPr>
          <w:trHeight w:val="284"/>
        </w:trPr>
        <w:tc>
          <w:tcPr>
            <w:tcW w:w="3855" w:type="pct"/>
            <w:gridSpan w:val="2"/>
            <w:vAlign w:val="center"/>
          </w:tcPr>
          <w:p w:rsidR="006B5A3B" w:rsidRPr="00D77DBF" w:rsidRDefault="006B5A3B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6B5A3B" w:rsidRPr="00D77DBF" w:rsidRDefault="006B5A3B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6B5A3B" w:rsidRDefault="006B5A3B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6B5A3B" w:rsidRDefault="006B5A3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B5A3B" w:rsidRPr="00804636">
        <w:trPr>
          <w:trHeight w:val="284"/>
        </w:trPr>
        <w:tc>
          <w:tcPr>
            <w:tcW w:w="3436" w:type="pct"/>
            <w:vAlign w:val="center"/>
          </w:tcPr>
          <w:p w:rsidR="006B5A3B" w:rsidRPr="00804636" w:rsidRDefault="006B5A3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6B5A3B" w:rsidRPr="00804636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Pr="00945816" w:rsidRDefault="006B5A3B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B5A3B" w:rsidRPr="00945816" w:rsidRDefault="006B5A3B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6B5A3B" w:rsidRPr="00945816" w:rsidRDefault="006B5A3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6B5A3B" w:rsidRPr="00945816" w:rsidRDefault="006B5A3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6B5A3B" w:rsidRPr="00945816" w:rsidRDefault="006B5A3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6B5A3B" w:rsidRPr="00945816" w:rsidRDefault="006B5A3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6B5A3B" w:rsidRDefault="006B5A3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6B5A3B" w:rsidRDefault="006B5A3B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6B5A3B" w:rsidRPr="00980C8A" w:rsidRDefault="006B5A3B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980C8A">
        <w:rPr>
          <w:b/>
          <w:bCs/>
          <w:i/>
          <w:iCs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18"/>
        <w:gridCol w:w="3268"/>
      </w:tblGrid>
      <w:tr w:rsidR="006B5A3B" w:rsidRPr="00980C8A">
        <w:trPr>
          <w:trHeight w:val="284"/>
        </w:trPr>
        <w:tc>
          <w:tcPr>
            <w:tcW w:w="3380" w:type="pct"/>
            <w:vAlign w:val="center"/>
          </w:tcPr>
          <w:p w:rsidR="006B5A3B" w:rsidRPr="00980C8A" w:rsidRDefault="006B5A3B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6B5A3B" w:rsidRPr="00980C8A" w:rsidRDefault="006B5A3B" w:rsidP="00980C8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6B5A3B" w:rsidRPr="00980C8A">
        <w:trPr>
          <w:trHeight w:val="284"/>
        </w:trPr>
        <w:tc>
          <w:tcPr>
            <w:tcW w:w="3380" w:type="pct"/>
            <w:vAlign w:val="center"/>
          </w:tcPr>
          <w:p w:rsidR="006B5A3B" w:rsidRPr="00980C8A" w:rsidRDefault="006B5A3B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6B5A3B" w:rsidRPr="00980C8A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</w:tr>
      <w:tr w:rsidR="006B5A3B" w:rsidRPr="00980C8A">
        <w:trPr>
          <w:trHeight w:val="284"/>
        </w:trPr>
        <w:tc>
          <w:tcPr>
            <w:tcW w:w="3380" w:type="pct"/>
            <w:vAlign w:val="center"/>
          </w:tcPr>
          <w:p w:rsidR="006B5A3B" w:rsidRPr="00980C8A" w:rsidRDefault="006B5A3B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6B5A3B" w:rsidRPr="00980C8A" w:rsidRDefault="006B5A3B" w:rsidP="00CD02D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</w:t>
            </w:r>
          </w:p>
        </w:tc>
      </w:tr>
    </w:tbl>
    <w:p w:rsidR="006B5A3B" w:rsidRDefault="006B5A3B" w:rsidP="00980C8A">
      <w:pPr>
        <w:spacing w:before="0" w:after="0" w:line="240" w:lineRule="auto"/>
        <w:rPr>
          <w:sz w:val="18"/>
          <w:szCs w:val="18"/>
        </w:rPr>
      </w:pPr>
    </w:p>
    <w:p w:rsidR="006B5A3B" w:rsidRPr="00945816" w:rsidRDefault="006B5A3B" w:rsidP="00980C8A">
      <w:pPr>
        <w:spacing w:before="0" w:after="0" w:line="240" w:lineRule="auto"/>
        <w:rPr>
          <w:sz w:val="18"/>
          <w:szCs w:val="18"/>
        </w:rPr>
      </w:pPr>
    </w:p>
    <w:p w:rsidR="006B5A3B" w:rsidRPr="00A208AF" w:rsidRDefault="006B5A3B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A208AF">
        <w:rPr>
          <w:b/>
          <w:bCs/>
          <w:kern w:val="32"/>
        </w:rPr>
        <w:t>Čl. V</w:t>
      </w:r>
    </w:p>
    <w:p w:rsidR="006B5A3B" w:rsidRPr="00A208AF" w:rsidRDefault="006B5A3B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Opis údajov na podsúvahových účtoch</w:t>
      </w:r>
    </w:p>
    <w:p w:rsidR="006B5A3B" w:rsidRDefault="006B5A3B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6B5A3B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6B5A3B" w:rsidRPr="00F4760B" w:rsidRDefault="006B5A3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6B5A3B" w:rsidRPr="00F4760B" w:rsidRDefault="006B5A3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6B5A3B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6B5A3B" w:rsidRPr="00F4760B" w:rsidRDefault="006B5A3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6B5A3B" w:rsidRPr="00F4760B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Pr="00A208AF" w:rsidRDefault="006B5A3B" w:rsidP="00F4760B">
      <w:pPr>
        <w:spacing w:before="0" w:after="0" w:line="240" w:lineRule="auto"/>
        <w:rPr>
          <w:sz w:val="16"/>
          <w:szCs w:val="16"/>
        </w:rPr>
      </w:pPr>
    </w:p>
    <w:p w:rsidR="006B5A3B" w:rsidRPr="00A208AF" w:rsidRDefault="006B5A3B" w:rsidP="00F4760B">
      <w:pPr>
        <w:keepNext/>
        <w:spacing w:before="0" w:after="0" w:line="240" w:lineRule="auto"/>
        <w:jc w:val="center"/>
        <w:outlineLvl w:val="0"/>
        <w:rPr>
          <w:b/>
          <w:bCs/>
        </w:rPr>
      </w:pPr>
      <w:r w:rsidRPr="00A208AF">
        <w:rPr>
          <w:b/>
          <w:bCs/>
        </w:rPr>
        <w:t>Čl. VI</w:t>
      </w:r>
    </w:p>
    <w:p w:rsidR="006B5A3B" w:rsidRPr="00A208AF" w:rsidRDefault="006B5A3B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Ďalšie informácie</w:t>
      </w:r>
    </w:p>
    <w:p w:rsidR="006B5A3B" w:rsidRDefault="006B5A3B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6B5A3B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6B5A3B" w:rsidRPr="00F4760B" w:rsidRDefault="006B5A3B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6B5A3B" w:rsidRPr="00F4760B" w:rsidRDefault="006B5A3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6B5A3B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6B5A3B" w:rsidRPr="00F4760B" w:rsidRDefault="006B5A3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6B5A3B" w:rsidRPr="00F4760B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Default="006B5A3B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6B5A3B" w:rsidRPr="00F4760B" w:rsidRDefault="006B5A3B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6B5A3B" w:rsidRPr="00A208AF" w:rsidRDefault="006B5A3B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B5A3B" w:rsidRDefault="006B5A3B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6B5A3B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6B5A3B" w:rsidRPr="00F4760B" w:rsidRDefault="006B5A3B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6B5A3B" w:rsidRPr="00F4760B" w:rsidRDefault="006B5A3B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6B5A3B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6B5A3B" w:rsidRPr="00F4760B" w:rsidRDefault="006B5A3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6B5A3B" w:rsidRPr="00F4760B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Default="006B5A3B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6B5A3B" w:rsidRPr="00A208AF" w:rsidRDefault="006B5A3B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6B5A3B" w:rsidRPr="00A208AF" w:rsidRDefault="006B5A3B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6B5A3B" w:rsidRPr="00A208AF" w:rsidRDefault="006B5A3B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6B5A3B" w:rsidRPr="00A208AF" w:rsidRDefault="006B5A3B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6B5A3B" w:rsidRPr="00A208AF" w:rsidRDefault="006B5A3B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6B5A3B" w:rsidRDefault="006B5A3B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6B5A3B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</w:t>
            </w:r>
            <w:r>
              <w:rPr>
                <w:b/>
                <w:bCs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6B5A3B" w:rsidRPr="00804636" w:rsidRDefault="006B5A3B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 w:rsidR="006B5A3B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6B5A3B" w:rsidRPr="00F4760B" w:rsidRDefault="006B5A3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6B5A3B" w:rsidRPr="00F4760B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6B5A3B" w:rsidRPr="00F4760B" w:rsidRDefault="006B5A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6B5A3B" w:rsidRDefault="006B5A3B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6B5A3B" w:rsidRPr="00A208AF" w:rsidRDefault="006B5A3B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6B5A3B" w:rsidRPr="00A208AF" w:rsidRDefault="006B5A3B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6B5A3B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A3B" w:rsidRDefault="006B5A3B" w:rsidP="00347C39">
      <w:pPr>
        <w:spacing w:before="0" w:after="0" w:line="240" w:lineRule="auto"/>
      </w:pPr>
      <w:r>
        <w:separator/>
      </w:r>
    </w:p>
  </w:endnote>
  <w:endnote w:type="continuationSeparator" w:id="0">
    <w:p w:rsidR="006B5A3B" w:rsidRDefault="006B5A3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A3B" w:rsidRDefault="006B5A3B">
    <w:pPr>
      <w:pStyle w:val="Footer"/>
      <w:jc w:val="right"/>
    </w:pPr>
    <w:fldSimple w:instr="PAGE   \* MERGEFORMAT">
      <w:r>
        <w:rPr>
          <w:noProof/>
        </w:rPr>
        <w:t>14</w:t>
      </w:r>
    </w:fldSimple>
  </w:p>
  <w:p w:rsidR="006B5A3B" w:rsidRDefault="006B5A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A3B" w:rsidRDefault="006B5A3B" w:rsidP="00347C39">
      <w:pPr>
        <w:spacing w:before="0" w:after="0" w:line="240" w:lineRule="auto"/>
      </w:pPr>
      <w:r>
        <w:separator/>
      </w:r>
    </w:p>
  </w:footnote>
  <w:footnote w:type="continuationSeparator" w:id="0">
    <w:p w:rsidR="006B5A3B" w:rsidRDefault="006B5A3B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>
      <w:start w:val="1"/>
      <w:numFmt w:val="lowerLetter"/>
      <w:lvlText w:val="%2."/>
      <w:lvlJc w:val="left"/>
      <w:pPr>
        <w:ind w:left="1477" w:hanging="360"/>
      </w:pPr>
    </w:lvl>
    <w:lvl w:ilvl="2" w:tplc="041B001B">
      <w:start w:val="1"/>
      <w:numFmt w:val="lowerRoman"/>
      <w:lvlText w:val="%3."/>
      <w:lvlJc w:val="right"/>
      <w:pPr>
        <w:ind w:left="2197" w:hanging="180"/>
      </w:pPr>
    </w:lvl>
    <w:lvl w:ilvl="3" w:tplc="041B000F">
      <w:start w:val="1"/>
      <w:numFmt w:val="decimal"/>
      <w:lvlText w:val="%4."/>
      <w:lvlJc w:val="left"/>
      <w:pPr>
        <w:ind w:left="2917" w:hanging="360"/>
      </w:pPr>
    </w:lvl>
    <w:lvl w:ilvl="4" w:tplc="041B0019">
      <w:start w:val="1"/>
      <w:numFmt w:val="lowerLetter"/>
      <w:lvlText w:val="%5."/>
      <w:lvlJc w:val="left"/>
      <w:pPr>
        <w:ind w:left="3637" w:hanging="360"/>
      </w:pPr>
    </w:lvl>
    <w:lvl w:ilvl="5" w:tplc="041B001B">
      <w:start w:val="1"/>
      <w:numFmt w:val="lowerRoman"/>
      <w:lvlText w:val="%6."/>
      <w:lvlJc w:val="right"/>
      <w:pPr>
        <w:ind w:left="4357" w:hanging="180"/>
      </w:pPr>
    </w:lvl>
    <w:lvl w:ilvl="6" w:tplc="041B000F">
      <w:start w:val="1"/>
      <w:numFmt w:val="decimal"/>
      <w:lvlText w:val="%7."/>
      <w:lvlJc w:val="left"/>
      <w:pPr>
        <w:ind w:left="5077" w:hanging="360"/>
      </w:pPr>
    </w:lvl>
    <w:lvl w:ilvl="7" w:tplc="041B0019">
      <w:start w:val="1"/>
      <w:numFmt w:val="lowerLetter"/>
      <w:lvlText w:val="%8."/>
      <w:lvlJc w:val="left"/>
      <w:pPr>
        <w:ind w:left="5797" w:hanging="360"/>
      </w:pPr>
    </w:lvl>
    <w:lvl w:ilvl="8" w:tplc="041B001B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>
      <w:start w:val="1"/>
      <w:numFmt w:val="lowerLetter"/>
      <w:lvlText w:val="%2."/>
      <w:lvlJc w:val="left"/>
      <w:pPr>
        <w:ind w:left="1486" w:hanging="360"/>
      </w:pPr>
    </w:lvl>
    <w:lvl w:ilvl="2" w:tplc="041B001B">
      <w:start w:val="1"/>
      <w:numFmt w:val="lowerRoman"/>
      <w:lvlText w:val="%3."/>
      <w:lvlJc w:val="right"/>
      <w:pPr>
        <w:ind w:left="2206" w:hanging="180"/>
      </w:pPr>
    </w:lvl>
    <w:lvl w:ilvl="3" w:tplc="041B000F">
      <w:start w:val="1"/>
      <w:numFmt w:val="decimal"/>
      <w:lvlText w:val="%4."/>
      <w:lvlJc w:val="left"/>
      <w:pPr>
        <w:ind w:left="2926" w:hanging="360"/>
      </w:pPr>
    </w:lvl>
    <w:lvl w:ilvl="4" w:tplc="041B0019">
      <w:start w:val="1"/>
      <w:numFmt w:val="lowerLetter"/>
      <w:lvlText w:val="%5."/>
      <w:lvlJc w:val="left"/>
      <w:pPr>
        <w:ind w:left="3646" w:hanging="360"/>
      </w:pPr>
    </w:lvl>
    <w:lvl w:ilvl="5" w:tplc="041B001B">
      <w:start w:val="1"/>
      <w:numFmt w:val="lowerRoman"/>
      <w:lvlText w:val="%6."/>
      <w:lvlJc w:val="right"/>
      <w:pPr>
        <w:ind w:left="4366" w:hanging="180"/>
      </w:pPr>
    </w:lvl>
    <w:lvl w:ilvl="6" w:tplc="041B000F">
      <w:start w:val="1"/>
      <w:numFmt w:val="decimal"/>
      <w:lvlText w:val="%7."/>
      <w:lvlJc w:val="left"/>
      <w:pPr>
        <w:ind w:left="5086" w:hanging="360"/>
      </w:pPr>
    </w:lvl>
    <w:lvl w:ilvl="7" w:tplc="041B0019">
      <w:start w:val="1"/>
      <w:numFmt w:val="lowerLetter"/>
      <w:lvlText w:val="%8."/>
      <w:lvlJc w:val="left"/>
      <w:pPr>
        <w:ind w:left="5806" w:hanging="360"/>
      </w:pPr>
    </w:lvl>
    <w:lvl w:ilvl="8" w:tplc="041B001B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2122"/>
    <w:rsid w:val="0000240E"/>
    <w:rsid w:val="000109BB"/>
    <w:rsid w:val="0001299B"/>
    <w:rsid w:val="00032B58"/>
    <w:rsid w:val="0003706B"/>
    <w:rsid w:val="000474F9"/>
    <w:rsid w:val="00052122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411D"/>
    <w:rsid w:val="000E0E48"/>
    <w:rsid w:val="000E4491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32585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A38B2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E6A4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75F08"/>
    <w:rsid w:val="00290F0C"/>
    <w:rsid w:val="0029167C"/>
    <w:rsid w:val="00291988"/>
    <w:rsid w:val="00293AE7"/>
    <w:rsid w:val="002945C6"/>
    <w:rsid w:val="002961A2"/>
    <w:rsid w:val="002A4EDB"/>
    <w:rsid w:val="002B30E0"/>
    <w:rsid w:val="002B58C2"/>
    <w:rsid w:val="002C2EFC"/>
    <w:rsid w:val="002C6F1A"/>
    <w:rsid w:val="002D3341"/>
    <w:rsid w:val="002D701F"/>
    <w:rsid w:val="002E0A97"/>
    <w:rsid w:val="003159EB"/>
    <w:rsid w:val="003166FF"/>
    <w:rsid w:val="003177FA"/>
    <w:rsid w:val="0032220C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54369"/>
    <w:rsid w:val="004609D1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13A6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0143"/>
    <w:rsid w:val="00582A29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5F0D34"/>
    <w:rsid w:val="00624714"/>
    <w:rsid w:val="00626B80"/>
    <w:rsid w:val="00645BCA"/>
    <w:rsid w:val="0066065D"/>
    <w:rsid w:val="00661D7A"/>
    <w:rsid w:val="00663221"/>
    <w:rsid w:val="00691DCC"/>
    <w:rsid w:val="00695943"/>
    <w:rsid w:val="0069762F"/>
    <w:rsid w:val="006A3414"/>
    <w:rsid w:val="006B5A3B"/>
    <w:rsid w:val="006C3311"/>
    <w:rsid w:val="006D630A"/>
    <w:rsid w:val="006F33A7"/>
    <w:rsid w:val="006F4A29"/>
    <w:rsid w:val="007002DC"/>
    <w:rsid w:val="00700624"/>
    <w:rsid w:val="00700A23"/>
    <w:rsid w:val="0071137C"/>
    <w:rsid w:val="0072048D"/>
    <w:rsid w:val="00725021"/>
    <w:rsid w:val="00732D9B"/>
    <w:rsid w:val="00740C8C"/>
    <w:rsid w:val="0074467C"/>
    <w:rsid w:val="0075172B"/>
    <w:rsid w:val="00757660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8783B"/>
    <w:rsid w:val="00896744"/>
    <w:rsid w:val="008A019A"/>
    <w:rsid w:val="008A4F68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1439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2C03"/>
    <w:rsid w:val="00A04C8A"/>
    <w:rsid w:val="00A13D6A"/>
    <w:rsid w:val="00A208AF"/>
    <w:rsid w:val="00A20E4B"/>
    <w:rsid w:val="00A231FB"/>
    <w:rsid w:val="00A238CA"/>
    <w:rsid w:val="00A278F3"/>
    <w:rsid w:val="00A27FEE"/>
    <w:rsid w:val="00A31253"/>
    <w:rsid w:val="00A40BE6"/>
    <w:rsid w:val="00A45DDF"/>
    <w:rsid w:val="00A52D44"/>
    <w:rsid w:val="00A56B88"/>
    <w:rsid w:val="00A56E35"/>
    <w:rsid w:val="00A6286E"/>
    <w:rsid w:val="00A76253"/>
    <w:rsid w:val="00A81E92"/>
    <w:rsid w:val="00A96E6D"/>
    <w:rsid w:val="00AA27D9"/>
    <w:rsid w:val="00AA5345"/>
    <w:rsid w:val="00AA53EE"/>
    <w:rsid w:val="00AA694C"/>
    <w:rsid w:val="00AB0E11"/>
    <w:rsid w:val="00AC025C"/>
    <w:rsid w:val="00AC244D"/>
    <w:rsid w:val="00AC2C30"/>
    <w:rsid w:val="00AD41FA"/>
    <w:rsid w:val="00AD6F3E"/>
    <w:rsid w:val="00AD6FB7"/>
    <w:rsid w:val="00AE1F15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D7D80"/>
    <w:rsid w:val="00BE4FDD"/>
    <w:rsid w:val="00BE7119"/>
    <w:rsid w:val="00BE73E5"/>
    <w:rsid w:val="00BF54DF"/>
    <w:rsid w:val="00BF60F1"/>
    <w:rsid w:val="00BF6F6B"/>
    <w:rsid w:val="00C03F65"/>
    <w:rsid w:val="00C04D56"/>
    <w:rsid w:val="00C07F8A"/>
    <w:rsid w:val="00C113D7"/>
    <w:rsid w:val="00C15ECA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A70D9"/>
    <w:rsid w:val="00CB36BD"/>
    <w:rsid w:val="00CC249A"/>
    <w:rsid w:val="00CC7A3D"/>
    <w:rsid w:val="00CD02D2"/>
    <w:rsid w:val="00CD30C2"/>
    <w:rsid w:val="00CD361E"/>
    <w:rsid w:val="00CD3920"/>
    <w:rsid w:val="00CF7E2A"/>
    <w:rsid w:val="00D061E9"/>
    <w:rsid w:val="00D11A6D"/>
    <w:rsid w:val="00D12140"/>
    <w:rsid w:val="00D203E4"/>
    <w:rsid w:val="00D31365"/>
    <w:rsid w:val="00D3293C"/>
    <w:rsid w:val="00D338A1"/>
    <w:rsid w:val="00D36CD0"/>
    <w:rsid w:val="00D419FA"/>
    <w:rsid w:val="00D440D5"/>
    <w:rsid w:val="00D4487A"/>
    <w:rsid w:val="00D44BC7"/>
    <w:rsid w:val="00D47269"/>
    <w:rsid w:val="00D52CBA"/>
    <w:rsid w:val="00D60028"/>
    <w:rsid w:val="00D66D29"/>
    <w:rsid w:val="00D71FFB"/>
    <w:rsid w:val="00D75ED9"/>
    <w:rsid w:val="00D77265"/>
    <w:rsid w:val="00D77DBF"/>
    <w:rsid w:val="00D80618"/>
    <w:rsid w:val="00D81221"/>
    <w:rsid w:val="00D8629A"/>
    <w:rsid w:val="00D86455"/>
    <w:rsid w:val="00D87E14"/>
    <w:rsid w:val="00D90FC4"/>
    <w:rsid w:val="00D9188A"/>
    <w:rsid w:val="00DA0FB8"/>
    <w:rsid w:val="00DA56AB"/>
    <w:rsid w:val="00DB1285"/>
    <w:rsid w:val="00DB1DDE"/>
    <w:rsid w:val="00DB3C2D"/>
    <w:rsid w:val="00DB7319"/>
    <w:rsid w:val="00DC4CA6"/>
    <w:rsid w:val="00DD4FB6"/>
    <w:rsid w:val="00DE678D"/>
    <w:rsid w:val="00DF7CFB"/>
    <w:rsid w:val="00E03790"/>
    <w:rsid w:val="00E058C0"/>
    <w:rsid w:val="00E074E2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A5A81"/>
    <w:rsid w:val="00EB0722"/>
    <w:rsid w:val="00EB13F8"/>
    <w:rsid w:val="00EB27D6"/>
    <w:rsid w:val="00EB7DD3"/>
    <w:rsid w:val="00EC1331"/>
    <w:rsid w:val="00EC48B8"/>
    <w:rsid w:val="00EC748F"/>
    <w:rsid w:val="00ED0FB2"/>
    <w:rsid w:val="00ED293C"/>
    <w:rsid w:val="00EE4EC7"/>
    <w:rsid w:val="00EE59DC"/>
    <w:rsid w:val="00EF7403"/>
    <w:rsid w:val="00EF7F68"/>
    <w:rsid w:val="00F0620E"/>
    <w:rsid w:val="00F101CF"/>
    <w:rsid w:val="00F139AD"/>
    <w:rsid w:val="00F26070"/>
    <w:rsid w:val="00F33C07"/>
    <w:rsid w:val="00F34521"/>
    <w:rsid w:val="00F35DE7"/>
    <w:rsid w:val="00F35F00"/>
    <w:rsid w:val="00F4760B"/>
    <w:rsid w:val="00F47645"/>
    <w:rsid w:val="00F530C7"/>
    <w:rsid w:val="00F67B06"/>
    <w:rsid w:val="00F71757"/>
    <w:rsid w:val="00F722A3"/>
    <w:rsid w:val="00F72906"/>
    <w:rsid w:val="00F81F09"/>
    <w:rsid w:val="00F903FF"/>
    <w:rsid w:val="00F914BA"/>
    <w:rsid w:val="00F9577E"/>
    <w:rsid w:val="00FA0411"/>
    <w:rsid w:val="00FA3741"/>
    <w:rsid w:val="00FA6671"/>
    <w:rsid w:val="00FB606D"/>
    <w:rsid w:val="00FB77F0"/>
    <w:rsid w:val="00FD4E5A"/>
    <w:rsid w:val="00FD4F62"/>
    <w:rsid w:val="00FD5377"/>
    <w:rsid w:val="00FE1A4B"/>
    <w:rsid w:val="00FE2296"/>
    <w:rsid w:val="00FE4CB7"/>
    <w:rsid w:val="00FE4D2F"/>
    <w:rsid w:val="00FF4AEA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rsid w:val="00A02C03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rsid w:val="00497323"/>
    <w:rPr>
      <w:rFonts w:ascii="Arial" w:hAnsi="Arial" w:cs="Arial"/>
      <w:sz w:val="24"/>
      <w:szCs w:val="24"/>
      <w:lang w:val="de-DE" w:eastAsia="cs-CZ"/>
    </w:rPr>
  </w:style>
  <w:style w:type="paragraph" w:styleId="ListParagraph">
    <w:name w:val="List Paragraph"/>
    <w:basedOn w:val="Normal"/>
    <w:uiPriority w:val="99"/>
    <w:qFormat/>
    <w:rsid w:val="00497323"/>
    <w:pPr>
      <w:ind w:left="708"/>
    </w:pPr>
  </w:style>
  <w:style w:type="paragraph" w:styleId="Header">
    <w:name w:val="header"/>
    <w:basedOn w:val="Normal"/>
    <w:link w:val="HeaderChar"/>
    <w:uiPriority w:val="99"/>
    <w:rsid w:val="0080463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636"/>
    <w:rPr>
      <w:rFonts w:ascii="Arial Narrow" w:hAnsi="Arial Narrow" w:cs="Arial Narrow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4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75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8844760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4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4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4760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4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152</TotalTime>
  <Pages>12</Pages>
  <Words>4054</Words>
  <Characters>23110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cp:keywords/>
  <dc:description/>
  <cp:lastModifiedBy>Spravca</cp:lastModifiedBy>
  <cp:revision>4</cp:revision>
  <cp:lastPrinted>2014-01-20T21:18:00Z</cp:lastPrinted>
  <dcterms:created xsi:type="dcterms:W3CDTF">2017-03-07T13:02:00Z</dcterms:created>
  <dcterms:modified xsi:type="dcterms:W3CDTF">2017-03-14T09:47:00Z</dcterms:modified>
</cp:coreProperties>
</file>