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FE" w:rsidRPr="003E7910" w:rsidRDefault="000F2BF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0F2BFE" w:rsidRPr="003E7910" w:rsidRDefault="000F2BF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0F2BFE" w:rsidRPr="003E7910" w:rsidRDefault="000F2BFE" w:rsidP="00A5552F">
      <w:pPr>
        <w:rPr>
          <w:rFonts w:cs="Arial"/>
          <w:szCs w:val="22"/>
        </w:rPr>
      </w:pPr>
    </w:p>
    <w:p w:rsidR="000F2BFE" w:rsidRPr="003E7910" w:rsidRDefault="000F2BFE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F2BFE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F2BF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0F2BF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0F2BFE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0F2BF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</w:p>
        </w:tc>
      </w:tr>
      <w:tr w:rsidR="000F2BF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0F2BFE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F2BFE" w:rsidRDefault="000F2BFE" w:rsidP="00E024F6">
      <w:pPr>
        <w:jc w:val="both"/>
        <w:rPr>
          <w:rFonts w:ascii="Arial" w:hAnsi="Arial" w:cs="Arial"/>
          <w:bCs/>
          <w:color w:val="000000"/>
          <w:sz w:val="20"/>
          <w:lang w:eastAsia="sk-SK"/>
        </w:rPr>
      </w:pPr>
      <w:r>
        <w:rPr>
          <w:rFonts w:ascii="Arial" w:hAnsi="Arial" w:cs="Arial"/>
          <w:bCs/>
          <w:color w:val="000000"/>
          <w:sz w:val="20"/>
          <w:lang w:eastAsia="sk-SK"/>
        </w:rPr>
        <w:t>kúpa tovaru na účely jeho predaja konečnému spotrebiteľovi v rozsahu voľných živností (maloobchod) </w:t>
      </w:r>
    </w:p>
    <w:p w:rsidR="000F2BFE" w:rsidRDefault="000F2BFE" w:rsidP="00E024F6">
      <w:pPr>
        <w:jc w:val="both"/>
        <w:rPr>
          <w:rFonts w:ascii="Arial" w:hAnsi="Arial" w:cs="Arial"/>
          <w:bCs/>
          <w:color w:val="000000"/>
          <w:sz w:val="20"/>
          <w:lang w:eastAsia="sk-SK"/>
        </w:rPr>
      </w:pPr>
      <w:r>
        <w:rPr>
          <w:rFonts w:ascii="Arial" w:hAnsi="Arial" w:cs="Arial"/>
          <w:bCs/>
          <w:color w:val="000000"/>
          <w:sz w:val="20"/>
          <w:lang w:eastAsia="sk-SK"/>
        </w:rPr>
        <w:t>kúpa tovaru na účely jeho predaja iným prevádzkovateľom živnosti v rozsahu voľných živností (veľkoobchod) </w:t>
      </w:r>
    </w:p>
    <w:p w:rsidR="000F2BFE" w:rsidRDefault="000F2BFE" w:rsidP="00E024F6">
      <w:pPr>
        <w:jc w:val="both"/>
        <w:rPr>
          <w:rFonts w:cs="Arial"/>
          <w:szCs w:val="22"/>
        </w:rPr>
      </w:pPr>
      <w:r>
        <w:rPr>
          <w:rFonts w:ascii="Arial" w:hAnsi="Arial" w:cs="Arial"/>
          <w:bCs/>
          <w:color w:val="000000"/>
          <w:sz w:val="20"/>
          <w:lang w:eastAsia="sk-SK"/>
        </w:rPr>
        <w:t>prenájom nehnuteľností spojený s poskytovaním iných než základných služieb spojených s prenájmom </w:t>
      </w:r>
    </w:p>
    <w:p w:rsidR="000F2BFE" w:rsidRPr="003E7910" w:rsidRDefault="000F2BFE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F2BFE" w:rsidRPr="003E7910" w:rsidRDefault="000F2BFE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F2BFE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E7910" w:rsidRDefault="000F2BFE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E7910" w:rsidRDefault="000F2BFE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2BFE" w:rsidRPr="003E7910" w:rsidRDefault="000F2BFE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F2BFE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BFE" w:rsidRPr="003E7910" w:rsidRDefault="000F2BFE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F2BFE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F2BFE" w:rsidRPr="003E7910" w:rsidRDefault="000F2BFE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F2BFE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E7910" w:rsidRDefault="000F2BFE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F2BFE" w:rsidRPr="003E7910" w:rsidRDefault="000F2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F2BFE" w:rsidRPr="003E7910" w:rsidRDefault="000F2BFE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F2BFE" w:rsidRPr="003E7910" w:rsidRDefault="000F2BFE" w:rsidP="007B0660">
      <w:pPr>
        <w:jc w:val="both"/>
        <w:rPr>
          <w:rFonts w:cs="Arial"/>
          <w:szCs w:val="22"/>
        </w:rPr>
      </w:pP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F2BFE" w:rsidRPr="004534D4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F2BFE" w:rsidRPr="00E024F6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F2BFE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F2BFE" w:rsidRPr="003E7910" w:rsidRDefault="000F2BFE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F2BFE" w:rsidRPr="003E7910" w:rsidRDefault="000F2BFE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F2BFE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F2BFE" w:rsidRPr="003E7910" w:rsidRDefault="000F2BFE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F2BFE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FE" w:rsidRPr="003E7910" w:rsidRDefault="000F2BF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F2BFE" w:rsidRPr="003E7910" w:rsidRDefault="000F2BF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 w:rsidP="00841190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  <w:tr w:rsidR="000F2BF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2BFE" w:rsidRPr="003E7910" w:rsidRDefault="000F2B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F2BFE" w:rsidRPr="003E7910" w:rsidRDefault="000F2BFE">
            <w:pPr>
              <w:rPr>
                <w:sz w:val="20"/>
                <w:szCs w:val="20"/>
              </w:rPr>
            </w:pPr>
          </w:p>
        </w:tc>
      </w:tr>
    </w:tbl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F2BFE" w:rsidRPr="005611A8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F2BFE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F2BFE" w:rsidRPr="003E7910" w:rsidRDefault="000F2BF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F2BFE" w:rsidRPr="003E7910" w:rsidRDefault="000F2BFE" w:rsidP="00E024F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F2BFE" w:rsidRPr="003E7910" w:rsidRDefault="000F2BF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F2BFE" w:rsidRPr="003E7910" w:rsidRDefault="000F2BFE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F2BFE" w:rsidRPr="003E7910" w:rsidRDefault="000F2BFE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F2BFE" w:rsidRPr="003E7910" w:rsidRDefault="000F2BF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F2BFE" w:rsidRPr="003E7910" w:rsidRDefault="000F2BF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F2BFE" w:rsidRPr="003E7910" w:rsidRDefault="000F2BF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F2BFE" w:rsidRPr="003E7910" w:rsidRDefault="000F2BF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F2BFE" w:rsidRPr="003E7910" w:rsidRDefault="000F2BFE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F2BFE" w:rsidRPr="003E7910" w:rsidRDefault="000F2BFE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F2BFE" w:rsidRPr="003E7910" w:rsidRDefault="000F2BF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F2BFE" w:rsidRPr="003F477D" w:rsidRDefault="000F2BF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F2BFE" w:rsidRPr="003F477D" w:rsidRDefault="000F2BF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F2BF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F2BF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F2BFE" w:rsidRPr="003F477D" w:rsidRDefault="000F2B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F2BF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139025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155452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251677</w:t>
            </w:r>
          </w:p>
        </w:tc>
      </w:tr>
      <w:tr w:rsidR="000F2BF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235250</w:t>
            </w:r>
          </w:p>
        </w:tc>
      </w:tr>
    </w:tbl>
    <w:p w:rsidR="000F2BFE" w:rsidRPr="003F477D" w:rsidRDefault="000F2BF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F2BF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F2BFE" w:rsidRPr="003F477D" w:rsidRDefault="000F2BF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F2BF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F2BF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122598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139025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F2BF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268104</w:t>
            </w:r>
          </w:p>
        </w:tc>
      </w:tr>
      <w:tr w:rsidR="000F2BF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251677</w:t>
            </w:r>
          </w:p>
        </w:tc>
      </w:tr>
    </w:tbl>
    <w:p w:rsidR="000F2BFE" w:rsidRDefault="000F2BFE" w:rsidP="0003344F">
      <w:pPr>
        <w:spacing w:after="0" w:line="240" w:lineRule="auto"/>
        <w:rPr>
          <w:szCs w:val="22"/>
        </w:rPr>
      </w:pPr>
    </w:p>
    <w:p w:rsidR="000F2BFE" w:rsidRPr="003F477D" w:rsidRDefault="000F2BF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F2BFE" w:rsidRPr="003F477D" w:rsidRDefault="000F2BFE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F2BF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BF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1634</w:t>
            </w:r>
          </w:p>
        </w:tc>
      </w:tr>
      <w:tr w:rsidR="000F2BF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F2BFE" w:rsidRPr="003F477D" w:rsidRDefault="000F2BF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40114</w:t>
            </w:r>
          </w:p>
        </w:tc>
        <w:tc>
          <w:tcPr>
            <w:tcW w:w="2405" w:type="dxa"/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21040</w:t>
            </w:r>
          </w:p>
        </w:tc>
      </w:tr>
      <w:tr w:rsidR="000F2BF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F2BFE" w:rsidRPr="003F477D" w:rsidRDefault="000F2BF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F2BF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F2BFE" w:rsidRPr="003F477D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F2BF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BFE" w:rsidRPr="00DE2938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2938">
              <w:rPr>
                <w:bCs/>
                <w:szCs w:val="22"/>
              </w:rPr>
              <w:t>41764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F2BFE" w:rsidRPr="00DE2938" w:rsidRDefault="000F2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2938">
              <w:rPr>
                <w:bCs/>
                <w:szCs w:val="22"/>
              </w:rPr>
              <w:t>22674</w:t>
            </w:r>
          </w:p>
        </w:tc>
      </w:tr>
    </w:tbl>
    <w:p w:rsidR="000F2BFE" w:rsidRPr="003C2254" w:rsidRDefault="000F2BFE" w:rsidP="003C2254"/>
    <w:p w:rsidR="000F2BFE" w:rsidRPr="003F477D" w:rsidRDefault="000F2BFE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F2BFE" w:rsidRPr="003F477D" w:rsidRDefault="000F2BF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F2BF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BF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8B38E4" w:rsidRDefault="000F2BF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16295</w:t>
            </w:r>
          </w:p>
        </w:tc>
      </w:tr>
      <w:tr w:rsidR="000F2BF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16295</w:t>
            </w: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8B38E4" w:rsidRDefault="000F2BF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16295</w:t>
            </w:r>
          </w:p>
        </w:tc>
      </w:tr>
    </w:tbl>
    <w:p w:rsidR="000F2BFE" w:rsidRDefault="000F2BFE" w:rsidP="0003344F">
      <w:pPr>
        <w:spacing w:after="0" w:line="240" w:lineRule="auto"/>
        <w:rPr>
          <w:szCs w:val="22"/>
        </w:rPr>
      </w:pPr>
    </w:p>
    <w:p w:rsidR="000F2BFE" w:rsidRPr="003F477D" w:rsidRDefault="000F2BF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F2BF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BF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F2BF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F2BFE" w:rsidRPr="00DE2938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E2938">
              <w:rPr>
                <w:bCs/>
                <w:szCs w:val="22"/>
              </w:rPr>
              <w:t>244676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DE2938" w:rsidRDefault="000F2BFE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E2938">
              <w:rPr>
                <w:szCs w:val="22"/>
              </w:rPr>
              <w:t>254757</w:t>
            </w:r>
          </w:p>
        </w:tc>
      </w:tr>
      <w:tr w:rsidR="000F2BF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F2BFE" w:rsidRPr="00DE2938" w:rsidRDefault="000F2B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2938">
              <w:rPr>
                <w:szCs w:val="22"/>
              </w:rPr>
              <w:t>244676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F2BFE" w:rsidRPr="00DE2938" w:rsidRDefault="000F2B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2938">
              <w:rPr>
                <w:bCs/>
                <w:szCs w:val="22"/>
              </w:rPr>
              <w:t>254757</w:t>
            </w:r>
          </w:p>
        </w:tc>
      </w:tr>
      <w:tr w:rsidR="000F2BF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F2BFE" w:rsidRDefault="000F2BFE" w:rsidP="00835905">
      <w:pPr>
        <w:pStyle w:val="Title"/>
        <w:spacing w:before="0" w:beforeAutospacing="0" w:after="0"/>
        <w:jc w:val="left"/>
        <w:rPr>
          <w:szCs w:val="22"/>
        </w:rPr>
      </w:pPr>
    </w:p>
    <w:p w:rsidR="000F2BFE" w:rsidRPr="003F477D" w:rsidRDefault="000F2BF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F2BF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</w:tr>
      <w:tr w:rsidR="000F2BF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</w:t>
            </w:r>
          </w:p>
        </w:tc>
      </w:tr>
      <w:tr w:rsidR="000F2BF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8F34F2" w:rsidRDefault="000F2B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8F34F2" w:rsidRDefault="000F2B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34722</w:t>
            </w:r>
          </w:p>
        </w:tc>
      </w:tr>
    </w:tbl>
    <w:p w:rsidR="000F2BFE" w:rsidRPr="003C2254" w:rsidRDefault="000F2BFE" w:rsidP="003C2254"/>
    <w:p w:rsidR="000F2BFE" w:rsidRPr="003F477D" w:rsidRDefault="000F2BF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F2BF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8875A1">
            <w:pPr>
              <w:pStyle w:val="TopHeader"/>
            </w:pPr>
            <w:r w:rsidRPr="003F477D">
              <w:t>Bezprostredne predchádzajúce</w:t>
            </w:r>
          </w:p>
          <w:p w:rsidR="000F2BFE" w:rsidRPr="003F477D" w:rsidRDefault="000F2BF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F2BF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Daň v %</w:t>
            </w:r>
          </w:p>
        </w:tc>
      </w:tr>
      <w:tr w:rsidR="000F2BF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F2BF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9C21AB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F2BF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F2BFE" w:rsidRPr="003F477D" w:rsidRDefault="000F2BFE" w:rsidP="0003344F">
      <w:pPr>
        <w:spacing w:after="0" w:line="240" w:lineRule="auto"/>
        <w:rPr>
          <w:szCs w:val="22"/>
        </w:rPr>
      </w:pPr>
    </w:p>
    <w:p w:rsidR="000F2BFE" w:rsidRPr="003F477D" w:rsidRDefault="000F2BF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F2BFE" w:rsidRPr="003F477D" w:rsidRDefault="000F2BF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F2BF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F2BF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F2BF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F2BF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16295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BF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F2BFE" w:rsidRPr="003F477D" w:rsidRDefault="000F2BF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F2BF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BF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F2BF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</w:tr>
      <w:tr w:rsidR="000F2BF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2BFE" w:rsidRPr="003F477D" w:rsidRDefault="000F2BF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12399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</w:t>
            </w: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F2BF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2BFE" w:rsidRPr="003F477D" w:rsidRDefault="000F2B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F2BFE" w:rsidRPr="003F477D" w:rsidRDefault="000F2BF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F2BFE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F2BFE" w:rsidRPr="003F477D" w:rsidRDefault="000F2BFE" w:rsidP="003E7910">
      <w:pPr>
        <w:spacing w:after="0" w:line="240" w:lineRule="auto"/>
        <w:rPr>
          <w:szCs w:val="22"/>
        </w:rPr>
      </w:pPr>
    </w:p>
    <w:sectPr w:rsidR="000F2BFE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BFE" w:rsidRDefault="000F2BFE" w:rsidP="00107589">
      <w:pPr>
        <w:spacing w:after="0" w:line="240" w:lineRule="auto"/>
      </w:pPr>
      <w:r>
        <w:separator/>
      </w:r>
    </w:p>
  </w:endnote>
  <w:endnote w:type="continuationSeparator" w:id="0">
    <w:p w:rsidR="000F2BFE" w:rsidRDefault="000F2B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FE" w:rsidRPr="00981468" w:rsidRDefault="000F2BF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BFE" w:rsidRDefault="000F2BFE" w:rsidP="00107589">
      <w:pPr>
        <w:spacing w:after="0" w:line="240" w:lineRule="auto"/>
      </w:pPr>
      <w:r>
        <w:separator/>
      </w:r>
    </w:p>
  </w:footnote>
  <w:footnote w:type="continuationSeparator" w:id="0">
    <w:p w:rsidR="000F2BFE" w:rsidRDefault="000F2B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0F2BF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F2BFE" w:rsidRPr="003F477D" w:rsidRDefault="000F2BF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F2BFE" w:rsidRPr="003F477D" w:rsidRDefault="000F2BF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F2BFE" w:rsidRPr="004268D2" w:rsidRDefault="000F2BF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FE" w:rsidRPr="004268D2" w:rsidRDefault="000F2BF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BFE"/>
    <w:rsid w:val="000F457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783"/>
    <w:rsid w:val="003C225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A7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05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30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539"/>
    <w:rsid w:val="00A21C63"/>
    <w:rsid w:val="00A31E34"/>
    <w:rsid w:val="00A533B1"/>
    <w:rsid w:val="00A5552F"/>
    <w:rsid w:val="00A62542"/>
    <w:rsid w:val="00A657E1"/>
    <w:rsid w:val="00A76383"/>
    <w:rsid w:val="00A8025E"/>
    <w:rsid w:val="00A90621"/>
    <w:rsid w:val="00AB03FB"/>
    <w:rsid w:val="00AC072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FE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6E5"/>
    <w:rsid w:val="00DB1EA0"/>
    <w:rsid w:val="00DC066D"/>
    <w:rsid w:val="00DD0855"/>
    <w:rsid w:val="00DD6981"/>
    <w:rsid w:val="00DE0D81"/>
    <w:rsid w:val="00DE2938"/>
    <w:rsid w:val="00DE76EE"/>
    <w:rsid w:val="00E00EAD"/>
    <w:rsid w:val="00E018E7"/>
    <w:rsid w:val="00E024F6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43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89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453</TotalTime>
  <Pages>10</Pages>
  <Words>1826</Words>
  <Characters>10412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42</cp:revision>
  <cp:lastPrinted>2015-01-27T14:36:00Z</cp:lastPrinted>
  <dcterms:created xsi:type="dcterms:W3CDTF">2015-02-18T08:50:00Z</dcterms:created>
  <dcterms:modified xsi:type="dcterms:W3CDTF">2017-03-07T13:36:00Z</dcterms:modified>
</cp:coreProperties>
</file>