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B72D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2D34" w:rsidRPr="003F477D" w:rsidRDefault="005C33DB" w:rsidP="005C3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2D34" w:rsidRPr="003F477D" w:rsidRDefault="008A080A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B72D34" w:rsidRPr="003F477D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2D34" w:rsidRPr="003F477D" w:rsidRDefault="008A080A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B72D34" w:rsidRPr="003F477D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2D34" w:rsidRPr="003F477D" w:rsidRDefault="00B72D34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0C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0C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181194</w:t>
            </w: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0C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40C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181194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245A" w:rsidP="00D24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171261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2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2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02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33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9933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B0245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181194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181194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170157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171261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9933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1149"/>
      </w:tblGrid>
      <w:tr w:rsidR="0003344F" w:rsidRPr="003F477D" w:rsidTr="001436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436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436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436D6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436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3A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627843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5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1410866</w:t>
            </w:r>
          </w:p>
        </w:tc>
      </w:tr>
      <w:tr w:rsidR="0003344F" w:rsidRPr="003F477D" w:rsidTr="001436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36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36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36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4152" w:rsidP="00357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5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1410866</w:t>
            </w:r>
          </w:p>
        </w:tc>
      </w:tr>
      <w:tr w:rsidR="0003344F" w:rsidRPr="003F477D" w:rsidTr="001436D6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:rsidTr="001436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C27D0E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975020</w:t>
            </w: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093A3C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093A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1436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C27D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C27D0E" w:rsidP="00577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977156</w:t>
            </w:r>
          </w:p>
        </w:tc>
      </w:tr>
      <w:tr w:rsidR="005E5955" w:rsidRPr="003F477D" w:rsidTr="001436D6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:rsidTr="001436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1436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1436D6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:rsidTr="001436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C27D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C27D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435846</w:t>
            </w:r>
          </w:p>
        </w:tc>
      </w:tr>
      <w:tr w:rsidR="005E5955" w:rsidRPr="003F477D" w:rsidTr="001436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C27D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C27D0E" w:rsidP="00857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221"/>
      </w:tblGrid>
      <w:tr w:rsidR="00E916CF" w:rsidRPr="003F477D" w:rsidTr="001436D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436D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436D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436D6">
        <w:trPr>
          <w:trHeight w:val="278"/>
          <w:tblHeader/>
          <w:jc w:val="center"/>
        </w:trPr>
        <w:tc>
          <w:tcPr>
            <w:tcW w:w="97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646674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070A3">
              <w:rPr>
                <w:szCs w:val="22"/>
              </w:rPr>
              <w:t>29697</w:t>
            </w: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18831</w:t>
            </w: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3070A3">
              <w:rPr>
                <w:szCs w:val="22"/>
              </w:rPr>
              <w:t>27843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70A3">
              <w:rPr>
                <w:szCs w:val="22"/>
              </w:rPr>
              <w:t>396476</w:t>
            </w: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97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322235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944978</w:t>
            </w: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</w:t>
            </w:r>
            <w:r w:rsidR="003070A3">
              <w:rPr>
                <w:szCs w:val="22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48873</w:t>
            </w: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18831</w:t>
            </w: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3070A3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975020</w:t>
            </w: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97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1436D6">
        <w:trPr>
          <w:trHeight w:val="278"/>
          <w:tblHeader/>
          <w:jc w:val="center"/>
        </w:trPr>
        <w:tc>
          <w:tcPr>
            <w:tcW w:w="97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:rsidTr="001436D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3070A3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446399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3070A3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3070A3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484718</w:t>
            </w:r>
          </w:p>
        </w:tc>
      </w:tr>
      <w:tr w:rsidR="001A4152" w:rsidRPr="003F477D" w:rsidTr="001436D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3070A3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3070A3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3070A3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AD2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6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642F" w:rsidP="00AD29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6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6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791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0791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0791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9F54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21876</w:t>
            </w:r>
          </w:p>
        </w:tc>
        <w:tc>
          <w:tcPr>
            <w:tcW w:w="1950" w:type="dxa"/>
            <w:vAlign w:val="center"/>
          </w:tcPr>
          <w:p w:rsidR="0003344F" w:rsidRPr="003F477D" w:rsidRDefault="009F545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545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545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79094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545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219273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279C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54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54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54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54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4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54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54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54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-49772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C203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3E5">
              <w:rPr>
                <w:szCs w:val="22"/>
              </w:rPr>
              <w:t>5706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C203E5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  <w:r w:rsidR="00096074">
              <w:rPr>
                <w:szCs w:val="22"/>
              </w:rPr>
              <w:t>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C203E5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C203E5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</w:t>
            </w:r>
            <w:r w:rsidR="00104B2E" w:rsidRPr="003F477D">
              <w:rPr>
                <w:szCs w:val="22"/>
              </w:rPr>
              <w:t> </w:t>
            </w:r>
          </w:p>
        </w:tc>
      </w:tr>
      <w:tr w:rsidR="00104B2E" w:rsidRPr="003F477D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C203E5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C203E5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C203E5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C203E5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  <w:r w:rsidR="00096074">
              <w:rPr>
                <w:szCs w:val="22"/>
              </w:rPr>
              <w:t>8</w:t>
            </w:r>
            <w:r w:rsidR="00104B2E" w:rsidRPr="003F477D">
              <w:rPr>
                <w:szCs w:val="22"/>
              </w:rPr>
              <w:t> 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Ročný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074">
              <w:rPr>
                <w:szCs w:val="22"/>
              </w:rPr>
              <w:t>3905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960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960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074">
              <w:rPr>
                <w:szCs w:val="22"/>
              </w:rPr>
              <w:t>5706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074">
              <w:rPr>
                <w:szCs w:val="22"/>
              </w:rPr>
              <w:t>2245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960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960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960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Ročný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074">
              <w:rPr>
                <w:szCs w:val="22"/>
              </w:rPr>
              <w:t>1660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29024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074">
              <w:rPr>
                <w:szCs w:val="22"/>
              </w:rPr>
              <w:t>1660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32140" w:rsidP="00C3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E84D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E84DF7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E84DF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E84DF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A2771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E84DF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193874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E84D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84DF7">
              <w:rPr>
                <w:b/>
                <w:bCs/>
                <w:szCs w:val="22"/>
              </w:rPr>
              <w:t>126431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84D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84DF7">
              <w:rPr>
                <w:b/>
                <w:bCs/>
                <w:szCs w:val="22"/>
              </w:rPr>
              <w:t>130147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A277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84D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84DF7">
              <w:rPr>
                <w:b/>
                <w:bCs/>
                <w:szCs w:val="22"/>
              </w:rPr>
              <w:t>52163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277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71A">
              <w:rPr>
                <w:szCs w:val="22"/>
              </w:rPr>
              <w:t>38432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771A" w:rsidP="00777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38432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A277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71A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277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71A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2508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D44C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D44C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D44C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C5A">
              <w:rPr>
                <w:szCs w:val="22"/>
              </w:rPr>
              <w:t>318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4C5A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44C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4C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C5A">
              <w:rPr>
                <w:szCs w:val="22"/>
              </w:rPr>
              <w:t>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44C5A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44C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C5A">
              <w:rPr>
                <w:szCs w:val="22"/>
              </w:rPr>
              <w:t>952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44C5A" w:rsidP="00D44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44C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3B94">
              <w:rPr>
                <w:szCs w:val="22"/>
              </w:rPr>
              <w:t>1</w:t>
            </w:r>
            <w:r w:rsidR="00D44C5A">
              <w:rPr>
                <w:szCs w:val="22"/>
              </w:rPr>
              <w:t>047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44C5A" w:rsidP="009C1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44C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C5A">
              <w:rPr>
                <w:szCs w:val="22"/>
              </w:rPr>
              <w:t>318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Ind w:w="108" w:type="dxa"/>
        <w:tblLayout w:type="fixed"/>
        <w:tblLook w:val="00A0"/>
      </w:tblPr>
      <w:tblGrid>
        <w:gridCol w:w="2084"/>
        <w:gridCol w:w="1420"/>
        <w:gridCol w:w="1419"/>
        <w:gridCol w:w="1419"/>
        <w:gridCol w:w="1419"/>
        <w:gridCol w:w="1419"/>
      </w:tblGrid>
      <w:tr w:rsidR="0003344F" w:rsidRPr="003F477D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05671" w:rsidP="00D44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20.11.201</w:t>
            </w:r>
            <w:r w:rsidR="00D44C5A">
              <w:rPr>
                <w:szCs w:val="22"/>
              </w:rPr>
              <w:t>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127823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E2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27823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BE2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130000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BE2B18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BE2B1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57BA" w:rsidP="00BE2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Zuzana Čalád</w:t>
            </w:r>
            <w:r w:rsidR="00BE2B18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  <w:tc>
          <w:tcPr>
            <w:tcW w:w="1134" w:type="dxa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311610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237849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1238041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1278968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2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E2B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2B18">
              <w:rPr>
                <w:szCs w:val="22"/>
              </w:rPr>
              <w:t>1549651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2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1516817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AF3966">
              <w:rPr>
                <w:b/>
                <w:szCs w:val="22"/>
              </w:rPr>
              <w:t>3651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5E4501">
              <w:rPr>
                <w:b/>
                <w:szCs w:val="22"/>
              </w:rPr>
              <w:t>3651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966">
              <w:rPr>
                <w:szCs w:val="22"/>
              </w:rPr>
              <w:t>996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966">
              <w:rPr>
                <w:szCs w:val="22"/>
              </w:rPr>
              <w:t>996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966">
              <w:rPr>
                <w:szCs w:val="22"/>
              </w:rPr>
              <w:t>2655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4501">
              <w:rPr>
                <w:szCs w:val="22"/>
              </w:rPr>
              <w:t>2655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54BB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54BB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54BBC">
        <w:trPr>
          <w:trHeight w:val="353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64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-52633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0F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39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-11579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5D06" w:rsidP="005E4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4501">
              <w:rPr>
                <w:szCs w:val="22"/>
              </w:rPr>
              <w:t>2</w:t>
            </w: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64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64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39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59233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13031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5D06" w:rsidP="005E4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4501">
              <w:rPr>
                <w:szCs w:val="22"/>
              </w:rPr>
              <w:t>2</w:t>
            </w: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0F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0F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-5741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0F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4EE" w:rsidRDefault="000764EE" w:rsidP="00107589">
      <w:pPr>
        <w:spacing w:after="0" w:line="240" w:lineRule="auto"/>
      </w:pPr>
      <w:r>
        <w:separator/>
      </w:r>
    </w:p>
  </w:endnote>
  <w:endnote w:type="continuationSeparator" w:id="0">
    <w:p w:rsidR="000764EE" w:rsidRDefault="000764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4EE" w:rsidRDefault="000764EE" w:rsidP="004E3895">
    <w:pPr>
      <w:pStyle w:val="Pta"/>
      <w:jc w:val="right"/>
    </w:pPr>
    <w:fldSimple w:instr="PAGE   \* MERGEFORMAT">
      <w:r w:rsidR="00790F6A">
        <w:rPr>
          <w:noProof/>
        </w:rPr>
        <w:t>20</w:t>
      </w:r>
    </w:fldSimple>
  </w:p>
  <w:p w:rsidR="000764EE" w:rsidRDefault="000764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4EE" w:rsidRDefault="000764EE" w:rsidP="00107589">
      <w:pPr>
        <w:spacing w:after="0" w:line="240" w:lineRule="auto"/>
      </w:pPr>
      <w:r>
        <w:separator/>
      </w:r>
    </w:p>
  </w:footnote>
  <w:footnote w:type="continuationSeparator" w:id="0">
    <w:p w:rsidR="000764EE" w:rsidRDefault="000764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4EE" w:rsidRDefault="000764EE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:rsidR="000764EE" w:rsidRPr="004268D2" w:rsidRDefault="000764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7EF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1C19"/>
    <w:rsid w:val="000764EE"/>
    <w:rsid w:val="00082070"/>
    <w:rsid w:val="00083A25"/>
    <w:rsid w:val="000856F9"/>
    <w:rsid w:val="00093A3C"/>
    <w:rsid w:val="00096074"/>
    <w:rsid w:val="000A4A5A"/>
    <w:rsid w:val="000A7EE3"/>
    <w:rsid w:val="000B5D06"/>
    <w:rsid w:val="000B764F"/>
    <w:rsid w:val="000D1319"/>
    <w:rsid w:val="000D22CE"/>
    <w:rsid w:val="000F3B94"/>
    <w:rsid w:val="00104B2E"/>
    <w:rsid w:val="00107589"/>
    <w:rsid w:val="00117000"/>
    <w:rsid w:val="0012080F"/>
    <w:rsid w:val="001436D6"/>
    <w:rsid w:val="00151C69"/>
    <w:rsid w:val="0017202B"/>
    <w:rsid w:val="00186CFF"/>
    <w:rsid w:val="001923C8"/>
    <w:rsid w:val="001A4152"/>
    <w:rsid w:val="001A61FB"/>
    <w:rsid w:val="001A6B11"/>
    <w:rsid w:val="001A6F0D"/>
    <w:rsid w:val="001D5C39"/>
    <w:rsid w:val="001E03F2"/>
    <w:rsid w:val="001E6A7F"/>
    <w:rsid w:val="001F43A0"/>
    <w:rsid w:val="001F4417"/>
    <w:rsid w:val="001F5199"/>
    <w:rsid w:val="00211CF4"/>
    <w:rsid w:val="00223763"/>
    <w:rsid w:val="002245BD"/>
    <w:rsid w:val="00233F72"/>
    <w:rsid w:val="002351F7"/>
    <w:rsid w:val="002410BD"/>
    <w:rsid w:val="0025187B"/>
    <w:rsid w:val="002627EF"/>
    <w:rsid w:val="00266CC9"/>
    <w:rsid w:val="0026755A"/>
    <w:rsid w:val="002767C1"/>
    <w:rsid w:val="00281309"/>
    <w:rsid w:val="00290243"/>
    <w:rsid w:val="00290DD6"/>
    <w:rsid w:val="0029585C"/>
    <w:rsid w:val="002A30A7"/>
    <w:rsid w:val="002A3B36"/>
    <w:rsid w:val="002A416F"/>
    <w:rsid w:val="002B61EE"/>
    <w:rsid w:val="002B7B1D"/>
    <w:rsid w:val="002C0045"/>
    <w:rsid w:val="002D0376"/>
    <w:rsid w:val="002D372A"/>
    <w:rsid w:val="002E50A5"/>
    <w:rsid w:val="003070A3"/>
    <w:rsid w:val="003071BE"/>
    <w:rsid w:val="00311795"/>
    <w:rsid w:val="00321FCD"/>
    <w:rsid w:val="003257BA"/>
    <w:rsid w:val="00326AA0"/>
    <w:rsid w:val="003325F7"/>
    <w:rsid w:val="00344DB4"/>
    <w:rsid w:val="003571EA"/>
    <w:rsid w:val="00363F47"/>
    <w:rsid w:val="003740FF"/>
    <w:rsid w:val="0037431D"/>
    <w:rsid w:val="00390CFF"/>
    <w:rsid w:val="00395E72"/>
    <w:rsid w:val="003A0628"/>
    <w:rsid w:val="003C3831"/>
    <w:rsid w:val="003C6761"/>
    <w:rsid w:val="003D38D7"/>
    <w:rsid w:val="003E0AF8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1E18"/>
    <w:rsid w:val="004C6614"/>
    <w:rsid w:val="004E3895"/>
    <w:rsid w:val="00507913"/>
    <w:rsid w:val="00512E8A"/>
    <w:rsid w:val="0051642F"/>
    <w:rsid w:val="00537F98"/>
    <w:rsid w:val="0054020D"/>
    <w:rsid w:val="00544F4D"/>
    <w:rsid w:val="005649E2"/>
    <w:rsid w:val="00577069"/>
    <w:rsid w:val="005777DE"/>
    <w:rsid w:val="005852EB"/>
    <w:rsid w:val="005922FF"/>
    <w:rsid w:val="005A765F"/>
    <w:rsid w:val="005C33DB"/>
    <w:rsid w:val="005C4DA9"/>
    <w:rsid w:val="005D2F62"/>
    <w:rsid w:val="005D6688"/>
    <w:rsid w:val="005E3B59"/>
    <w:rsid w:val="005E4501"/>
    <w:rsid w:val="005E5955"/>
    <w:rsid w:val="00640CA1"/>
    <w:rsid w:val="00645466"/>
    <w:rsid w:val="00652135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F1F"/>
    <w:rsid w:val="00772363"/>
    <w:rsid w:val="00777874"/>
    <w:rsid w:val="00782646"/>
    <w:rsid w:val="00790F6A"/>
    <w:rsid w:val="00796024"/>
    <w:rsid w:val="007A3929"/>
    <w:rsid w:val="007B24F0"/>
    <w:rsid w:val="007B2E0B"/>
    <w:rsid w:val="007C6EE9"/>
    <w:rsid w:val="007D4632"/>
    <w:rsid w:val="007D57BF"/>
    <w:rsid w:val="007D7FF9"/>
    <w:rsid w:val="007E22E8"/>
    <w:rsid w:val="007E52A9"/>
    <w:rsid w:val="007F351A"/>
    <w:rsid w:val="00805654"/>
    <w:rsid w:val="00805671"/>
    <w:rsid w:val="00833CAB"/>
    <w:rsid w:val="00847433"/>
    <w:rsid w:val="00851D99"/>
    <w:rsid w:val="0085279C"/>
    <w:rsid w:val="008576FD"/>
    <w:rsid w:val="008725BC"/>
    <w:rsid w:val="008875A1"/>
    <w:rsid w:val="00891F08"/>
    <w:rsid w:val="008A080A"/>
    <w:rsid w:val="008C0E76"/>
    <w:rsid w:val="008C4DCA"/>
    <w:rsid w:val="008E284C"/>
    <w:rsid w:val="008E4928"/>
    <w:rsid w:val="008F195E"/>
    <w:rsid w:val="008F38D3"/>
    <w:rsid w:val="00900BE9"/>
    <w:rsid w:val="00912D01"/>
    <w:rsid w:val="00934878"/>
    <w:rsid w:val="0094596A"/>
    <w:rsid w:val="009463F6"/>
    <w:rsid w:val="00954BBC"/>
    <w:rsid w:val="009731CC"/>
    <w:rsid w:val="00984260"/>
    <w:rsid w:val="00991D9F"/>
    <w:rsid w:val="009A1BB7"/>
    <w:rsid w:val="009B1FE4"/>
    <w:rsid w:val="009B3A55"/>
    <w:rsid w:val="009C136B"/>
    <w:rsid w:val="009C21AB"/>
    <w:rsid w:val="009D03E7"/>
    <w:rsid w:val="009E240F"/>
    <w:rsid w:val="009F0A29"/>
    <w:rsid w:val="009F39E7"/>
    <w:rsid w:val="009F5455"/>
    <w:rsid w:val="00A2771A"/>
    <w:rsid w:val="00A3030B"/>
    <w:rsid w:val="00A533B1"/>
    <w:rsid w:val="00A62542"/>
    <w:rsid w:val="00A62A5A"/>
    <w:rsid w:val="00A640A2"/>
    <w:rsid w:val="00A657E1"/>
    <w:rsid w:val="00A8025E"/>
    <w:rsid w:val="00AB03FB"/>
    <w:rsid w:val="00AD2975"/>
    <w:rsid w:val="00AF3966"/>
    <w:rsid w:val="00B0245A"/>
    <w:rsid w:val="00B514E9"/>
    <w:rsid w:val="00B5583E"/>
    <w:rsid w:val="00B6221B"/>
    <w:rsid w:val="00B6262B"/>
    <w:rsid w:val="00B72D34"/>
    <w:rsid w:val="00B7696D"/>
    <w:rsid w:val="00B80DB6"/>
    <w:rsid w:val="00B86FC2"/>
    <w:rsid w:val="00BA74E7"/>
    <w:rsid w:val="00BE2B18"/>
    <w:rsid w:val="00BE739D"/>
    <w:rsid w:val="00C01220"/>
    <w:rsid w:val="00C04782"/>
    <w:rsid w:val="00C13B7E"/>
    <w:rsid w:val="00C203E5"/>
    <w:rsid w:val="00C270D3"/>
    <w:rsid w:val="00C27D0E"/>
    <w:rsid w:val="00C32140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A6"/>
    <w:rsid w:val="00D320F3"/>
    <w:rsid w:val="00D3362A"/>
    <w:rsid w:val="00D4275A"/>
    <w:rsid w:val="00D44C5A"/>
    <w:rsid w:val="00D615E8"/>
    <w:rsid w:val="00D63D82"/>
    <w:rsid w:val="00D74327"/>
    <w:rsid w:val="00D9007D"/>
    <w:rsid w:val="00DB1EA0"/>
    <w:rsid w:val="00DC066D"/>
    <w:rsid w:val="00DD0855"/>
    <w:rsid w:val="00DD6981"/>
    <w:rsid w:val="00DE0D81"/>
    <w:rsid w:val="00DE425F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4DF7"/>
    <w:rsid w:val="00E85CF8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1C0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Y\Dokumenty%20Maja\Uz&#225;vierka%202014\Makro%20&#250;&#269;tovn&#233;%20poznamky%202014up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Makro účtovné poznamky 2014up</Template>
  <TotalTime>721</TotalTime>
  <Pages>21</Pages>
  <Words>3616</Words>
  <Characters>22785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Hanzelova</cp:lastModifiedBy>
  <cp:revision>7</cp:revision>
  <cp:lastPrinted>2014-09-23T10:55:00Z</cp:lastPrinted>
  <dcterms:created xsi:type="dcterms:W3CDTF">2015-03-16T06:29:00Z</dcterms:created>
  <dcterms:modified xsi:type="dcterms:W3CDTF">2017-03-15T06:10:00Z</dcterms:modified>
</cp:coreProperties>
</file>