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8A7ADD">
              <w:rPr>
                <w:sz w:val="22"/>
              </w:rPr>
              <w:t xml:space="preserve">BIKY-MARKETING </w:t>
            </w:r>
            <w:proofErr w:type="spellStart"/>
            <w:r w:rsidR="008A7ADD">
              <w:rPr>
                <w:sz w:val="22"/>
              </w:rPr>
              <w:t>s.r.o</w:t>
            </w:r>
            <w:proofErr w:type="spellEnd"/>
            <w:r w:rsidR="008A7ADD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8A7ADD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CF56A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neučtuje</w:t>
      </w:r>
      <w:proofErr w:type="spellEnd"/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CF56A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neučtuje</w:t>
      </w:r>
      <w:proofErr w:type="spellEnd"/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CF56AF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proofErr w:type="spellStart"/>
      <w:r>
        <w:rPr>
          <w:color w:val="auto"/>
          <w:sz w:val="16"/>
          <w:szCs w:val="16"/>
        </w:rPr>
        <w:t>neučtuje</w:t>
      </w:r>
      <w:proofErr w:type="spellEnd"/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CF56AF">
              <w:rPr>
                <w:rFonts w:eastAsia="Times New Roman"/>
                <w:bCs/>
                <w:sz w:val="22"/>
                <w:lang w:eastAsia="sk-SK"/>
              </w:rPr>
              <w:t>nemá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CF56AF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3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CF56AF">
              <w:rPr>
                <w:rFonts w:eastAsia="Times New Roman"/>
                <w:sz w:val="20"/>
                <w:szCs w:val="20"/>
                <w:lang w:eastAsia="sk-SK"/>
              </w:rPr>
              <w:t>žiadny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F56AF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vozidlá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F56A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F56A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OS1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F56AF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rovnomerná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CF56AF">
        <w:rPr>
          <w:color w:val="auto"/>
          <w:sz w:val="23"/>
          <w:szCs w:val="23"/>
        </w:rPr>
        <w:t>neboli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CF56AF">
        <w:rPr>
          <w:color w:val="auto"/>
          <w:sz w:val="22"/>
          <w:szCs w:val="22"/>
        </w:rPr>
        <w:t>neboli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CF56AF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26250,00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CF56AF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Zaúčt.nedok.výroby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na </w:t>
            </w: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neuhr.stratu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a </w:t>
            </w: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zúčt.s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záv.voči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2"/>
                <w:lang w:eastAsia="sk-SK"/>
              </w:rPr>
              <w:t>konatelom,nemalo</w:t>
            </w:r>
            <w:proofErr w:type="spellEnd"/>
            <w:r>
              <w:rPr>
                <w:rFonts w:eastAsia="Times New Roman"/>
                <w:b/>
                <w:bCs/>
                <w:sz w:val="22"/>
                <w:lang w:eastAsia="sk-SK"/>
              </w:rPr>
              <w:t xml:space="preserve"> vplyv na výpočet dane z príjmov</w:t>
            </w:r>
            <w:r w:rsidR="00E23D6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CF56AF">
              <w:rPr>
                <w:rFonts w:eastAsia="Times New Roman"/>
                <w:sz w:val="22"/>
                <w:lang w:eastAsia="sk-SK"/>
              </w:rPr>
              <w:t>žiadne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A7ADD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CF56AF" w:rsidP="00CF56AF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205171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F56AF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205171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CF56AF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žiadne</w:t>
      </w: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CF56AF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neboli</w:t>
      </w: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4E5A29">
        <w:rPr>
          <w:color w:val="auto"/>
          <w:sz w:val="23"/>
          <w:szCs w:val="23"/>
        </w:rPr>
        <w:t xml:space="preserve">                     neboli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4E5A29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žiadne</w:t>
      </w:r>
      <w:bookmarkStart w:id="0" w:name="_GoBack"/>
      <w:bookmarkEnd w:id="0"/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380AA9" w:rsidP="005D536A">
      <w:pPr>
        <w:jc w:val="both"/>
      </w:pP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AA9" w:rsidRDefault="00380AA9" w:rsidP="00536B52">
      <w:pPr>
        <w:spacing w:after="0" w:line="240" w:lineRule="auto"/>
      </w:pPr>
      <w:r>
        <w:separator/>
      </w:r>
    </w:p>
  </w:endnote>
  <w:endnote w:type="continuationSeparator" w:id="0">
    <w:p w:rsidR="00380AA9" w:rsidRDefault="00380AA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AA9" w:rsidRDefault="00380AA9" w:rsidP="00536B52">
      <w:pPr>
        <w:spacing w:after="0" w:line="240" w:lineRule="auto"/>
      </w:pPr>
      <w:r>
        <w:separator/>
      </w:r>
    </w:p>
  </w:footnote>
  <w:footnote w:type="continuationSeparator" w:id="0">
    <w:p w:rsidR="00380AA9" w:rsidRDefault="00380AA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F56AF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CF56A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DD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80AA9"/>
    <w:rsid w:val="003B69B1"/>
    <w:rsid w:val="003E317F"/>
    <w:rsid w:val="0040300D"/>
    <w:rsid w:val="00426E80"/>
    <w:rsid w:val="004B403F"/>
    <w:rsid w:val="004E5A29"/>
    <w:rsid w:val="0052082A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A7ADD"/>
    <w:rsid w:val="008C12FE"/>
    <w:rsid w:val="008D018D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CF56AF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5578E0-EFE8-45E8-972B-4B2CB9D8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5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5A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11</TotalTime>
  <Pages>1</Pages>
  <Words>1454</Words>
  <Characters>8293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</dc:creator>
  <cp:lastModifiedBy>Vlasta Vricanova</cp:lastModifiedBy>
  <cp:revision>3</cp:revision>
  <cp:lastPrinted>2017-03-12T19:24:00Z</cp:lastPrinted>
  <dcterms:created xsi:type="dcterms:W3CDTF">2017-03-12T19:13:00Z</dcterms:created>
  <dcterms:modified xsi:type="dcterms:W3CDTF">2017-03-12T19:25:00Z</dcterms:modified>
</cp:coreProperties>
</file>