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8"/>
        <w:gridCol w:w="2481"/>
        <w:gridCol w:w="335"/>
        <w:gridCol w:w="335"/>
        <w:gridCol w:w="336"/>
        <w:gridCol w:w="336"/>
        <w:gridCol w:w="336"/>
        <w:gridCol w:w="336"/>
        <w:gridCol w:w="330"/>
        <w:gridCol w:w="330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F17A6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F17A6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F17A6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F17A6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F17A6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F17A6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bookmarkStart w:id="0" w:name="_GoBack"/>
      <w:r w:rsidRPr="00497323">
        <w:rPr>
          <w:b/>
          <w:bCs/>
          <w:sz w:val="24"/>
        </w:rPr>
        <w:t>Všeobecné údaje</w:t>
      </w:r>
    </w:p>
    <w:bookmarkEnd w:id="0"/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264E81" w:rsidP="00264E8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Slovenský Červený kríž – územný spolok Liptov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264E8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Marika Kubíková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264E8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MUDr. Marta Voštináková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264E8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Sociálnozdravotná činnosť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264E8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Bezpríspevkové darcovstvo krvi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264E8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Prenajom nebytových priestorov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264E8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Ubytovacie služby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264E8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18,2</w:t>
            </w:r>
          </w:p>
        </w:tc>
        <w:tc>
          <w:tcPr>
            <w:tcW w:w="1318" w:type="pct"/>
            <w:vAlign w:val="center"/>
          </w:tcPr>
          <w:p w:rsidR="004F702F" w:rsidRPr="00497323" w:rsidRDefault="00264E8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264E8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4F702F" w:rsidRPr="00497323" w:rsidRDefault="00264E8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264E8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</w:t>
            </w:r>
          </w:p>
        </w:tc>
        <w:tc>
          <w:tcPr>
            <w:tcW w:w="1318" w:type="pct"/>
            <w:vAlign w:val="center"/>
          </w:tcPr>
          <w:p w:rsidR="004F702F" w:rsidRPr="00497323" w:rsidRDefault="00264E8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11498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11498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11498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11498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11498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1498A" w:rsidRPr="00497323" w:rsidRDefault="0011498A" w:rsidP="0011498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11498A" w:rsidRPr="00497323" w:rsidRDefault="0011498A" w:rsidP="001149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11498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1498A" w:rsidRPr="00497323" w:rsidRDefault="0011498A" w:rsidP="0011498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11498A" w:rsidRPr="00497323" w:rsidRDefault="0011498A" w:rsidP="001149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11498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1498A" w:rsidRPr="00497323" w:rsidRDefault="0011498A" w:rsidP="0011498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11498A" w:rsidRPr="00497323" w:rsidRDefault="0011498A" w:rsidP="001149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11498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1498A" w:rsidRPr="00497323" w:rsidRDefault="0011498A" w:rsidP="0011498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11498A" w:rsidRPr="00497323" w:rsidRDefault="0011498A" w:rsidP="001149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11498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1498A" w:rsidRPr="00497323" w:rsidRDefault="0011498A" w:rsidP="0011498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11498A" w:rsidRPr="00497323" w:rsidRDefault="0011498A" w:rsidP="001149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1498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1498A" w:rsidRPr="00497323" w:rsidRDefault="0011498A" w:rsidP="0011498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11498A" w:rsidRPr="00497323" w:rsidRDefault="0011498A" w:rsidP="001149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1498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1498A" w:rsidRPr="00497323" w:rsidRDefault="0011498A" w:rsidP="0011498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11498A" w:rsidRPr="00497323" w:rsidRDefault="0011498A" w:rsidP="001149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11498A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1250" w:type="pct"/>
            <w:vAlign w:val="center"/>
          </w:tcPr>
          <w:p w:rsidR="00497323" w:rsidRPr="00497323" w:rsidRDefault="0011498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11498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25%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11498A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DHM</w:t>
            </w:r>
          </w:p>
        </w:tc>
        <w:tc>
          <w:tcPr>
            <w:tcW w:w="1250" w:type="pct"/>
            <w:vAlign w:val="center"/>
          </w:tcPr>
          <w:p w:rsidR="00497323" w:rsidRPr="00497323" w:rsidRDefault="0011498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11498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25%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24870,24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37533,28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18015,43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80418,95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24870,24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37533,28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18015,43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80418,95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24870,24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37533,28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18015,43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80418,95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24870,24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37533,28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18015,43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80418,95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17A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F17A6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F17A6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F17A6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F17A6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17A6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10163,29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17A6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8386,46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17A6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17A6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17,04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17A6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58485,27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17A6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44993,36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17A6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17A6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F17A66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68648,56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F17A66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53396,86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1483,58</w:t>
            </w:r>
          </w:p>
        </w:tc>
        <w:tc>
          <w:tcPr>
            <w:tcW w:w="759" w:type="pct"/>
            <w:vAlign w:val="center"/>
          </w:tcPr>
          <w:p w:rsidR="002E0A97" w:rsidRPr="00C54F78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1483,58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16095,99</w:t>
            </w:r>
          </w:p>
        </w:tc>
        <w:tc>
          <w:tcPr>
            <w:tcW w:w="1500" w:type="pct"/>
            <w:vAlign w:val="center"/>
          </w:tcPr>
          <w:p w:rsidR="00461D4F" w:rsidRPr="00C54F78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10386,87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857,78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803,02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487,83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487,83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15686,75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15686,75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15686,75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15686,75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19630,85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898,47</w:t>
            </w:r>
          </w:p>
        </w:tc>
        <w:tc>
          <w:tcPr>
            <w:tcW w:w="599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6948,05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13581,27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BC409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-7106,96</w:t>
            </w:r>
          </w:p>
        </w:tc>
        <w:tc>
          <w:tcPr>
            <w:tcW w:w="599" w:type="pct"/>
            <w:vAlign w:val="center"/>
          </w:tcPr>
          <w:p w:rsidR="00194A51" w:rsidRPr="00194A51" w:rsidRDefault="00BC409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-231,65</w:t>
            </w:r>
          </w:p>
        </w:tc>
        <w:tc>
          <w:tcPr>
            <w:tcW w:w="599" w:type="pct"/>
            <w:vAlign w:val="center"/>
          </w:tcPr>
          <w:p w:rsidR="00194A51" w:rsidRPr="00194A51" w:rsidRDefault="00BC409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-7106,96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-231,65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BC409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28698,47</w:t>
            </w:r>
          </w:p>
        </w:tc>
        <w:tc>
          <w:tcPr>
            <w:tcW w:w="599" w:type="pct"/>
            <w:vAlign w:val="center"/>
          </w:tcPr>
          <w:p w:rsidR="00194A51" w:rsidRPr="00CD3920" w:rsidRDefault="00BC409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16353,57</w:t>
            </w:r>
          </w:p>
        </w:tc>
        <w:tc>
          <w:tcPr>
            <w:tcW w:w="599" w:type="pct"/>
            <w:vAlign w:val="center"/>
          </w:tcPr>
          <w:p w:rsidR="00194A51" w:rsidRPr="00CD3920" w:rsidRDefault="00BC409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15527,84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29524,2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F17A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11498A" w:rsidP="0011498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-7106,96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11498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-7106,96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361BA8" w:rsidRPr="0040450E" w:rsidRDefault="00C43EF0" w:rsidP="0040450E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40450E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  <w:r w:rsidR="0040450E">
        <w:rPr>
          <w:sz w:val="18"/>
          <w:szCs w:val="18"/>
        </w:rPr>
        <w:t xml:space="preserve">   </w:t>
      </w:r>
      <w:r w:rsidRPr="0040450E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0450E">
        <w:rPr>
          <w:sz w:val="18"/>
          <w:szCs w:val="18"/>
        </w:rPr>
        <w:t xml:space="preserve"> bežného</w:t>
      </w:r>
      <w:r w:rsidRPr="0040450E">
        <w:rPr>
          <w:sz w:val="18"/>
          <w:szCs w:val="18"/>
        </w:rPr>
        <w:t xml:space="preserve"> účtovného obdobia, ich tvorba, zníženie, použitie a</w:t>
      </w:r>
      <w:r w:rsidR="00F914BA" w:rsidRPr="0040450E">
        <w:rPr>
          <w:sz w:val="18"/>
          <w:szCs w:val="18"/>
        </w:rPr>
        <w:t>lebo</w:t>
      </w:r>
      <w:r w:rsidRPr="0040450E">
        <w:rPr>
          <w:sz w:val="18"/>
          <w:szCs w:val="18"/>
        </w:rPr>
        <w:t xml:space="preserve"> zrušenie počas</w:t>
      </w:r>
      <w:r w:rsidR="00F914BA" w:rsidRPr="0040450E">
        <w:rPr>
          <w:sz w:val="18"/>
          <w:szCs w:val="18"/>
        </w:rPr>
        <w:t xml:space="preserve"> bežného</w:t>
      </w:r>
      <w:r w:rsidR="001313A2" w:rsidRPr="0040450E">
        <w:rPr>
          <w:sz w:val="18"/>
          <w:szCs w:val="18"/>
        </w:rPr>
        <w:t xml:space="preserve"> účtovného obdobia</w:t>
      </w:r>
      <w:r w:rsidRPr="0040450E">
        <w:rPr>
          <w:sz w:val="18"/>
          <w:szCs w:val="18"/>
        </w:rPr>
        <w:t xml:space="preserve"> a zostatok rezervy na konci </w:t>
      </w:r>
      <w:r w:rsidR="001313A2" w:rsidRPr="0040450E">
        <w:rPr>
          <w:sz w:val="18"/>
          <w:szCs w:val="18"/>
        </w:rPr>
        <w:t xml:space="preserve">bežného </w:t>
      </w:r>
      <w:r w:rsidRPr="0040450E">
        <w:rPr>
          <w:sz w:val="18"/>
          <w:szCs w:val="18"/>
        </w:rPr>
        <w:t>účtovného obdobia, pričom sa uvedie pre</w:t>
      </w:r>
      <w:r w:rsidR="00361BA8" w:rsidRPr="0040450E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CF3B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3381,15</w:t>
            </w:r>
          </w:p>
        </w:tc>
        <w:tc>
          <w:tcPr>
            <w:tcW w:w="707" w:type="pct"/>
            <w:vAlign w:val="center"/>
          </w:tcPr>
          <w:p w:rsidR="00EE59DC" w:rsidRPr="00EE59DC" w:rsidRDefault="00CF3B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4707,17</w:t>
            </w:r>
          </w:p>
        </w:tc>
        <w:tc>
          <w:tcPr>
            <w:tcW w:w="707" w:type="pct"/>
            <w:vAlign w:val="center"/>
          </w:tcPr>
          <w:p w:rsidR="00EE59DC" w:rsidRPr="00EE59DC" w:rsidRDefault="00CF3B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3381,15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F3B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4707,17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CF3B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3381,15</w:t>
            </w:r>
          </w:p>
        </w:tc>
        <w:tc>
          <w:tcPr>
            <w:tcW w:w="707" w:type="pct"/>
            <w:vAlign w:val="center"/>
          </w:tcPr>
          <w:p w:rsidR="00EE59DC" w:rsidRPr="00EE59DC" w:rsidRDefault="00CF3B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4707,17</w:t>
            </w:r>
            <w:r w:rsidR="00F17A66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F3B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3381,15</w:t>
            </w:r>
            <w:r w:rsidR="00F17A66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F3B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4707,17</w:t>
            </w:r>
            <w:r w:rsidR="00F17A66"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DE1FA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</w:t>
            </w:r>
            <w:r w:rsidR="00014D5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802,86</w:t>
            </w:r>
          </w:p>
        </w:tc>
        <w:tc>
          <w:tcPr>
            <w:tcW w:w="1500" w:type="pct"/>
            <w:vAlign w:val="center"/>
          </w:tcPr>
          <w:p w:rsidR="00945816" w:rsidRPr="00461D4F" w:rsidRDefault="00CF3E2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23351,72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DE1FA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1014,31</w:t>
            </w:r>
          </w:p>
        </w:tc>
        <w:tc>
          <w:tcPr>
            <w:tcW w:w="1500" w:type="pct"/>
            <w:vAlign w:val="center"/>
          </w:tcPr>
          <w:p w:rsidR="00945816" w:rsidRPr="00461D4F" w:rsidRDefault="00CF3E2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2417,62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CF3BD4" w:rsidP="00CF3BD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30 817,17</w:t>
            </w:r>
          </w:p>
        </w:tc>
        <w:tc>
          <w:tcPr>
            <w:tcW w:w="1500" w:type="pct"/>
            <w:vAlign w:val="center"/>
          </w:tcPr>
          <w:p w:rsidR="00945816" w:rsidRPr="00461D4F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25769,34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014D5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</w:t>
            </w:r>
            <w:r w:rsidR="0040450E">
              <w:rPr>
                <w:sz w:val="16"/>
                <w:szCs w:val="16"/>
                <w:lang w:eastAsia="sk-SK"/>
              </w:rPr>
              <w:t xml:space="preserve"> </w:t>
            </w:r>
            <w:r>
              <w:rPr>
                <w:sz w:val="16"/>
                <w:szCs w:val="16"/>
                <w:lang w:eastAsia="sk-SK"/>
              </w:rPr>
              <w:t>014,31</w:t>
            </w:r>
          </w:p>
        </w:tc>
        <w:tc>
          <w:tcPr>
            <w:tcW w:w="1533" w:type="pct"/>
            <w:vAlign w:val="center"/>
          </w:tcPr>
          <w:p w:rsidR="00EE59DC" w:rsidRPr="00F35F00" w:rsidRDefault="0040450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2 417,62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CF3BD4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18 953,90</w:t>
            </w:r>
          </w:p>
        </w:tc>
        <w:tc>
          <w:tcPr>
            <w:tcW w:w="1533" w:type="pct"/>
            <w:vAlign w:val="center"/>
          </w:tcPr>
          <w:p w:rsidR="00EE59DC" w:rsidRPr="00F35F00" w:rsidRDefault="00CF3BD4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14 099,25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40450E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480480</w:t>
            </w:r>
            <w:r w:rsidR="00EE59DC"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F3B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19 968,21</w:t>
            </w:r>
          </w:p>
        </w:tc>
        <w:tc>
          <w:tcPr>
            <w:tcW w:w="1533" w:type="pct"/>
            <w:vAlign w:val="center"/>
          </w:tcPr>
          <w:p w:rsidR="00EE59DC" w:rsidRPr="00F35F00" w:rsidRDefault="00CF3B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16 516,87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40450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</w:t>
            </w:r>
            <w:r w:rsidR="00F17A66">
              <w:rPr>
                <w:b/>
                <w:sz w:val="16"/>
                <w:szCs w:val="16"/>
              </w:rPr>
              <w:t>6</w:t>
            </w:r>
            <w:r>
              <w:rPr>
                <w:b/>
                <w:sz w:val="16"/>
                <w:szCs w:val="16"/>
              </w:rPr>
              <w:t xml:space="preserve"> </w:t>
            </w:r>
            <w:r w:rsidR="00F17A66">
              <w:rPr>
                <w:b/>
                <w:sz w:val="16"/>
                <w:szCs w:val="16"/>
              </w:rPr>
              <w:t>141,79</w:t>
            </w:r>
          </w:p>
        </w:tc>
        <w:tc>
          <w:tcPr>
            <w:tcW w:w="1533" w:type="pct"/>
            <w:vAlign w:val="center"/>
          </w:tcPr>
          <w:p w:rsidR="00EE59DC" w:rsidRPr="00F35F00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5871,32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F3B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26 110</w:t>
            </w:r>
          </w:p>
        </w:tc>
        <w:tc>
          <w:tcPr>
            <w:tcW w:w="1533" w:type="pct"/>
            <w:vAlign w:val="center"/>
          </w:tcPr>
          <w:p w:rsidR="00EE59DC" w:rsidRPr="00F35F00" w:rsidRDefault="00CF3B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22 388,19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F17A6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</w:t>
            </w:r>
            <w:r w:rsidR="0040450E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871,32</w:t>
            </w:r>
          </w:p>
        </w:tc>
        <w:tc>
          <w:tcPr>
            <w:tcW w:w="1555" w:type="pct"/>
            <w:vAlign w:val="center"/>
          </w:tcPr>
          <w:p w:rsidR="00F35F00" w:rsidRPr="00804636" w:rsidRDefault="00F17A6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</w:t>
            </w:r>
            <w:r w:rsidR="0040450E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013,07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40450E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616,53</w:t>
            </w:r>
          </w:p>
        </w:tc>
        <w:tc>
          <w:tcPr>
            <w:tcW w:w="1555" w:type="pct"/>
            <w:vAlign w:val="center"/>
          </w:tcPr>
          <w:p w:rsidR="00F35F00" w:rsidRPr="00804636" w:rsidRDefault="0040450E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643,87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F17A6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346,06</w:t>
            </w:r>
          </w:p>
        </w:tc>
        <w:tc>
          <w:tcPr>
            <w:tcW w:w="1555" w:type="pct"/>
            <w:vAlign w:val="center"/>
          </w:tcPr>
          <w:p w:rsidR="00F35F00" w:rsidRPr="003C078A" w:rsidRDefault="00F17A6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785,62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40450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6 141,79</w:t>
            </w:r>
          </w:p>
        </w:tc>
        <w:tc>
          <w:tcPr>
            <w:tcW w:w="1555" w:type="pct"/>
            <w:vAlign w:val="center"/>
          </w:tcPr>
          <w:p w:rsidR="00F35F00" w:rsidRPr="003C078A" w:rsidRDefault="0040450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5 871,32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F17A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164D7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9 529,40</w:t>
            </w:r>
          </w:p>
        </w:tc>
        <w:tc>
          <w:tcPr>
            <w:tcW w:w="1550" w:type="dxa"/>
            <w:vAlign w:val="center"/>
          </w:tcPr>
          <w:p w:rsidR="00CF7E2A" w:rsidRPr="00CF7E2A" w:rsidRDefault="00164D7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22 459,54</w:t>
            </w:r>
          </w:p>
        </w:tc>
        <w:tc>
          <w:tcPr>
            <w:tcW w:w="1550" w:type="dxa"/>
            <w:vAlign w:val="center"/>
          </w:tcPr>
          <w:p w:rsidR="00CF7E2A" w:rsidRPr="00CF7E2A" w:rsidRDefault="00164D7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9 529,40</w:t>
            </w:r>
          </w:p>
        </w:tc>
        <w:tc>
          <w:tcPr>
            <w:tcW w:w="1551" w:type="dxa"/>
            <w:vAlign w:val="center"/>
          </w:tcPr>
          <w:p w:rsidR="00CF7E2A" w:rsidRPr="00CF7E2A" w:rsidRDefault="00164D74" w:rsidP="00164D7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22 459,54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164D7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348,46</w:t>
            </w:r>
          </w:p>
        </w:tc>
        <w:tc>
          <w:tcPr>
            <w:tcW w:w="1550" w:type="dxa"/>
            <w:vAlign w:val="center"/>
          </w:tcPr>
          <w:p w:rsidR="00CF7E2A" w:rsidRPr="00CF7E2A" w:rsidRDefault="00164D7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2 905,51</w:t>
            </w:r>
          </w:p>
        </w:tc>
        <w:tc>
          <w:tcPr>
            <w:tcW w:w="1550" w:type="dxa"/>
            <w:vAlign w:val="center"/>
          </w:tcPr>
          <w:p w:rsidR="00CF7E2A" w:rsidRPr="00CF7E2A" w:rsidRDefault="00164D7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348,46</w:t>
            </w:r>
          </w:p>
        </w:tc>
        <w:tc>
          <w:tcPr>
            <w:tcW w:w="1551" w:type="dxa"/>
            <w:vAlign w:val="center"/>
          </w:tcPr>
          <w:p w:rsidR="00CF7E2A" w:rsidRPr="00CF7E2A" w:rsidRDefault="00164D7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2 905,51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F17A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64D74" w:rsidP="003F78F8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za soc. služby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F78F8" w:rsidP="0076609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86 241,0</w:t>
            </w:r>
            <w:r w:rsidR="00F17A66">
              <w:rPr>
                <w:sz w:val="16"/>
                <w:szCs w:val="16"/>
              </w:rPr>
              <w:t>8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F17A66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F78F8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8F8" w:rsidRDefault="003F78F8" w:rsidP="00164D7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Kurzy školenia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8F8" w:rsidRDefault="003F78F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</w:t>
            </w:r>
            <w:r w:rsidR="0076609D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201,02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8F8" w:rsidRDefault="003F78F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F78F8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8F8" w:rsidRDefault="003F78F8" w:rsidP="00164D7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8F8" w:rsidRDefault="0076609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22 980,43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8F8" w:rsidRDefault="003F78F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F78F8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8F8" w:rsidRDefault="003F78F8" w:rsidP="003F78F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 nebytových priestorov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8F8" w:rsidRDefault="003F78F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8F8" w:rsidRDefault="003F78F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31 113,69</w:t>
            </w:r>
          </w:p>
        </w:tc>
      </w:tr>
      <w:tr w:rsidR="003F78F8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8F8" w:rsidRDefault="003F78F8" w:rsidP="003F78F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Ubytovacie sslužby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8F8" w:rsidRDefault="0076609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12 261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8F8" w:rsidRDefault="0076609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10 028,27</w:t>
            </w:r>
          </w:p>
        </w:tc>
      </w:tr>
      <w:tr w:rsidR="003F78F8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8F8" w:rsidRDefault="003F78F8" w:rsidP="00164D7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8F8" w:rsidRDefault="003F78F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8F8" w:rsidRDefault="003F78F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F17A6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</w:t>
            </w:r>
            <w:r w:rsidR="0076609D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615,88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76609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materiál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76609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32 715,43</w:t>
            </w:r>
          </w:p>
        </w:tc>
      </w:tr>
      <w:tr w:rsidR="0076609D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6609D" w:rsidRDefault="0076609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energie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6609D" w:rsidRDefault="0076609D" w:rsidP="007660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20 887,06</w:t>
            </w:r>
          </w:p>
        </w:tc>
      </w:tr>
      <w:tr w:rsidR="0076609D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6609D" w:rsidRDefault="0076609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 /nájom, strava/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6609D" w:rsidRDefault="0076609D" w:rsidP="007660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89 326,61</w:t>
            </w:r>
          </w:p>
        </w:tc>
      </w:tr>
      <w:tr w:rsidR="0076609D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6609D" w:rsidRDefault="0076609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6609D" w:rsidRDefault="0076609D" w:rsidP="007660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184 629,03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lastRenderedPageBreak/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76609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76609D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720</w:t>
            </w:r>
          </w:p>
        </w:tc>
      </w:tr>
    </w:tbl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1303" w:rsidRDefault="00CA1303" w:rsidP="00347C39">
      <w:pPr>
        <w:spacing w:before="0" w:after="0" w:line="240" w:lineRule="auto"/>
      </w:pPr>
      <w:r>
        <w:separator/>
      </w:r>
    </w:p>
  </w:endnote>
  <w:endnote w:type="continuationSeparator" w:id="0">
    <w:p w:rsidR="00CA1303" w:rsidRDefault="00CA130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4091" w:rsidRDefault="00BC409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31963">
      <w:rPr>
        <w:noProof/>
      </w:rPr>
      <w:t>11</w:t>
    </w:r>
    <w:r>
      <w:fldChar w:fldCharType="end"/>
    </w:r>
  </w:p>
  <w:p w:rsidR="00BC4091" w:rsidRDefault="00BC409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1303" w:rsidRDefault="00CA1303" w:rsidP="00347C39">
      <w:pPr>
        <w:spacing w:before="0" w:after="0" w:line="240" w:lineRule="auto"/>
      </w:pPr>
      <w:r>
        <w:separator/>
      </w:r>
    </w:p>
  </w:footnote>
  <w:footnote w:type="continuationSeparator" w:id="0">
    <w:p w:rsidR="00CA1303" w:rsidRDefault="00CA130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7A66"/>
    <w:rsid w:val="0000240E"/>
    <w:rsid w:val="000109BB"/>
    <w:rsid w:val="0001299B"/>
    <w:rsid w:val="00014D5E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498A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4D74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02CE"/>
    <w:rsid w:val="002214A6"/>
    <w:rsid w:val="002279FB"/>
    <w:rsid w:val="00231291"/>
    <w:rsid w:val="00241349"/>
    <w:rsid w:val="002451AE"/>
    <w:rsid w:val="00247E8B"/>
    <w:rsid w:val="0025538D"/>
    <w:rsid w:val="0026384B"/>
    <w:rsid w:val="00264E81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3F78F8"/>
    <w:rsid w:val="004012C2"/>
    <w:rsid w:val="00401F3C"/>
    <w:rsid w:val="0040450E"/>
    <w:rsid w:val="0041789F"/>
    <w:rsid w:val="00417B4D"/>
    <w:rsid w:val="00421149"/>
    <w:rsid w:val="00431963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A40B9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6609D"/>
    <w:rsid w:val="007701E2"/>
    <w:rsid w:val="007705F0"/>
    <w:rsid w:val="007713BE"/>
    <w:rsid w:val="00781B64"/>
    <w:rsid w:val="00783246"/>
    <w:rsid w:val="0079442F"/>
    <w:rsid w:val="007A127D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C4091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303"/>
    <w:rsid w:val="00CA17C9"/>
    <w:rsid w:val="00CA4F0B"/>
    <w:rsid w:val="00CB36BD"/>
    <w:rsid w:val="00CC7A3D"/>
    <w:rsid w:val="00CD30C2"/>
    <w:rsid w:val="00CD361E"/>
    <w:rsid w:val="00CD3920"/>
    <w:rsid w:val="00CF3BD4"/>
    <w:rsid w:val="00CF3E2C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1FA4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17A66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22BF2482-24D4-4B54-98FD-049E3CB86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FB4026-0846-420F-A5DA-DF2ABF3700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11</Pages>
  <Words>3984</Words>
  <Characters>22715</Characters>
  <Application>Microsoft Office Word</Application>
  <DocSecurity>0</DocSecurity>
  <Lines>189</Lines>
  <Paragraphs>53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Používateľ systému Windows</dc:creator>
  <cp:lastModifiedBy>Používateľ systému Windows</cp:lastModifiedBy>
  <cp:revision>2</cp:revision>
  <cp:lastPrinted>2017-02-28T12:52:00Z</cp:lastPrinted>
  <dcterms:created xsi:type="dcterms:W3CDTF">2017-03-17T07:34:00Z</dcterms:created>
  <dcterms:modified xsi:type="dcterms:W3CDTF">2017-03-17T07:34:00Z</dcterms:modified>
</cp:coreProperties>
</file>