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9A1487" w:rsidRDefault="009A1487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9A1487">
        <w:trPr>
          <w:trHeight w:val="355"/>
        </w:trPr>
        <w:tc>
          <w:tcPr>
            <w:tcW w:w="8187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NORSIM  s.r.o., Holubičia 4, 940 77  Nové Zámky</w:t>
            </w:r>
          </w:p>
        </w:tc>
      </w:tr>
    </w:tbl>
    <w:p w:rsidR="009A1487" w:rsidRDefault="009A1487">
      <w:pPr>
        <w:pStyle w:val="ListParagraph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9A1487" w:rsidRDefault="009A148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9A1487">
        <w:trPr>
          <w:trHeight w:val="368"/>
        </w:trPr>
        <w:tc>
          <w:tcPr>
            <w:tcW w:w="9212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9A1487" w:rsidRDefault="009A1487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9A1487" w:rsidRDefault="009A1487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9A1487" w:rsidRDefault="009A1487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9A1487">
        <w:trPr>
          <w:trHeight w:val="350"/>
        </w:trPr>
        <w:tc>
          <w:tcPr>
            <w:tcW w:w="9212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9A1487" w:rsidRDefault="009A1487">
      <w:pPr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  <w:bdr w:val="single" w:sz="4" w:space="0" w:color="auto"/>
        </w:rPr>
        <w:t xml:space="preserve">     </w:t>
      </w: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9A1487" w:rsidRDefault="009A1487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9A1487" w:rsidRDefault="009A1487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9A1487" w:rsidRDefault="009A1487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9A1487" w:rsidRDefault="009A1487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9A1487" w:rsidRDefault="009A1487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9A1487" w:rsidRDefault="009A1487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9A1487" w:rsidRDefault="009A1487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9A1487" w:rsidRDefault="009A1487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9A1487" w:rsidRDefault="009A1487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9A1487" w:rsidRDefault="009A1487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9A1487" w:rsidRDefault="009A1487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9A1487" w:rsidRDefault="009A1487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9A1487" w:rsidRDefault="009A1487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9A1487" w:rsidRDefault="009A1487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9A1487" w:rsidRDefault="009A1487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9A1487" w:rsidRDefault="009A1487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9A1487" w:rsidRDefault="009A1487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9A1487" w:rsidRDefault="009A1487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jc w:val="both"/>
        <w:rPr>
          <w:rFonts w:ascii="Times New Roman" w:hAnsi="Times New Roman" w:cs="Times New Roman"/>
        </w:rPr>
      </w:pP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9A1487" w:rsidRDefault="009A1487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9A1487" w:rsidRDefault="009A148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9A1487" w:rsidRDefault="009A1487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9A1487" w:rsidRDefault="009A1487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9A1487" w:rsidRDefault="009A1487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1487" w:rsidRDefault="009A1487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9A1487" w:rsidRDefault="009A1487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9A1487" w:rsidRDefault="009A1487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9A1487" w:rsidRDefault="009A1487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9A1487" w:rsidRDefault="009A1487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9A1487" w:rsidRDefault="009A1487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9A1487" w:rsidRDefault="009A1487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9A1487" w:rsidRDefault="009A1487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9A1487" w:rsidRDefault="009A1487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9A1487" w:rsidRDefault="009A1487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9A1487" w:rsidRDefault="009A1487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9A1487" w:rsidRDefault="009A1487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9A1487" w:rsidRDefault="009A1487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9A1487" w:rsidRDefault="009A1487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9A1487" w:rsidRDefault="009A1487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9A1487" w:rsidRDefault="009A1487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9A1487" w:rsidRDefault="009A1487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9A1487" w:rsidRDefault="009A1487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9A1487" w:rsidRDefault="009A1487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9A1487" w:rsidRDefault="009A1487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1487" w:rsidRDefault="009A1487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9A1487" w:rsidRDefault="009A1487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9A1487" w:rsidRDefault="009A1487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jc w:val="both"/>
        <w:rPr>
          <w:rFonts w:ascii="Times New Roman" w:hAnsi="Times New Roman" w:cs="Times New Roman"/>
        </w:rPr>
      </w:pPr>
    </w:p>
    <w:p w:rsidR="009A1487" w:rsidRDefault="009A1487">
      <w:pPr>
        <w:rPr>
          <w:rFonts w:ascii="Times New Roman" w:hAnsi="Times New Roman" w:cs="Times New Roman"/>
        </w:rPr>
      </w:pPr>
      <w:r>
        <w:rPr>
          <w:rStyle w:val="FootnoteReference"/>
        </w:rPr>
        <w:footnoteReference w:id="1"/>
      </w: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9A1487" w:rsidRDefault="009A1487">
      <w:pPr>
        <w:ind w:left="360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9A1487">
        <w:tc>
          <w:tcPr>
            <w:tcW w:w="1464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9A1487">
        <w:trPr>
          <w:trHeight w:val="340"/>
        </w:trPr>
        <w:tc>
          <w:tcPr>
            <w:tcW w:w="146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340"/>
        </w:trPr>
        <w:tc>
          <w:tcPr>
            <w:tcW w:w="146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146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A1487" w:rsidRDefault="009A1487">
      <w:pPr>
        <w:ind w:left="360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9A1487">
        <w:tc>
          <w:tcPr>
            <w:tcW w:w="2980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9A1487">
        <w:trPr>
          <w:trHeight w:val="340"/>
        </w:trPr>
        <w:tc>
          <w:tcPr>
            <w:tcW w:w="298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340"/>
        </w:trPr>
        <w:tc>
          <w:tcPr>
            <w:tcW w:w="298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298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A1487" w:rsidRDefault="009A1487">
      <w:pPr>
        <w:ind w:left="360"/>
        <w:rPr>
          <w:rFonts w:ascii="Times New Roman" w:hAnsi="Times New Roman" w:cs="Times New Roman"/>
        </w:rPr>
      </w:pPr>
    </w:p>
    <w:p w:rsidR="009A1487" w:rsidRDefault="009A148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9A1487">
        <w:trPr>
          <w:cantSplit/>
        </w:trPr>
        <w:tc>
          <w:tcPr>
            <w:tcW w:w="4001" w:type="dxa"/>
            <w:vMerge w:val="restart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9A1487">
        <w:trPr>
          <w:cantSplit/>
        </w:trPr>
        <w:tc>
          <w:tcPr>
            <w:tcW w:w="4001" w:type="dxa"/>
            <w:vMerge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9A1487">
        <w:trPr>
          <w:cantSplit/>
        </w:trPr>
        <w:tc>
          <w:tcPr>
            <w:tcW w:w="4001" w:type="dxa"/>
            <w:vMerge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A1487" w:rsidRDefault="009A1487">
      <w:pPr>
        <w:rPr>
          <w:rFonts w:ascii="Times New Roman" w:hAnsi="Times New Roman" w:cs="Times New Roman"/>
        </w:rPr>
      </w:pPr>
    </w:p>
    <w:sectPr w:rsidR="009A1487" w:rsidSect="009A1487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487" w:rsidRDefault="009A1487">
      <w:pPr>
        <w:spacing w:after="0" w:line="240" w:lineRule="auto"/>
      </w:pPr>
      <w:r>
        <w:separator/>
      </w:r>
    </w:p>
  </w:endnote>
  <w:endnote w:type="continuationSeparator" w:id="0">
    <w:p w:rsidR="009A1487" w:rsidRDefault="009A14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487" w:rsidRDefault="009A1487">
      <w:pPr>
        <w:spacing w:after="0" w:line="240" w:lineRule="auto"/>
      </w:pPr>
      <w:r>
        <w:separator/>
      </w:r>
    </w:p>
  </w:footnote>
  <w:footnote w:type="continuationSeparator" w:id="0">
    <w:p w:rsidR="009A1487" w:rsidRDefault="009A1487">
      <w:pPr>
        <w:spacing w:after="0" w:line="240" w:lineRule="auto"/>
      </w:pPr>
      <w:r>
        <w:continuationSeparator/>
      </w:r>
    </w:p>
  </w:footnote>
  <w:footnote w:id="1">
    <w:p w:rsidR="009A1487" w:rsidRDefault="009A1487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9A1487" w:rsidRDefault="009A1487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1487" w:rsidRDefault="009A1487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45 314 616</w:t>
    </w:r>
    <w:r>
      <w:rPr>
        <w:rStyle w:val="ra"/>
        <w:rFonts w:ascii="Tahoma" w:hAnsi="Tahoma" w:cs="Tahoma"/>
        <w:b/>
        <w:bCs/>
      </w:rPr>
      <w:t xml:space="preserve"> </w:t>
    </w:r>
    <w:r>
      <w:rPr>
        <w:b/>
        <w:bCs/>
        <w:sz w:val="18"/>
        <w:szCs w:val="18"/>
      </w:rPr>
      <w:tab/>
      <w:t xml:space="preserve">DIČ: 2022928336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A1487"/>
    <w:rsid w:val="009A14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6</Pages>
  <Words>1313</Words>
  <Characters>7486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Your User Name</dc:creator>
  <cp:keywords/>
  <dc:description/>
  <cp:lastModifiedBy> Virágova</cp:lastModifiedBy>
  <cp:revision>2</cp:revision>
  <dcterms:created xsi:type="dcterms:W3CDTF">2016-03-30T09:11:00Z</dcterms:created>
  <dcterms:modified xsi:type="dcterms:W3CDTF">2016-03-30T09:11:00Z</dcterms:modified>
</cp:coreProperties>
</file>