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F46E19">
              <w:rPr>
                <w:sz w:val="22"/>
              </w:rPr>
              <w:t>AUTOGAM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F46E19">
              <w:rPr>
                <w:sz w:val="22"/>
              </w:rPr>
              <w:t>Kragujevská 13,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E6B4E">
              <w:rPr>
                <w:rFonts w:eastAsia="Times New Roman"/>
                <w:sz w:val="20"/>
                <w:szCs w:val="20"/>
                <w:lang w:eastAsia="sk-SK"/>
              </w:rPr>
              <w:t>menovitá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E6B4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E6B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</w:t>
      </w:r>
      <w:r w:rsidR="00FE6B4E">
        <w:rPr>
          <w:color w:val="auto"/>
          <w:sz w:val="23"/>
          <w:szCs w:val="23"/>
        </w:rPr>
        <w:t xml:space="preserve"> hospodárenia účtovnej jednotky :</w:t>
      </w:r>
      <w:r>
        <w:rPr>
          <w:color w:val="auto"/>
          <w:sz w:val="23"/>
          <w:szCs w:val="23"/>
        </w:rPr>
        <w:t xml:space="preserve"> </w:t>
      </w:r>
      <w:r w:rsidR="00FE6B4E">
        <w:rPr>
          <w:color w:val="auto"/>
          <w:sz w:val="23"/>
          <w:szCs w:val="23"/>
        </w:rPr>
        <w:t>nie je náplň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FE6B4E" w:rsidRDefault="00FE6B4E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E6B4E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053153" w:rsidRDefault="00053153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Pr="00DB3119" w:rsidRDefault="00053153" w:rsidP="00053153">
      <w:pPr>
        <w:ind w:right="-468"/>
        <w:jc w:val="both"/>
        <w:rPr>
          <w:rFonts w:ascii="Arial Narrow" w:hAnsi="Arial Narrow"/>
          <w:b/>
          <w:bCs/>
          <w:sz w:val="20"/>
          <w:szCs w:val="20"/>
        </w:rPr>
      </w:pPr>
      <w:r w:rsidRPr="00E40299">
        <w:rPr>
          <w:rFonts w:ascii="Arial Narrow" w:hAnsi="Arial Narrow"/>
          <w:b/>
          <w:bCs/>
          <w:sz w:val="20"/>
          <w:szCs w:val="20"/>
        </w:rPr>
        <w:t>Informácie k údajom vykázaným na strane aktív súvahy</w:t>
      </w:r>
      <w:r>
        <w:rPr>
          <w:rFonts w:ascii="Arial Narrow" w:hAnsi="Arial Narrow"/>
          <w:b/>
          <w:bCs/>
          <w:sz w:val="20"/>
          <w:szCs w:val="20"/>
        </w:rPr>
        <w:t xml:space="preserve"> – krátkodobý majetok</w:t>
      </w:r>
    </w:p>
    <w:p w:rsidR="00053153" w:rsidRPr="00AA4D36" w:rsidRDefault="00053153" w:rsidP="00053153">
      <w:pPr>
        <w:pStyle w:val="Nzov"/>
        <w:keepNext w:val="0"/>
        <w:spacing w:before="0" w:beforeAutospacing="0" w:after="0"/>
        <w:jc w:val="both"/>
        <w:rPr>
          <w:sz w:val="18"/>
          <w:szCs w:val="18"/>
        </w:rPr>
      </w:pPr>
    </w:p>
    <w:p w:rsidR="00053153" w:rsidRPr="00AA4D36" w:rsidRDefault="00053153" w:rsidP="00053153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AA4D36">
        <w:rPr>
          <w:b w:val="0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715"/>
        <w:gridCol w:w="3009"/>
        <w:gridCol w:w="2604"/>
      </w:tblGrid>
      <w:tr w:rsidR="00053153" w:rsidRPr="00AA4D36" w:rsidTr="00AF144B">
        <w:trPr>
          <w:jc w:val="center"/>
        </w:trPr>
        <w:tc>
          <w:tcPr>
            <w:tcW w:w="45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153" w:rsidRPr="00AA4D36" w:rsidRDefault="00053153" w:rsidP="00AF144B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Názov položky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153" w:rsidRPr="00AA4D36" w:rsidRDefault="00053153" w:rsidP="00AF144B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153" w:rsidRPr="00AA4D36" w:rsidRDefault="00053153" w:rsidP="00AF144B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53153" w:rsidRPr="00AA4D36" w:rsidTr="00AF144B">
        <w:trPr>
          <w:trHeight w:val="340"/>
          <w:jc w:val="center"/>
        </w:trPr>
        <w:tc>
          <w:tcPr>
            <w:tcW w:w="45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153" w:rsidRPr="00AA4D36" w:rsidRDefault="00053153" w:rsidP="00AF144B">
            <w:pPr>
              <w:rPr>
                <w:rFonts w:ascii="Arial Narrow" w:hAnsi="Arial Narrow"/>
                <w:sz w:val="18"/>
                <w:szCs w:val="18"/>
              </w:rPr>
            </w:pPr>
            <w:r w:rsidRPr="00AA4D36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153" w:rsidRPr="00B80FC6" w:rsidRDefault="00053153" w:rsidP="00AF1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530" w:type="dxa"/>
            <w:tcBorders>
              <w:top w:val="single" w:sz="12" w:space="0" w:color="auto"/>
            </w:tcBorders>
            <w:vAlign w:val="center"/>
          </w:tcPr>
          <w:p w:rsidR="00053153" w:rsidRPr="00B80FC6" w:rsidRDefault="00053153" w:rsidP="00AF1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</w:tr>
      <w:tr w:rsidR="00053153" w:rsidRPr="00AA4D36" w:rsidTr="00AF144B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053153" w:rsidRPr="00AA4D36" w:rsidRDefault="00053153" w:rsidP="00AF144B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053153" w:rsidRPr="00B80FC6" w:rsidRDefault="00053153" w:rsidP="00AF1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48925</w:t>
            </w:r>
          </w:p>
        </w:tc>
        <w:tc>
          <w:tcPr>
            <w:tcW w:w="2530" w:type="dxa"/>
            <w:vAlign w:val="center"/>
          </w:tcPr>
          <w:p w:rsidR="00053153" w:rsidRPr="00B80FC6" w:rsidRDefault="00053153" w:rsidP="00AF1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51836</w:t>
            </w:r>
          </w:p>
        </w:tc>
      </w:tr>
      <w:tr w:rsidR="00053153" w:rsidRPr="00AA4D36" w:rsidTr="00AF144B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053153" w:rsidRPr="00AA4D36" w:rsidRDefault="00053153" w:rsidP="00AF144B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053153" w:rsidRPr="001153FA" w:rsidRDefault="00053153" w:rsidP="00AF144B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30" w:type="dxa"/>
            <w:vAlign w:val="center"/>
          </w:tcPr>
          <w:p w:rsidR="00053153" w:rsidRPr="001153FA" w:rsidRDefault="00053153" w:rsidP="00AF144B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</w:tr>
      <w:tr w:rsidR="00053153" w:rsidRPr="00AA4D36" w:rsidTr="00AF144B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053153" w:rsidRPr="00AA4D36" w:rsidRDefault="00053153" w:rsidP="00AF144B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053153" w:rsidRPr="00B80FC6" w:rsidRDefault="00053153" w:rsidP="00AF1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:rsidR="00053153" w:rsidRPr="00B80FC6" w:rsidRDefault="00053153" w:rsidP="00AF144B">
            <w:pPr>
              <w:jc w:val="right"/>
              <w:rPr>
                <w:sz w:val="16"/>
                <w:szCs w:val="16"/>
              </w:rPr>
            </w:pPr>
          </w:p>
        </w:tc>
      </w:tr>
      <w:tr w:rsidR="00053153" w:rsidRPr="00AA4D36" w:rsidTr="00AF144B">
        <w:trPr>
          <w:trHeight w:val="340"/>
          <w:jc w:val="center"/>
        </w:trPr>
        <w:tc>
          <w:tcPr>
            <w:tcW w:w="45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153" w:rsidRPr="00AA4D36" w:rsidRDefault="00053153" w:rsidP="00AF144B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153" w:rsidRPr="008D6513" w:rsidRDefault="00053153" w:rsidP="00AF144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48947</w:t>
            </w: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:rsidR="00053153" w:rsidRPr="008D6513" w:rsidRDefault="00053153" w:rsidP="00AF144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52100</w:t>
            </w:r>
          </w:p>
        </w:tc>
      </w:tr>
    </w:tbl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Krátkodobé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18145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18145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53153" w:rsidRDefault="00053153" w:rsidP="00053153">
      <w:pPr>
        <w:pStyle w:val="Default"/>
        <w:jc w:val="both"/>
        <w:rPr>
          <w:color w:val="auto"/>
          <w:sz w:val="23"/>
          <w:szCs w:val="23"/>
        </w:rPr>
      </w:pPr>
    </w:p>
    <w:p w:rsidR="00053153" w:rsidRDefault="00053153" w:rsidP="00053153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(2) Informácie o záväzkoch, a to </w:t>
      </w:r>
    </w:p>
    <w:p w:rsidR="00053153" w:rsidRDefault="00053153" w:rsidP="00053153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053153" w:rsidRDefault="00053153" w:rsidP="00053153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053153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1831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053153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1831</w:t>
            </w:r>
          </w:p>
        </w:tc>
      </w:tr>
      <w:tr w:rsidR="00053153" w:rsidRPr="00E23D62" w:rsidTr="00AF144B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153" w:rsidRPr="00E23D62" w:rsidRDefault="00053153" w:rsidP="00AF144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053153" w:rsidRDefault="00053153" w:rsidP="00053153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53153" w:rsidRDefault="00053153" w:rsidP="00053153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53153" w:rsidRDefault="00053153" w:rsidP="00053153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A002E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02E" w:rsidRDefault="00FA002E" w:rsidP="00536B52">
      <w:pPr>
        <w:spacing w:after="0" w:line="240" w:lineRule="auto"/>
      </w:pPr>
      <w:r>
        <w:separator/>
      </w:r>
    </w:p>
  </w:endnote>
  <w:endnote w:type="continuationSeparator" w:id="1">
    <w:p w:rsidR="00FA002E" w:rsidRDefault="00FA002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02E" w:rsidRDefault="00FA002E" w:rsidP="00536B52">
      <w:pPr>
        <w:spacing w:after="0" w:line="240" w:lineRule="auto"/>
      </w:pPr>
      <w:r>
        <w:separator/>
      </w:r>
    </w:p>
  </w:footnote>
  <w:footnote w:type="continuationSeparator" w:id="1">
    <w:p w:rsidR="00FA002E" w:rsidRDefault="00FA002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E6B4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E6B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74B6"/>
    <w:rsid w:val="00014F35"/>
    <w:rsid w:val="00053153"/>
    <w:rsid w:val="000B55C6"/>
    <w:rsid w:val="00104CBE"/>
    <w:rsid w:val="00104CF6"/>
    <w:rsid w:val="0010796B"/>
    <w:rsid w:val="0011611B"/>
    <w:rsid w:val="00123F1F"/>
    <w:rsid w:val="00172443"/>
    <w:rsid w:val="001F74B6"/>
    <w:rsid w:val="002052C4"/>
    <w:rsid w:val="00222B0D"/>
    <w:rsid w:val="0031338E"/>
    <w:rsid w:val="00320ED4"/>
    <w:rsid w:val="00350C91"/>
    <w:rsid w:val="003652EB"/>
    <w:rsid w:val="003B53DA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46E19"/>
    <w:rsid w:val="00FA002E"/>
    <w:rsid w:val="00FE1E52"/>
    <w:rsid w:val="00FE50F9"/>
    <w:rsid w:val="00FE6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Nzov">
    <w:name w:val="Title"/>
    <w:basedOn w:val="Normlny"/>
    <w:next w:val="Normlny"/>
    <w:link w:val="NzovChar"/>
    <w:uiPriority w:val="99"/>
    <w:qFormat/>
    <w:rsid w:val="00053153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053153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TopHeader">
    <w:name w:val="Top Header"/>
    <w:basedOn w:val="Normlny"/>
    <w:qFormat/>
    <w:rsid w:val="00053153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Normlny"/>
    <w:link w:val="ValueChar"/>
    <w:qFormat/>
    <w:rsid w:val="00053153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053153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10</TotalTime>
  <Pages>6</Pages>
  <Words>1438</Words>
  <Characters>8199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cp:lastPrinted>2017-03-22T18:15:00Z</cp:lastPrinted>
  <dcterms:created xsi:type="dcterms:W3CDTF">2016-03-27T12:55:00Z</dcterms:created>
  <dcterms:modified xsi:type="dcterms:W3CDTF">2017-03-22T18:15:00Z</dcterms:modified>
</cp:coreProperties>
</file>