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E3B60" w:rsidP="007E3B60">
            <w:pPr>
              <w:tabs>
                <w:tab w:val="left" w:pos="526"/>
              </w:tabs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E3B6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E3B6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E3B6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E3B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387374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E3B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E7386">
              <w:rPr>
                <w:szCs w:val="22"/>
              </w:rPr>
              <w:t>9</w:t>
            </w:r>
            <w:r>
              <w:rPr>
                <w:szCs w:val="22"/>
              </w:rPr>
              <w:t>598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E3B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416972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E3B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E3B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E73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E73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E3B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387374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E7386" w:rsidP="00EE73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E73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397608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E3B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E3B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E3B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59866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577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577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577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E73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82A86" w:rsidP="00EE73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E7386">
              <w:rPr>
                <w:szCs w:val="22"/>
              </w:rPr>
              <w:t>1114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577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39621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E73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E73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82A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387374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82A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29598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82A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416972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82A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387374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82A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29598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82A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416972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82A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30190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82A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21906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82A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52096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82A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82A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82A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77770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82A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82A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82A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59866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82A8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11 017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82A8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11 725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82A8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3 814</w:t>
            </w:r>
          </w:p>
        </w:tc>
        <w:tc>
          <w:tcPr>
            <w:tcW w:w="2405" w:type="dxa"/>
            <w:vAlign w:val="center"/>
          </w:tcPr>
          <w:p w:rsidR="0003344F" w:rsidRPr="003F477D" w:rsidRDefault="00882A8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3 930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82A8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14831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82A8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15655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2A86">
              <w:rPr>
                <w:szCs w:val="22"/>
              </w:rPr>
              <w:t>41258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2A86">
              <w:rPr>
                <w:szCs w:val="22"/>
              </w:rPr>
              <w:t>36000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2A86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2A86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486">
              <w:rPr>
                <w:szCs w:val="22"/>
              </w:rPr>
              <w:t>18950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486">
              <w:rPr>
                <w:szCs w:val="22"/>
              </w:rPr>
              <w:t>18950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486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486">
              <w:rPr>
                <w:szCs w:val="22"/>
              </w:rPr>
              <w:t>18950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486">
              <w:rPr>
                <w:szCs w:val="22"/>
              </w:rPr>
              <w:t>20549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486">
              <w:rPr>
                <w:szCs w:val="22"/>
              </w:rPr>
              <w:t>5265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486">
              <w:rPr>
                <w:szCs w:val="22"/>
              </w:rPr>
              <w:t>21139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7386" w:rsidRDefault="00EE7386" w:rsidP="00107589">
      <w:pPr>
        <w:spacing w:after="0" w:line="240" w:lineRule="auto"/>
      </w:pPr>
      <w:r>
        <w:separator/>
      </w:r>
    </w:p>
  </w:endnote>
  <w:endnote w:type="continuationSeparator" w:id="1">
    <w:p w:rsidR="00EE7386" w:rsidRDefault="00EE73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386" w:rsidRPr="003D38D7" w:rsidRDefault="00EE7386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4539E8">
      <w:rPr>
        <w:noProof/>
        <w:szCs w:val="22"/>
      </w:rPr>
      <w:t>5</w:t>
    </w:r>
    <w:r w:rsidRPr="003D38D7">
      <w:rPr>
        <w:szCs w:val="22"/>
      </w:rPr>
      <w:fldChar w:fldCharType="end"/>
    </w:r>
  </w:p>
  <w:p w:rsidR="00EE7386" w:rsidRDefault="00EE738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7386" w:rsidRDefault="00EE7386" w:rsidP="00107589">
      <w:pPr>
        <w:spacing w:after="0" w:line="240" w:lineRule="auto"/>
      </w:pPr>
      <w:r>
        <w:separator/>
      </w:r>
    </w:p>
  </w:footnote>
  <w:footnote w:type="continuationSeparator" w:id="1">
    <w:p w:rsidR="00EE7386" w:rsidRDefault="00EE73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80"/>
      <w:gridCol w:w="280"/>
      <w:gridCol w:w="291"/>
      <w:gridCol w:w="291"/>
      <w:gridCol w:w="291"/>
      <w:gridCol w:w="291"/>
      <w:gridCol w:w="291"/>
      <w:gridCol w:w="291"/>
    </w:tblGrid>
    <w:tr w:rsidR="00EE7386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E7386" w:rsidRPr="003F477D" w:rsidRDefault="00EE738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E7386" w:rsidRPr="003F477D" w:rsidRDefault="00EE738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E7386" w:rsidRPr="003F477D" w:rsidRDefault="00EE738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7386" w:rsidRPr="003F477D" w:rsidRDefault="00EE738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7386" w:rsidRPr="003F477D" w:rsidRDefault="00EE7386" w:rsidP="007E3B6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7386" w:rsidRPr="003F477D" w:rsidRDefault="00EE738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7386" w:rsidRPr="003F477D" w:rsidRDefault="00EE738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7386" w:rsidRPr="003F477D" w:rsidRDefault="00EE738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7386" w:rsidRPr="003F477D" w:rsidRDefault="00EE738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7386" w:rsidRPr="003F477D" w:rsidRDefault="00EE738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7386" w:rsidRPr="003F477D" w:rsidRDefault="00EE738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7386" w:rsidRPr="003F477D" w:rsidRDefault="00EE738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7386" w:rsidRPr="003F477D" w:rsidRDefault="00EE738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EE7386" w:rsidRPr="004268D2" w:rsidRDefault="00EE7386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386" w:rsidRPr="004268D2" w:rsidRDefault="00EE738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77BF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39E8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66486"/>
    <w:rsid w:val="005852EB"/>
    <w:rsid w:val="005922FF"/>
    <w:rsid w:val="005A765F"/>
    <w:rsid w:val="005C4DA9"/>
    <w:rsid w:val="005D2F62"/>
    <w:rsid w:val="005D6688"/>
    <w:rsid w:val="005E3B59"/>
    <w:rsid w:val="006347BF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3B60"/>
    <w:rsid w:val="007E52A9"/>
    <w:rsid w:val="007F351A"/>
    <w:rsid w:val="00805654"/>
    <w:rsid w:val="00847433"/>
    <w:rsid w:val="00851D99"/>
    <w:rsid w:val="008577BF"/>
    <w:rsid w:val="008725BC"/>
    <w:rsid w:val="00877F58"/>
    <w:rsid w:val="00882A86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B6DB2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95AC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1FA7"/>
    <w:rsid w:val="00EB51C5"/>
    <w:rsid w:val="00EB5202"/>
    <w:rsid w:val="00EC561A"/>
    <w:rsid w:val="00EE7386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1EC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347B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6347B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6347B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347B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347B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347B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05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Pozn&#225;mky%202014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8EF46-E1B6-4449-A46E-EEC056433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 2014</Template>
  <TotalTime>64</TotalTime>
  <Pages>24</Pages>
  <Words>3674</Words>
  <Characters>24017</Characters>
  <Application>Microsoft Office Word</Application>
  <DocSecurity>0</DocSecurity>
  <Lines>200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2017-02-22T12:24:00Z</cp:lastPrinted>
  <dcterms:created xsi:type="dcterms:W3CDTF">2017-02-20T06:45:00Z</dcterms:created>
  <dcterms:modified xsi:type="dcterms:W3CDTF">2017-02-22T12:26:00Z</dcterms:modified>
</cp:coreProperties>
</file>