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46" w:rsidRPr="00A55E63" w:rsidRDefault="000D1646">
      <w:pPr>
        <w:spacing w:before="2" w:line="140" w:lineRule="exact"/>
        <w:rPr>
          <w:sz w:val="14"/>
          <w:szCs w:val="14"/>
          <w:lang w:val="en-US"/>
        </w:rPr>
      </w:pPr>
    </w:p>
    <w:p w:rsidR="000D1646" w:rsidRPr="00A55E63" w:rsidRDefault="000D164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0D1646" w:rsidRPr="00A55E63" w:rsidRDefault="000D164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0D1646" w:rsidRPr="00A55E63" w:rsidRDefault="000D164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0D1646" w:rsidRPr="00A55E63" w:rsidRDefault="000D1646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0D1646" w:rsidRPr="00A55E63" w:rsidRDefault="000D1646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D1646" w:rsidRPr="00A55E63" w:rsidRDefault="000D164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0D1646" w:rsidRPr="00A55E63" w:rsidRDefault="000D1646" w:rsidP="00AD749D">
      <w:pPr>
        <w:spacing w:before="7" w:line="240" w:lineRule="exact"/>
        <w:jc w:val="both"/>
        <w:rPr>
          <w:rFonts w:ascii="Arial" w:hAnsi="Arial" w:cs="Arial"/>
        </w:rPr>
      </w:pPr>
    </w:p>
    <w:p w:rsidR="000D1646" w:rsidRPr="00A55E63" w:rsidRDefault="000D1646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D1646" w:rsidRPr="00A55E63" w:rsidRDefault="000D164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0D1646" w:rsidRPr="00E0315B" w:rsidTr="00E0315B">
        <w:tc>
          <w:tcPr>
            <w:tcW w:w="3085" w:type="dxa"/>
          </w:tcPr>
          <w:p w:rsidR="000D1646" w:rsidRPr="00E0315B" w:rsidRDefault="000D164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0D1646" w:rsidRPr="00E0315B" w:rsidRDefault="000D164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Autoservis A1 s.r.o.</w:t>
            </w:r>
          </w:p>
        </w:tc>
      </w:tr>
      <w:tr w:rsidR="000D1646" w:rsidRPr="00E0315B" w:rsidTr="00E0315B">
        <w:tc>
          <w:tcPr>
            <w:tcW w:w="3085" w:type="dxa"/>
          </w:tcPr>
          <w:p w:rsidR="000D1646" w:rsidRPr="00E0315B" w:rsidRDefault="000D164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D1646" w:rsidRPr="00E0315B" w:rsidRDefault="000D164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50580485</w:t>
            </w:r>
          </w:p>
        </w:tc>
      </w:tr>
      <w:tr w:rsidR="000D1646" w:rsidRPr="00E0315B" w:rsidTr="00E0315B">
        <w:tc>
          <w:tcPr>
            <w:tcW w:w="3085" w:type="dxa"/>
          </w:tcPr>
          <w:p w:rsidR="000D1646" w:rsidRPr="00E0315B" w:rsidRDefault="000D164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D1646" w:rsidRPr="00E0315B" w:rsidRDefault="000D164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93034 Holice, Stará Gala 225</w:t>
            </w:r>
          </w:p>
        </w:tc>
      </w:tr>
    </w:tbl>
    <w:p w:rsidR="000D1646" w:rsidRPr="00A55E63" w:rsidRDefault="000D1646" w:rsidP="00EB55FA">
      <w:pPr>
        <w:spacing w:line="260" w:lineRule="exact"/>
        <w:jc w:val="both"/>
        <w:rPr>
          <w:rFonts w:ascii="Arial" w:hAnsi="Arial" w:cs="Arial"/>
        </w:rPr>
      </w:pPr>
    </w:p>
    <w:p w:rsidR="000D1646" w:rsidRPr="00A55E63" w:rsidRDefault="000D1646" w:rsidP="00EB55FA">
      <w:pPr>
        <w:spacing w:line="260" w:lineRule="exact"/>
        <w:jc w:val="both"/>
        <w:rPr>
          <w:rFonts w:ascii="Arial" w:hAnsi="Arial" w:cs="Arial"/>
        </w:rPr>
      </w:pPr>
    </w:p>
    <w:p w:rsidR="000D1646" w:rsidRPr="00A55E63" w:rsidRDefault="000D164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D1646" w:rsidRPr="00A55E63" w:rsidRDefault="000D164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D1646" w:rsidRPr="00A55E63" w:rsidRDefault="000D164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D1646" w:rsidRPr="00A55E63" w:rsidRDefault="000D164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D1646" w:rsidRPr="00A55E63" w:rsidRDefault="000D164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0D1646" w:rsidRPr="00E0315B" w:rsidTr="00E0315B">
        <w:tc>
          <w:tcPr>
            <w:tcW w:w="4219" w:type="dxa"/>
          </w:tcPr>
          <w:p w:rsidR="000D1646" w:rsidRPr="00E0315B" w:rsidRDefault="000D1646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0D1646" w:rsidRPr="00E0315B" w:rsidRDefault="000D1646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Bežné účtovné</w:t>
            </w:r>
          </w:p>
          <w:p w:rsidR="000D1646" w:rsidRPr="00E0315B" w:rsidRDefault="000D1646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0D1646" w:rsidRPr="00E0315B" w:rsidRDefault="000D1646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D1646" w:rsidRPr="00E0315B" w:rsidTr="00E0315B">
        <w:tc>
          <w:tcPr>
            <w:tcW w:w="4219" w:type="dxa"/>
          </w:tcPr>
          <w:p w:rsidR="000D1646" w:rsidRPr="00E0315B" w:rsidRDefault="000D1646" w:rsidP="00E0315B">
            <w:pPr>
              <w:spacing w:line="260" w:lineRule="exact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D1646" w:rsidRPr="00E0315B" w:rsidRDefault="000D164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0D1646" w:rsidRPr="00E0315B" w:rsidRDefault="000D1646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0D1646" w:rsidRPr="00A55E63" w:rsidRDefault="000D1646" w:rsidP="00AD6C8A">
      <w:pPr>
        <w:spacing w:line="260" w:lineRule="exact"/>
        <w:jc w:val="both"/>
        <w:rPr>
          <w:rFonts w:ascii="Arial" w:hAnsi="Arial" w:cs="Arial"/>
        </w:rPr>
      </w:pPr>
    </w:p>
    <w:p w:rsidR="000D1646" w:rsidRPr="00A55E63" w:rsidRDefault="000D1646" w:rsidP="00AD749D">
      <w:pPr>
        <w:spacing w:before="1" w:line="280" w:lineRule="exact"/>
        <w:jc w:val="both"/>
        <w:rPr>
          <w:rFonts w:ascii="Arial" w:hAnsi="Arial" w:cs="Arial"/>
        </w:rPr>
      </w:pPr>
    </w:p>
    <w:p w:rsidR="000D1646" w:rsidRPr="00A55E63" w:rsidRDefault="000D1646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D1646" w:rsidRPr="00A55E63" w:rsidRDefault="000D164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0D1646" w:rsidRPr="00A55E63" w:rsidRDefault="000D1646" w:rsidP="00AD749D">
      <w:pPr>
        <w:spacing w:before="11" w:line="260" w:lineRule="exact"/>
        <w:jc w:val="both"/>
        <w:rPr>
          <w:rFonts w:ascii="Arial" w:hAnsi="Arial" w:cs="Arial"/>
        </w:rPr>
      </w:pPr>
    </w:p>
    <w:p w:rsidR="000D1646" w:rsidRPr="00A55E63" w:rsidRDefault="000D164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0D1646" w:rsidRPr="00A55E63" w:rsidRDefault="000D164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D1646" w:rsidRPr="00A55E63" w:rsidRDefault="000D164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D1646" w:rsidRPr="00A55E63" w:rsidRDefault="000D164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0D1646" w:rsidRPr="00E0315B" w:rsidTr="00E0315B">
        <w:tc>
          <w:tcPr>
            <w:tcW w:w="4843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315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315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D1646" w:rsidRPr="00E0315B" w:rsidTr="00E0315B">
        <w:tc>
          <w:tcPr>
            <w:tcW w:w="4843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1646" w:rsidRPr="00E0315B" w:rsidTr="00E0315B">
        <w:tc>
          <w:tcPr>
            <w:tcW w:w="4843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1646" w:rsidRPr="00E0315B" w:rsidTr="00E0315B">
        <w:tc>
          <w:tcPr>
            <w:tcW w:w="4843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0315B">
              <w:rPr>
                <w:rFonts w:ascii="Arial" w:hAnsi="Arial" w:cs="Arial"/>
                <w:sz w:val="22"/>
                <w:szCs w:val="22"/>
              </w:rPr>
              <w:t>ný ma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1646" w:rsidRPr="00E0315B" w:rsidTr="00E0315B">
        <w:tc>
          <w:tcPr>
            <w:tcW w:w="4843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r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0315B">
              <w:rPr>
                <w:rFonts w:ascii="Arial" w:hAnsi="Arial" w:cs="Arial"/>
                <w:sz w:val="22"/>
                <w:szCs w:val="22"/>
              </w:rPr>
              <w:t>kúpo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1646" w:rsidRPr="00E0315B" w:rsidTr="00E0315B">
        <w:tc>
          <w:tcPr>
            <w:tcW w:w="4843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0315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0315B">
              <w:rPr>
                <w:rFonts w:ascii="Arial" w:hAnsi="Arial" w:cs="Arial"/>
                <w:sz w:val="22"/>
                <w:szCs w:val="22"/>
              </w:rPr>
              <w:t>tvor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0315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0D1646" w:rsidRPr="00E0315B" w:rsidTr="00E0315B">
        <w:tc>
          <w:tcPr>
            <w:tcW w:w="4843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1646" w:rsidRPr="00E0315B" w:rsidTr="00E0315B">
        <w:tc>
          <w:tcPr>
            <w:tcW w:w="4843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1646" w:rsidRPr="00E0315B" w:rsidTr="00E0315B">
        <w:tc>
          <w:tcPr>
            <w:tcW w:w="4843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K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0315B">
              <w:rPr>
                <w:rFonts w:ascii="Arial" w:hAnsi="Arial" w:cs="Arial"/>
                <w:sz w:val="22"/>
                <w:szCs w:val="22"/>
              </w:rPr>
              <w:t>ina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0315B">
              <w:rPr>
                <w:rFonts w:ascii="Arial" w:hAnsi="Arial" w:cs="Arial"/>
                <w:sz w:val="22"/>
                <w:szCs w:val="22"/>
              </w:rPr>
              <w:t>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1646" w:rsidRPr="00E0315B" w:rsidTr="00E0315B">
        <w:tc>
          <w:tcPr>
            <w:tcW w:w="4843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0315B">
              <w:rPr>
                <w:rFonts w:ascii="Arial" w:hAnsi="Arial" w:cs="Arial"/>
                <w:sz w:val="22"/>
                <w:szCs w:val="22"/>
              </w:rPr>
              <w:t>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z w:val="22"/>
                <w:szCs w:val="22"/>
              </w:rPr>
              <w:t>ky 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z w:val="22"/>
                <w:szCs w:val="22"/>
              </w:rPr>
              <w:t>tane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1646" w:rsidRPr="00E0315B" w:rsidTr="00E0315B">
        <w:tc>
          <w:tcPr>
            <w:tcW w:w="4843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1646" w:rsidRPr="00E0315B" w:rsidTr="00E0315B">
        <w:tc>
          <w:tcPr>
            <w:tcW w:w="4843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Pô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0315B">
              <w:rPr>
                <w:rFonts w:ascii="Arial" w:hAnsi="Arial" w:cs="Arial"/>
                <w:sz w:val="22"/>
                <w:szCs w:val="22"/>
              </w:rPr>
              <w:t>ičky a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0315B">
              <w:rPr>
                <w:rFonts w:ascii="Arial" w:hAnsi="Arial" w:cs="Arial"/>
                <w:sz w:val="22"/>
                <w:szCs w:val="22"/>
              </w:rPr>
              <w:t>úv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1646" w:rsidRPr="00E0315B" w:rsidTr="00E0315B">
        <w:tc>
          <w:tcPr>
            <w:tcW w:w="4843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riv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to</w:t>
            </w:r>
            <w:r w:rsidRPr="00E0315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0315B">
              <w:rPr>
                <w:rFonts w:ascii="Arial" w:hAnsi="Arial" w:cs="Arial"/>
                <w:sz w:val="22"/>
                <w:szCs w:val="22"/>
              </w:rPr>
              <w:t>op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0315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D1646" w:rsidRPr="00E0315B" w:rsidRDefault="000D1646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0D1646" w:rsidRPr="00A55E63" w:rsidRDefault="000D164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D1646" w:rsidRPr="00A55E63" w:rsidRDefault="000D164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D1646" w:rsidRPr="00A55E63" w:rsidRDefault="000D164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D1646" w:rsidRPr="00A55E63" w:rsidRDefault="000D164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D1646" w:rsidRPr="00A55E63" w:rsidRDefault="000D164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D1646" w:rsidRPr="00A55E63" w:rsidRDefault="000D164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D1646" w:rsidRPr="00A55E63" w:rsidRDefault="000D164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0D1646" w:rsidRPr="00A55E63" w:rsidRDefault="000D164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D1646" w:rsidRPr="00A55E63" w:rsidRDefault="000D164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0D1646" w:rsidRPr="00A55E63" w:rsidRDefault="000D1646" w:rsidP="00AD749D">
      <w:pPr>
        <w:spacing w:before="1" w:line="280" w:lineRule="exact"/>
        <w:jc w:val="both"/>
        <w:rPr>
          <w:rFonts w:ascii="Arial" w:hAnsi="Arial" w:cs="Arial"/>
        </w:rPr>
      </w:pPr>
    </w:p>
    <w:p w:rsidR="000D1646" w:rsidRPr="00A55E63" w:rsidRDefault="000D1646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D1646" w:rsidRPr="00A55E63" w:rsidRDefault="000D164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0D1646" w:rsidRPr="00A55E63" w:rsidRDefault="000D1646" w:rsidP="00AD749D">
      <w:pPr>
        <w:spacing w:before="11" w:line="260" w:lineRule="exact"/>
        <w:jc w:val="both"/>
        <w:rPr>
          <w:rFonts w:ascii="Arial" w:hAnsi="Arial" w:cs="Arial"/>
        </w:rPr>
      </w:pPr>
    </w:p>
    <w:p w:rsidR="000D1646" w:rsidRPr="00A55E63" w:rsidRDefault="000D164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0D1646" w:rsidRPr="00A55E63" w:rsidRDefault="000D164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D1646" w:rsidRPr="00A55E63" w:rsidRDefault="000D164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D1646" w:rsidRPr="00A55E63" w:rsidRDefault="000D164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1646" w:rsidRPr="00A55E63" w:rsidRDefault="000D164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0D1646" w:rsidRPr="00A55E63" w:rsidRDefault="000D164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1646" w:rsidRPr="00A55E63" w:rsidRDefault="000D164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D1646" w:rsidRPr="00A55E63" w:rsidRDefault="000D164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1646" w:rsidRPr="00A55E63" w:rsidRDefault="000D164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0D1646" w:rsidRPr="00A55E63" w:rsidRDefault="000D164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1646" w:rsidRPr="00A55E63" w:rsidRDefault="000D164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D1646" w:rsidRPr="00A55E63" w:rsidRDefault="000D164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1646" w:rsidRPr="00A55E63" w:rsidRDefault="000D164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D1646" w:rsidRPr="00A55E63" w:rsidRDefault="000D164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1646" w:rsidRPr="00A55E63" w:rsidRDefault="000D164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0D1646" w:rsidRPr="00A55E63" w:rsidRDefault="000D164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1646" w:rsidRPr="00A55E63" w:rsidRDefault="000D164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D1646" w:rsidRPr="00A55E63" w:rsidRDefault="000D164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D1646" w:rsidRPr="00A55E63" w:rsidRDefault="000D164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0D1646" w:rsidRPr="00A55E63" w:rsidRDefault="000D164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1646" w:rsidRPr="00A55E63" w:rsidRDefault="000D164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D1646" w:rsidRPr="00A55E63" w:rsidRDefault="000D164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D1646" w:rsidRPr="00A55E63" w:rsidRDefault="000D164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0D1646" w:rsidRPr="00A55E63" w:rsidRDefault="000D164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D1646" w:rsidRPr="00451ED3" w:rsidRDefault="000D164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0D1646" w:rsidRPr="00451ED3" w:rsidRDefault="000D164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1646" w:rsidRDefault="000D164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0D1646" w:rsidRDefault="000D164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1646" w:rsidRPr="00451ED3" w:rsidRDefault="000D164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0D1646" w:rsidRPr="00451ED3" w:rsidRDefault="000D164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1646" w:rsidRPr="00A55E63" w:rsidRDefault="000D164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0D1646" w:rsidRPr="00A55E63" w:rsidRDefault="000D164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1646" w:rsidRDefault="000D164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D1646" w:rsidRPr="00A55E63" w:rsidRDefault="000D164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D1646" w:rsidRPr="00A55E63" w:rsidSect="00142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646" w:rsidRDefault="000D1646">
      <w:r>
        <w:separator/>
      </w:r>
    </w:p>
  </w:endnote>
  <w:endnote w:type="continuationSeparator" w:id="0">
    <w:p w:rsidR="000D1646" w:rsidRDefault="000D1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646" w:rsidRDefault="000D164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0D1646" w:rsidRDefault="000D1646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646" w:rsidRDefault="000D1646">
      <w:r>
        <w:separator/>
      </w:r>
    </w:p>
  </w:footnote>
  <w:footnote w:type="continuationSeparator" w:id="0">
    <w:p w:rsidR="000D1646" w:rsidRDefault="000D16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646" w:rsidRDefault="000D1646">
    <w:pPr>
      <w:pStyle w:val="Header"/>
    </w:pPr>
  </w:p>
  <w:p w:rsidR="000D1646" w:rsidRDefault="000D1646">
    <w:pPr>
      <w:pStyle w:val="Header"/>
    </w:pPr>
  </w:p>
  <w:p w:rsidR="000D1646" w:rsidRDefault="000D1646">
    <w:pPr>
      <w:pStyle w:val="Header"/>
    </w:pPr>
  </w:p>
  <w:p w:rsidR="000D1646" w:rsidRDefault="000D1646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50580485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2120390855</w:t>
    </w:r>
  </w:p>
  <w:p w:rsidR="000D1646" w:rsidRDefault="000D1646" w:rsidP="0055784D">
    <w:pPr>
      <w:pStyle w:val="Header"/>
      <w:rPr>
        <w:rFonts w:ascii="Times New Roman" w:hAnsi="Times New Roman"/>
        <w:sz w:val="24"/>
        <w:szCs w:val="24"/>
      </w:rPr>
    </w:pPr>
  </w:p>
  <w:p w:rsidR="000D1646" w:rsidRDefault="000D164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D1646"/>
    <w:rsid w:val="001406AD"/>
    <w:rsid w:val="00142E63"/>
    <w:rsid w:val="001A1B05"/>
    <w:rsid w:val="001C5F3C"/>
    <w:rsid w:val="002401F1"/>
    <w:rsid w:val="002C12B4"/>
    <w:rsid w:val="002D7E6D"/>
    <w:rsid w:val="003657F5"/>
    <w:rsid w:val="00373635"/>
    <w:rsid w:val="003D056F"/>
    <w:rsid w:val="00401155"/>
    <w:rsid w:val="00411D4B"/>
    <w:rsid w:val="00451ED3"/>
    <w:rsid w:val="004A2BF3"/>
    <w:rsid w:val="0055784D"/>
    <w:rsid w:val="00560DB1"/>
    <w:rsid w:val="0060608C"/>
    <w:rsid w:val="00623868"/>
    <w:rsid w:val="00637F73"/>
    <w:rsid w:val="00676DB4"/>
    <w:rsid w:val="006831DF"/>
    <w:rsid w:val="0069638E"/>
    <w:rsid w:val="00861175"/>
    <w:rsid w:val="008771A6"/>
    <w:rsid w:val="008E320C"/>
    <w:rsid w:val="00913435"/>
    <w:rsid w:val="00916772"/>
    <w:rsid w:val="009A27D0"/>
    <w:rsid w:val="009D5C84"/>
    <w:rsid w:val="00A45F73"/>
    <w:rsid w:val="00A55E63"/>
    <w:rsid w:val="00AD6C8A"/>
    <w:rsid w:val="00AD749D"/>
    <w:rsid w:val="00B15E67"/>
    <w:rsid w:val="00B227A6"/>
    <w:rsid w:val="00B623F6"/>
    <w:rsid w:val="00B7440A"/>
    <w:rsid w:val="00C01CB7"/>
    <w:rsid w:val="00C71636"/>
    <w:rsid w:val="00CC3205"/>
    <w:rsid w:val="00CD545D"/>
    <w:rsid w:val="00D83560"/>
    <w:rsid w:val="00DC7936"/>
    <w:rsid w:val="00E010AF"/>
    <w:rsid w:val="00E0315B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E63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42E6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320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42E63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42E6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E320C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42E63"/>
  </w:style>
  <w:style w:type="paragraph" w:customStyle="1" w:styleId="TableParagraph">
    <w:name w:val="Table Paragraph"/>
    <w:basedOn w:val="Normal"/>
    <w:uiPriority w:val="99"/>
    <w:rsid w:val="00142E63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980</Words>
  <Characters>5591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PC</cp:lastModifiedBy>
  <cp:revision>2</cp:revision>
  <dcterms:created xsi:type="dcterms:W3CDTF">2017-03-27T12:30:00Z</dcterms:created>
  <dcterms:modified xsi:type="dcterms:W3CDTF">2017-03-27T12:30:00Z</dcterms:modified>
</cp:coreProperties>
</file>