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906DB8" w:rsidRPr="00D90FC4" w:rsidTr="00906DB8">
        <w:tc>
          <w:tcPr>
            <w:tcW w:w="2973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  <w:r w:rsidRPr="00831E64">
              <w:rPr>
                <w:sz w:val="22"/>
                <w:szCs w:val="22"/>
                <w:lang w:eastAsia="sk-SK"/>
              </w:rPr>
              <w:t>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8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shd w:val="clear" w:color="auto" w:fill="auto"/>
            <w:vAlign w:val="center"/>
          </w:tcPr>
          <w:p w:rsidR="00906DB8" w:rsidRPr="00831E64" w:rsidRDefault="00906DB8" w:rsidP="00906DB8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906DB8" w:rsidRDefault="00906DB8" w:rsidP="00906DB8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906DB8" w:rsidRDefault="00906DB8" w:rsidP="00906DB8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906DB8" w:rsidRPr="00497323" w:rsidRDefault="00906DB8" w:rsidP="00906DB8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906DB8" w:rsidRPr="00497323" w:rsidRDefault="00906DB8" w:rsidP="00906DB8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906DB8" w:rsidRPr="00497323" w:rsidRDefault="00906DB8" w:rsidP="00906DB8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906DB8" w:rsidRPr="004C12F0" w:rsidTr="00906D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906DB8" w:rsidRPr="00833369" w:rsidRDefault="00906DB8" w:rsidP="00906DB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906DB8" w:rsidRPr="00EC48B8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906DB8" w:rsidRPr="004C12F0" w:rsidTr="00906D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906DB8" w:rsidRPr="004C12F0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906DB8" w:rsidRPr="006C3311" w:rsidRDefault="00906DB8" w:rsidP="00906DB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 w:rsidR="00906DB8" w:rsidRPr="004C12F0" w:rsidTr="00906D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906DB8" w:rsidRPr="004C12F0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906DB8" w:rsidRPr="006C3311" w:rsidRDefault="00906DB8" w:rsidP="00906DB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06DB8" w:rsidRPr="004C12F0" w:rsidTr="00906D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906DB8" w:rsidRPr="004C12F0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906DB8" w:rsidRPr="006C3311" w:rsidRDefault="00906DB8" w:rsidP="00906DB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906DB8" w:rsidRPr="004C12F0" w:rsidTr="00906D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906DB8" w:rsidRPr="004C12F0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906DB8" w:rsidRPr="006C3311" w:rsidRDefault="00906DB8" w:rsidP="00906DB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04.08.2014</w:t>
            </w:r>
          </w:p>
        </w:tc>
      </w:tr>
    </w:tbl>
    <w:p w:rsidR="00906DB8" w:rsidRPr="00497323" w:rsidRDefault="00906DB8" w:rsidP="00906DB8">
      <w:pPr>
        <w:spacing w:before="0" w:after="0" w:line="240" w:lineRule="auto"/>
        <w:ind w:left="360"/>
        <w:rPr>
          <w:sz w:val="18"/>
          <w:szCs w:val="18"/>
        </w:rPr>
      </w:pPr>
    </w:p>
    <w:p w:rsidR="00906DB8" w:rsidRDefault="00906DB8" w:rsidP="00906DB8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906DB8" w:rsidRPr="00497323" w:rsidTr="00906DB8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906DB8" w:rsidRPr="00497323" w:rsidRDefault="00906DB8" w:rsidP="00906DB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Martina </w:t>
            </w:r>
            <w:proofErr w:type="spellStart"/>
            <w:r>
              <w:rPr>
                <w:sz w:val="16"/>
                <w:szCs w:val="16"/>
              </w:rPr>
              <w:t>Baďurová</w:t>
            </w:r>
            <w:proofErr w:type="spellEnd"/>
            <w:r>
              <w:rPr>
                <w:sz w:val="16"/>
                <w:szCs w:val="16"/>
              </w:rPr>
              <w:t xml:space="preserve"> - štatutár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Gerthofer</w:t>
            </w:r>
            <w:proofErr w:type="spellEnd"/>
            <w:r>
              <w:rPr>
                <w:sz w:val="16"/>
                <w:szCs w:val="16"/>
              </w:rPr>
              <w:t xml:space="preserve"> Jozef – predseda správnej rady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Mackovič Ivan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Šimberová</w:t>
            </w:r>
            <w:proofErr w:type="spellEnd"/>
            <w:r>
              <w:rPr>
                <w:sz w:val="16"/>
                <w:szCs w:val="16"/>
              </w:rPr>
              <w:t xml:space="preserve"> Jana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Granec</w:t>
            </w:r>
            <w:proofErr w:type="spellEnd"/>
            <w:r>
              <w:rPr>
                <w:sz w:val="16"/>
                <w:szCs w:val="16"/>
              </w:rPr>
              <w:t xml:space="preserve"> Marek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Kovár Miroslav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Rybárová Martina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Polakovič Ján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Jakabová</w:t>
            </w:r>
            <w:proofErr w:type="spellEnd"/>
            <w:r>
              <w:rPr>
                <w:sz w:val="16"/>
                <w:szCs w:val="16"/>
              </w:rPr>
              <w:t xml:space="preserve"> Vladimíra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906DB8" w:rsidRPr="00497323" w:rsidRDefault="00906DB8" w:rsidP="00906DB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RNDr. </w:t>
            </w:r>
            <w:proofErr w:type="spellStart"/>
            <w:r>
              <w:rPr>
                <w:sz w:val="16"/>
                <w:szCs w:val="16"/>
              </w:rPr>
              <w:t>Labák</w:t>
            </w:r>
            <w:proofErr w:type="spellEnd"/>
            <w:r>
              <w:rPr>
                <w:sz w:val="16"/>
                <w:szCs w:val="16"/>
              </w:rPr>
              <w:t xml:space="preserve"> Peter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Zálesňáková</w:t>
            </w:r>
            <w:proofErr w:type="spellEnd"/>
            <w:r>
              <w:rPr>
                <w:sz w:val="16"/>
                <w:szCs w:val="16"/>
              </w:rPr>
              <w:t xml:space="preserve"> Katarína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Besedová</w:t>
            </w:r>
            <w:proofErr w:type="spellEnd"/>
            <w:r>
              <w:rPr>
                <w:sz w:val="16"/>
                <w:szCs w:val="16"/>
              </w:rPr>
              <w:t xml:space="preserve"> Lucia</w:t>
            </w:r>
          </w:p>
        </w:tc>
      </w:tr>
    </w:tbl>
    <w:p w:rsidR="00906DB8" w:rsidRPr="00497323" w:rsidRDefault="00906DB8" w:rsidP="00906DB8">
      <w:pPr>
        <w:spacing w:before="0" w:after="0" w:line="240" w:lineRule="auto"/>
        <w:rPr>
          <w:sz w:val="18"/>
          <w:szCs w:val="18"/>
        </w:rPr>
      </w:pPr>
    </w:p>
    <w:p w:rsidR="00906DB8" w:rsidRPr="00497323" w:rsidRDefault="00906DB8" w:rsidP="00906DB8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906DB8" w:rsidRPr="00497323" w:rsidTr="00906DB8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 humanitárnej starostlivosti – denný stacionár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906DB8" w:rsidRPr="00497323" w:rsidRDefault="00906DB8" w:rsidP="00906DB8">
      <w:pPr>
        <w:spacing w:before="0" w:after="0" w:line="240" w:lineRule="auto"/>
        <w:rPr>
          <w:sz w:val="18"/>
          <w:szCs w:val="18"/>
        </w:rPr>
      </w:pPr>
    </w:p>
    <w:p w:rsidR="00906DB8" w:rsidRDefault="00906DB8" w:rsidP="00906DB8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906DB8" w:rsidRPr="003F1E04" w:rsidRDefault="00906DB8" w:rsidP="00906DB8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906DB8" w:rsidRPr="00497323" w:rsidTr="00906DB8">
        <w:trPr>
          <w:trHeight w:val="284"/>
        </w:trPr>
        <w:tc>
          <w:tcPr>
            <w:tcW w:w="2364" w:type="pct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06DB8" w:rsidRPr="00497323" w:rsidTr="00906DB8">
        <w:trPr>
          <w:trHeight w:val="284"/>
        </w:trPr>
        <w:tc>
          <w:tcPr>
            <w:tcW w:w="2364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906DB8" w:rsidRPr="00497323" w:rsidRDefault="00F35273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906DB8" w:rsidRPr="00497323" w:rsidTr="00906DB8">
        <w:trPr>
          <w:trHeight w:val="284"/>
        </w:trPr>
        <w:tc>
          <w:tcPr>
            <w:tcW w:w="2364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906DB8" w:rsidRPr="00497323" w:rsidRDefault="00F35273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906DB8" w:rsidRPr="00497323" w:rsidTr="00906DB8">
        <w:trPr>
          <w:trHeight w:val="284"/>
        </w:trPr>
        <w:tc>
          <w:tcPr>
            <w:tcW w:w="2364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906DB8" w:rsidRPr="00497323" w:rsidTr="00906DB8">
        <w:trPr>
          <w:trHeight w:val="284"/>
        </w:trPr>
        <w:tc>
          <w:tcPr>
            <w:tcW w:w="2364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906DB8" w:rsidRPr="00497323" w:rsidRDefault="00906DB8" w:rsidP="00906DB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906DB8" w:rsidRPr="00497323" w:rsidRDefault="00906DB8" w:rsidP="00906DB8">
      <w:pPr>
        <w:spacing w:before="0" w:line="240" w:lineRule="auto"/>
        <w:rPr>
          <w:sz w:val="18"/>
          <w:szCs w:val="18"/>
        </w:rPr>
      </w:pPr>
    </w:p>
    <w:p w:rsidR="00906DB8" w:rsidRDefault="00906DB8" w:rsidP="00906DB8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906DB8" w:rsidRPr="00497323" w:rsidRDefault="00906DB8" w:rsidP="00906DB8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906DB8" w:rsidRPr="00497323" w:rsidRDefault="00906DB8" w:rsidP="00906DB8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906DB8" w:rsidRPr="00497323" w:rsidRDefault="00906DB8" w:rsidP="00906DB8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906DB8" w:rsidRDefault="00906DB8" w:rsidP="00906DB8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906DB8" w:rsidRDefault="00906DB8" w:rsidP="00906DB8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906DB8" w:rsidRPr="00F35273" w:rsidRDefault="00906DB8" w:rsidP="00906DB8">
      <w:pPr>
        <w:numPr>
          <w:ilvl w:val="0"/>
          <w:numId w:val="11"/>
        </w:numPr>
        <w:spacing w:before="0" w:line="240" w:lineRule="auto"/>
        <w:rPr>
          <w:b/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  <w:r w:rsidR="00E05B53">
        <w:rPr>
          <w:sz w:val="18"/>
          <w:szCs w:val="18"/>
        </w:rPr>
        <w:t xml:space="preserve"> </w:t>
      </w:r>
      <w:r w:rsidR="00E05B53" w:rsidRPr="00F35273">
        <w:rPr>
          <w:b/>
          <w:sz w:val="18"/>
          <w:szCs w:val="18"/>
        </w:rPr>
        <w:t>NIE</w:t>
      </w:r>
    </w:p>
    <w:p w:rsidR="00906DB8" w:rsidRPr="00497323" w:rsidRDefault="00906DB8" w:rsidP="00906DB8">
      <w:pPr>
        <w:spacing w:before="0" w:after="0" w:line="240" w:lineRule="auto"/>
        <w:rPr>
          <w:sz w:val="18"/>
          <w:szCs w:val="18"/>
        </w:rPr>
      </w:pPr>
    </w:p>
    <w:p w:rsidR="00906DB8" w:rsidRPr="00497323" w:rsidRDefault="00906DB8" w:rsidP="00906DB8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906DB8" w:rsidRPr="00497323" w:rsidTr="00906DB8">
        <w:trPr>
          <w:trHeight w:val="284"/>
          <w:jc w:val="right"/>
        </w:trPr>
        <w:tc>
          <w:tcPr>
            <w:tcW w:w="3211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3211" w:type="pct"/>
            <w:vAlign w:val="center"/>
          </w:tcPr>
          <w:p w:rsidR="00906DB8" w:rsidRPr="00497323" w:rsidRDefault="00906DB8" w:rsidP="00906DB8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906DB8" w:rsidRPr="00497323" w:rsidRDefault="00E05B53" w:rsidP="00906D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Obst.cenou</w:t>
            </w:r>
            <w:proofErr w:type="spellEnd"/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3211" w:type="pct"/>
            <w:vAlign w:val="center"/>
          </w:tcPr>
          <w:p w:rsidR="00906DB8" w:rsidRPr="00497323" w:rsidRDefault="00906DB8" w:rsidP="00906DB8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</w:t>
            </w:r>
            <w:proofErr w:type="spellEnd"/>
            <w:r>
              <w:rPr>
                <w:sz w:val="16"/>
                <w:szCs w:val="16"/>
              </w:rPr>
              <w:t>. cenou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3211" w:type="pct"/>
            <w:vAlign w:val="center"/>
          </w:tcPr>
          <w:p w:rsidR="00906DB8" w:rsidRPr="00497323" w:rsidRDefault="00906DB8" w:rsidP="00906DB8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3211" w:type="pct"/>
            <w:vAlign w:val="center"/>
          </w:tcPr>
          <w:p w:rsidR="00906DB8" w:rsidRPr="00497323" w:rsidRDefault="00906DB8" w:rsidP="00906DB8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3211" w:type="pct"/>
            <w:vAlign w:val="center"/>
          </w:tcPr>
          <w:p w:rsidR="00906DB8" w:rsidRPr="00497323" w:rsidRDefault="00906DB8" w:rsidP="00906DB8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3211" w:type="pct"/>
            <w:vAlign w:val="center"/>
          </w:tcPr>
          <w:p w:rsidR="00906DB8" w:rsidRPr="00497323" w:rsidRDefault="00906DB8" w:rsidP="00E05B5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záväzky, vrátane rezerv, </w:t>
            </w:r>
          </w:p>
        </w:tc>
        <w:tc>
          <w:tcPr>
            <w:tcW w:w="1789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  <w:tr w:rsidR="00906DB8" w:rsidRPr="00497323" w:rsidTr="00906DB8">
        <w:trPr>
          <w:trHeight w:val="284"/>
          <w:jc w:val="right"/>
        </w:trPr>
        <w:tc>
          <w:tcPr>
            <w:tcW w:w="3211" w:type="pct"/>
            <w:vAlign w:val="center"/>
          </w:tcPr>
          <w:p w:rsidR="00906DB8" w:rsidRPr="00497323" w:rsidRDefault="00906DB8" w:rsidP="00906DB8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906DB8" w:rsidRPr="00497323" w:rsidRDefault="00906DB8" w:rsidP="00906DB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</w:tbl>
    <w:p w:rsidR="00906DB8" w:rsidRDefault="00906DB8" w:rsidP="00906DB8">
      <w:pPr>
        <w:spacing w:before="0" w:after="0" w:line="240" w:lineRule="auto"/>
        <w:rPr>
          <w:sz w:val="18"/>
          <w:szCs w:val="18"/>
        </w:rPr>
      </w:pPr>
    </w:p>
    <w:p w:rsidR="00503A66" w:rsidRDefault="00503A66" w:rsidP="00CD361E">
      <w:pPr>
        <w:spacing w:before="0" w:line="240" w:lineRule="auto"/>
        <w:rPr>
          <w:sz w:val="16"/>
          <w:szCs w:val="16"/>
        </w:rPr>
      </w:pPr>
    </w:p>
    <w:p w:rsidR="00725BFF" w:rsidRPr="00A208AF" w:rsidRDefault="00725BFF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2CE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171,86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2CE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171,86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2CE6" w:rsidP="00362CE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171,86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2CE6" w:rsidP="00362CE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171,86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2CE6" w:rsidP="00362CE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171,86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2CE6" w:rsidP="00362CE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171,86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2CE6" w:rsidP="00362CE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171,86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362CE6" w:rsidP="00362CE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171,86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43C3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F35273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</w:t>
            </w:r>
            <w:proofErr w:type="spellStart"/>
            <w:r>
              <w:rPr>
                <w:sz w:val="16"/>
                <w:szCs w:val="16"/>
              </w:rPr>
              <w:t>zodp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F3527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74,00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8557D6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8557D6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43C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1449.61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43C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622.82</w:t>
            </w:r>
          </w:p>
        </w:tc>
      </w:tr>
      <w:tr w:rsidR="00B80FC6" w:rsidRPr="00B80FC6" w:rsidTr="008557D6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43C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43C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208.8</w:t>
            </w:r>
            <w:r w:rsidR="00E05B53">
              <w:rPr>
                <w:sz w:val="16"/>
                <w:szCs w:val="16"/>
              </w:rPr>
              <w:t>0</w:t>
            </w:r>
          </w:p>
        </w:tc>
      </w:tr>
      <w:tr w:rsidR="00B80FC6" w:rsidRPr="00B80FC6" w:rsidTr="008557D6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43C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7992.11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43C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364.32</w:t>
            </w:r>
          </w:p>
        </w:tc>
      </w:tr>
      <w:tr w:rsidR="00B80FC6" w:rsidRPr="00B80FC6" w:rsidTr="008557D6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8557D6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43C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43C3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8557D6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8D6513" w:rsidRDefault="00543C3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9441.72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8D6513" w:rsidRDefault="00543C3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1195.94</w:t>
            </w:r>
          </w:p>
        </w:tc>
      </w:tr>
    </w:tbl>
    <w:p w:rsidR="008557D6" w:rsidRDefault="008557D6" w:rsidP="008557D6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8557D6" w:rsidRPr="00B80FC6" w:rsidTr="008709F5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8557D6" w:rsidRPr="00B80FC6" w:rsidRDefault="008557D6" w:rsidP="008709F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8557D6" w:rsidRPr="00B80FC6" w:rsidRDefault="008557D6" w:rsidP="008709F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8557D6" w:rsidRPr="00B80FC6" w:rsidRDefault="008557D6" w:rsidP="008709F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8557D6" w:rsidRPr="00B80FC6" w:rsidTr="008709F5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8557D6" w:rsidRPr="00B80FC6" w:rsidRDefault="008557D6" w:rsidP="008709F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obec Zohor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8557D6" w:rsidRPr="00B80FC6" w:rsidRDefault="008557D6" w:rsidP="008709F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za 12/2016</w:t>
            </w:r>
          </w:p>
        </w:tc>
        <w:tc>
          <w:tcPr>
            <w:tcW w:w="1873" w:type="pct"/>
            <w:vAlign w:val="center"/>
          </w:tcPr>
          <w:p w:rsidR="008557D6" w:rsidRPr="00B80FC6" w:rsidRDefault="008557D6" w:rsidP="008709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4776,41</w:t>
            </w:r>
          </w:p>
        </w:tc>
      </w:tr>
    </w:tbl>
    <w:p w:rsidR="008557D6" w:rsidRDefault="008557D6" w:rsidP="008557D6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8557D6" w:rsidRPr="00461D4F" w:rsidRDefault="008557D6" w:rsidP="008557D6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8557D6" w:rsidRPr="007002DC" w:rsidTr="008709F5">
        <w:trPr>
          <w:trHeight w:val="284"/>
        </w:trPr>
        <w:tc>
          <w:tcPr>
            <w:tcW w:w="2000" w:type="pct"/>
            <w:vMerge w:val="restart"/>
          </w:tcPr>
          <w:p w:rsidR="008557D6" w:rsidRPr="00461D4F" w:rsidRDefault="008557D6" w:rsidP="008709F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557D6" w:rsidRPr="007002DC" w:rsidTr="008709F5">
        <w:trPr>
          <w:trHeight w:val="284"/>
        </w:trPr>
        <w:tc>
          <w:tcPr>
            <w:tcW w:w="2000" w:type="pct"/>
            <w:vMerge/>
          </w:tcPr>
          <w:p w:rsidR="008557D6" w:rsidRPr="00461D4F" w:rsidRDefault="008557D6" w:rsidP="008709F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557D6" w:rsidRPr="007002DC" w:rsidTr="008709F5">
        <w:trPr>
          <w:trHeight w:val="284"/>
        </w:trPr>
        <w:tc>
          <w:tcPr>
            <w:tcW w:w="2000" w:type="pct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4776,41</w:t>
            </w:r>
          </w:p>
        </w:tc>
        <w:tc>
          <w:tcPr>
            <w:tcW w:w="1500" w:type="pct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4051,85</w:t>
            </w:r>
          </w:p>
        </w:tc>
      </w:tr>
      <w:tr w:rsidR="008557D6" w:rsidRPr="007002DC" w:rsidTr="008709F5">
        <w:trPr>
          <w:trHeight w:val="284"/>
        </w:trPr>
        <w:tc>
          <w:tcPr>
            <w:tcW w:w="2000" w:type="pct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557D6" w:rsidRPr="007002DC" w:rsidTr="008709F5">
        <w:trPr>
          <w:trHeight w:val="284"/>
        </w:trPr>
        <w:tc>
          <w:tcPr>
            <w:tcW w:w="2000" w:type="pct"/>
            <w:vAlign w:val="center"/>
          </w:tcPr>
          <w:p w:rsidR="008557D6" w:rsidRPr="00461D4F" w:rsidRDefault="008557D6" w:rsidP="008709F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8557D6" w:rsidRPr="00C54F78" w:rsidRDefault="008557D6" w:rsidP="008557D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4776,41</w:t>
            </w:r>
          </w:p>
        </w:tc>
        <w:tc>
          <w:tcPr>
            <w:tcW w:w="1500" w:type="pct"/>
            <w:vAlign w:val="center"/>
          </w:tcPr>
          <w:p w:rsidR="008557D6" w:rsidRPr="00C54F78" w:rsidRDefault="008557D6" w:rsidP="008557D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4051,85</w:t>
            </w:r>
          </w:p>
        </w:tc>
      </w:tr>
    </w:tbl>
    <w:p w:rsidR="008557D6" w:rsidRPr="00497323" w:rsidRDefault="008557D6" w:rsidP="008557D6">
      <w:pPr>
        <w:spacing w:before="0" w:after="0" w:line="240" w:lineRule="auto"/>
        <w:rPr>
          <w:sz w:val="18"/>
          <w:szCs w:val="18"/>
        </w:rPr>
      </w:pPr>
    </w:p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90314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0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903146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032331" w:rsidP="0090314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Poistenie, </w:t>
            </w:r>
          </w:p>
        </w:tc>
        <w:tc>
          <w:tcPr>
            <w:tcW w:w="1000" w:type="pct"/>
            <w:vAlign w:val="center"/>
          </w:tcPr>
          <w:p w:rsidR="009B4B0C" w:rsidRPr="00B80FC6" w:rsidRDefault="009031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18,24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C64368" w:rsidRPr="00725BFF" w:rsidRDefault="00922A1B" w:rsidP="00725BFF">
      <w:pPr>
        <w:numPr>
          <w:ilvl w:val="0"/>
          <w:numId w:val="17"/>
        </w:numPr>
        <w:spacing w:before="0" w:after="0" w:line="240" w:lineRule="auto"/>
        <w:jc w:val="left"/>
        <w:rPr>
          <w:b/>
          <w:i/>
          <w:sz w:val="18"/>
          <w:szCs w:val="18"/>
        </w:rPr>
      </w:pPr>
      <w:r w:rsidRPr="00725BFF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725BFF">
        <w:rPr>
          <w:sz w:val="18"/>
          <w:szCs w:val="18"/>
        </w:rPr>
        <w:t xml:space="preserve">bežného </w:t>
      </w:r>
      <w:r w:rsidRPr="00725BFF">
        <w:rPr>
          <w:sz w:val="18"/>
          <w:szCs w:val="18"/>
        </w:rPr>
        <w:t xml:space="preserve">účtovného obdobia, prírastky, úbytky, presuny a zostatok na konci </w:t>
      </w:r>
      <w:r w:rsidR="00F914BA" w:rsidRPr="00725BFF">
        <w:rPr>
          <w:sz w:val="18"/>
          <w:szCs w:val="18"/>
        </w:rPr>
        <w:t xml:space="preserve">bežného </w:t>
      </w:r>
      <w:r w:rsidRPr="00725BFF">
        <w:rPr>
          <w:sz w:val="18"/>
          <w:szCs w:val="18"/>
        </w:rPr>
        <w:t>účtovného obdobia.</w:t>
      </w:r>
      <w:r w:rsidR="009B4F0F" w:rsidRPr="00725BFF">
        <w:rPr>
          <w:sz w:val="18"/>
          <w:szCs w:val="18"/>
        </w:rPr>
        <w:t xml:space="preserve"> 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26F44" w:rsidP="00F3527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426F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3D2112" w:rsidP="003D211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165,03</w:t>
            </w:r>
          </w:p>
        </w:tc>
        <w:tc>
          <w:tcPr>
            <w:tcW w:w="605" w:type="pct"/>
            <w:vAlign w:val="center"/>
          </w:tcPr>
          <w:p w:rsidR="00194A51" w:rsidRPr="00194A51" w:rsidRDefault="00426F44" w:rsidP="00426F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165,03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E05B5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165,03</w:t>
            </w:r>
          </w:p>
        </w:tc>
        <w:tc>
          <w:tcPr>
            <w:tcW w:w="599" w:type="pct"/>
            <w:vAlign w:val="center"/>
          </w:tcPr>
          <w:p w:rsidR="00194A51" w:rsidRPr="00194A51" w:rsidRDefault="00F35273" w:rsidP="00426F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</w:t>
            </w:r>
            <w:r w:rsidR="00426F4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3D211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F35273">
              <w:rPr>
                <w:sz w:val="16"/>
                <w:szCs w:val="16"/>
              </w:rPr>
              <w:t>165,03</w:t>
            </w:r>
          </w:p>
        </w:tc>
        <w:tc>
          <w:tcPr>
            <w:tcW w:w="605" w:type="pct"/>
            <w:vAlign w:val="center"/>
          </w:tcPr>
          <w:p w:rsidR="00194A51" w:rsidRPr="00194A51" w:rsidRDefault="00032331" w:rsidP="00426F4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</w:t>
            </w:r>
            <w:r w:rsidR="00426F4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F3527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165,03</w:t>
            </w:r>
          </w:p>
        </w:tc>
        <w:tc>
          <w:tcPr>
            <w:tcW w:w="599" w:type="pct"/>
            <w:vAlign w:val="center"/>
          </w:tcPr>
          <w:p w:rsidR="00194A51" w:rsidRPr="00CD3920" w:rsidRDefault="00426F4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327,07</w:t>
            </w:r>
          </w:p>
        </w:tc>
        <w:tc>
          <w:tcPr>
            <w:tcW w:w="599" w:type="pct"/>
            <w:vAlign w:val="center"/>
          </w:tcPr>
          <w:p w:rsidR="00194A51" w:rsidRPr="00CD3920" w:rsidRDefault="00F3527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DB68A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05" w:type="pct"/>
            <w:vAlign w:val="center"/>
          </w:tcPr>
          <w:p w:rsidR="00194A51" w:rsidRPr="00CD3920" w:rsidRDefault="00426F44" w:rsidP="003D211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492,10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35BB4" w:rsidP="00D35BB4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165,03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D35BB4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D35BB4" w:rsidP="0003233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165,03</w:t>
            </w: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323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2393,80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323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2393,80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43C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323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2393,8</w:t>
            </w:r>
            <w:r w:rsidR="00543C3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43C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3233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2393,8</w:t>
            </w:r>
            <w:r w:rsidR="00543C33"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032331" w:rsidP="00E05B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2393,8</w:t>
            </w:r>
            <w:r w:rsidR="00543C3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543C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3233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2393,8</w:t>
            </w:r>
            <w:r w:rsidR="00543C33"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p w:rsidR="00DB68A9" w:rsidRDefault="00DB68A9" w:rsidP="00DB68A9">
      <w:pPr>
        <w:spacing w:line="240" w:lineRule="auto"/>
        <w:rPr>
          <w:sz w:val="18"/>
          <w:szCs w:val="18"/>
        </w:rPr>
      </w:pPr>
    </w:p>
    <w:p w:rsidR="00DB68A9" w:rsidRDefault="00DB68A9" w:rsidP="00DB68A9">
      <w:pPr>
        <w:spacing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DB68A9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362CE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11450,47</w:t>
            </w:r>
          </w:p>
        </w:tc>
        <w:tc>
          <w:tcPr>
            <w:tcW w:w="1500" w:type="pct"/>
            <w:vAlign w:val="center"/>
          </w:tcPr>
          <w:p w:rsidR="00945816" w:rsidRPr="00461D4F" w:rsidRDefault="00426F4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4467,68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362CE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11450,47</w:t>
            </w:r>
          </w:p>
        </w:tc>
        <w:tc>
          <w:tcPr>
            <w:tcW w:w="1500" w:type="pct"/>
            <w:vAlign w:val="center"/>
          </w:tcPr>
          <w:p w:rsidR="00945816" w:rsidRPr="00461D4F" w:rsidRDefault="00426F4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4467,68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362CE6" w:rsidRDefault="00362CE6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857F9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11400,41</w:t>
            </w:r>
          </w:p>
        </w:tc>
        <w:tc>
          <w:tcPr>
            <w:tcW w:w="1533" w:type="pct"/>
            <w:vAlign w:val="center"/>
          </w:tcPr>
          <w:p w:rsidR="00EE59DC" w:rsidRPr="00F35F00" w:rsidRDefault="00426F44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4374,31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57F9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11400,41</w:t>
            </w:r>
          </w:p>
        </w:tc>
        <w:tc>
          <w:tcPr>
            <w:tcW w:w="1533" w:type="pct"/>
            <w:vAlign w:val="center"/>
          </w:tcPr>
          <w:p w:rsidR="00EE59DC" w:rsidRPr="00F35F00" w:rsidRDefault="00426F4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4374,31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426F4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50,06</w:t>
            </w:r>
          </w:p>
        </w:tc>
        <w:tc>
          <w:tcPr>
            <w:tcW w:w="1533" w:type="pct"/>
            <w:vAlign w:val="center"/>
          </w:tcPr>
          <w:p w:rsidR="00EE59DC" w:rsidRPr="00F35F00" w:rsidRDefault="00426F4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93,37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543C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50.06</w:t>
            </w:r>
          </w:p>
        </w:tc>
        <w:tc>
          <w:tcPr>
            <w:tcW w:w="1533" w:type="pct"/>
            <w:vAlign w:val="center"/>
          </w:tcPr>
          <w:p w:rsidR="00EE59DC" w:rsidRPr="00F35F00" w:rsidRDefault="00543C3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93.37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857F9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11450,47</w:t>
            </w:r>
          </w:p>
        </w:tc>
        <w:tc>
          <w:tcPr>
            <w:tcW w:w="1533" w:type="pct"/>
            <w:vAlign w:val="center"/>
          </w:tcPr>
          <w:p w:rsidR="00EE59DC" w:rsidRPr="00F35F00" w:rsidRDefault="00426F4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4467,68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362CE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362CE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43C3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93.37</w:t>
            </w:r>
          </w:p>
        </w:tc>
        <w:tc>
          <w:tcPr>
            <w:tcW w:w="1554" w:type="pct"/>
            <w:vAlign w:val="center"/>
          </w:tcPr>
          <w:p w:rsidR="00F35F00" w:rsidRPr="00804636" w:rsidRDefault="00543C3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362CE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032331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218,56</w:t>
            </w:r>
          </w:p>
        </w:tc>
        <w:tc>
          <w:tcPr>
            <w:tcW w:w="1554" w:type="pct"/>
            <w:vAlign w:val="center"/>
          </w:tcPr>
          <w:p w:rsidR="00F35F00" w:rsidRPr="00804636" w:rsidRDefault="00032331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254,90</w:t>
            </w:r>
          </w:p>
        </w:tc>
      </w:tr>
      <w:tr w:rsidR="00F35F00" w:rsidRPr="00F35F00" w:rsidTr="00362CE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362CE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543C3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261.87</w:t>
            </w:r>
          </w:p>
        </w:tc>
        <w:tc>
          <w:tcPr>
            <w:tcW w:w="1554" w:type="pct"/>
            <w:vAlign w:val="center"/>
          </w:tcPr>
          <w:p w:rsidR="00F35F00" w:rsidRPr="003C078A" w:rsidRDefault="00543C3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161.53</w:t>
            </w:r>
          </w:p>
        </w:tc>
      </w:tr>
      <w:tr w:rsidR="00F35F00" w:rsidRPr="00F35F00" w:rsidTr="00362CE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26F44" w:rsidP="00426F44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50,06</w:t>
            </w:r>
          </w:p>
        </w:tc>
        <w:tc>
          <w:tcPr>
            <w:tcW w:w="1554" w:type="pct"/>
            <w:vAlign w:val="center"/>
          </w:tcPr>
          <w:p w:rsidR="00F35F00" w:rsidRPr="003C078A" w:rsidRDefault="00543C3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93.37</w:t>
            </w:r>
          </w:p>
        </w:tc>
      </w:tr>
    </w:tbl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DB68A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615,08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DB68A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615,08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2CE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43C3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2305.9</w:t>
            </w:r>
            <w:r w:rsidR="00362CE6"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543C33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362CE6" w:rsidRDefault="00362CE6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362CE6" w:rsidRDefault="00362CE6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725BFF" w:rsidP="00857F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Obec Zohor</w:t>
            </w:r>
            <w:r w:rsidR="00DB68A9">
              <w:rPr>
                <w:sz w:val="16"/>
                <w:szCs w:val="16"/>
              </w:rPr>
              <w:t>,M</w:t>
            </w:r>
            <w:r w:rsidR="00857F92">
              <w:rPr>
                <w:sz w:val="16"/>
                <w:szCs w:val="16"/>
              </w:rPr>
              <w:t>PSVaR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543C33" w:rsidP="00857F9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  <w:r w:rsidR="00857F92">
              <w:rPr>
                <w:sz w:val="16"/>
                <w:szCs w:val="16"/>
              </w:rPr>
              <w:t>672,41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FE1A4B" w:rsidP="00362CE6">
      <w:pPr>
        <w:spacing w:before="0" w:line="240" w:lineRule="auto"/>
        <w:rPr>
          <w:sz w:val="18"/>
          <w:szCs w:val="18"/>
        </w:rPr>
      </w:pPr>
    </w:p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725BF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Účto</w:t>
            </w:r>
            <w:proofErr w:type="spellEnd"/>
            <w:r>
              <w:rPr>
                <w:sz w:val="16"/>
                <w:szCs w:val="16"/>
              </w:rPr>
              <w:t xml:space="preserve"> služby, audit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857F9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2220</w:t>
            </w:r>
          </w:p>
        </w:tc>
      </w:tr>
      <w:tr w:rsidR="00725BFF" w:rsidRPr="00804636" w:rsidTr="00725BF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BFF" w:rsidRPr="00804636" w:rsidRDefault="00725BFF" w:rsidP="00E05B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revízie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BFF" w:rsidRPr="00804636" w:rsidRDefault="00853235" w:rsidP="00725BF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916,50</w:t>
            </w:r>
          </w:p>
        </w:tc>
      </w:tr>
      <w:tr w:rsidR="00725BFF" w:rsidRPr="00804636" w:rsidTr="00725BF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BFF" w:rsidRPr="00804636" w:rsidRDefault="00725BFF" w:rsidP="00E05B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Mzdy,rezervy</w:t>
            </w:r>
            <w:proofErr w:type="spellEnd"/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BFF" w:rsidRPr="00804636" w:rsidRDefault="00853235" w:rsidP="00E05B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42726,69</w:t>
            </w:r>
          </w:p>
        </w:tc>
      </w:tr>
      <w:tr w:rsidR="00725BFF" w:rsidRPr="00804636" w:rsidTr="00725BF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BFF" w:rsidRPr="00804636" w:rsidRDefault="00725BFF" w:rsidP="00E05B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Odvody do poisťovní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BFF" w:rsidRPr="00804636" w:rsidRDefault="00853235" w:rsidP="00E05B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15121,43</w:t>
            </w:r>
          </w:p>
        </w:tc>
      </w:tr>
      <w:tr w:rsidR="00725BFF" w:rsidRPr="00804636" w:rsidTr="00725BFF">
        <w:trPr>
          <w:trHeight w:val="284"/>
        </w:trPr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BFF" w:rsidRPr="00804636" w:rsidRDefault="00725BFF" w:rsidP="00E05B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na stravu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BFF" w:rsidRPr="00804636" w:rsidRDefault="00853235" w:rsidP="00E05B5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2316,49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15E3C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15E3C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F3527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  <w:tr w:rsidR="00115E3C" w:rsidRPr="00980C8A" w:rsidTr="00115E3C">
        <w:trPr>
          <w:trHeight w:val="284"/>
        </w:trPr>
        <w:tc>
          <w:tcPr>
            <w:tcW w:w="3380" w:type="pct"/>
            <w:vAlign w:val="center"/>
          </w:tcPr>
          <w:p w:rsidR="00115E3C" w:rsidRPr="00980C8A" w:rsidRDefault="00115E3C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115E3C" w:rsidRPr="00980C8A" w:rsidRDefault="00F3527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</w:tbl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</w:t>
      </w:r>
      <w:r w:rsidR="006F0545">
        <w:rPr>
          <w:b/>
          <w:bCs/>
          <w:szCs w:val="20"/>
        </w:rPr>
        <w:t>.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F722A3" w:rsidRPr="00A208AF" w:rsidRDefault="006F054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>
        <w:rPr>
          <w:sz w:val="16"/>
          <w:szCs w:val="16"/>
        </w:rPr>
        <w:t xml:space="preserve">Po 31.12.2016 nenastali také udalosti, ktoré by si vyžadovali zverejnenie, alebo vykázanie </w:t>
      </w:r>
      <w:bookmarkStart w:id="0" w:name="_GoBack"/>
      <w:bookmarkEnd w:id="0"/>
      <w:r>
        <w:rPr>
          <w:sz w:val="16"/>
          <w:szCs w:val="16"/>
        </w:rPr>
        <w:t>v účtovnej závierke za rok 2016.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103" w:rsidRDefault="00D97103" w:rsidP="00347C39">
      <w:pPr>
        <w:spacing w:before="0" w:after="0" w:line="240" w:lineRule="auto"/>
      </w:pPr>
      <w:r>
        <w:separator/>
      </w:r>
    </w:p>
  </w:endnote>
  <w:endnote w:type="continuationSeparator" w:id="0">
    <w:p w:rsidR="00D97103" w:rsidRDefault="00D971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B53" w:rsidRDefault="008D55C0">
    <w:pPr>
      <w:pStyle w:val="Pta"/>
      <w:jc w:val="right"/>
    </w:pPr>
    <w:fldSimple w:instr="PAGE   \* MERGEFORMAT">
      <w:r w:rsidR="001153A8">
        <w:rPr>
          <w:noProof/>
        </w:rPr>
        <w:t>12</w:t>
      </w:r>
    </w:fldSimple>
  </w:p>
  <w:p w:rsidR="00E05B53" w:rsidRDefault="00E05B5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103" w:rsidRDefault="00D97103" w:rsidP="00347C39">
      <w:pPr>
        <w:spacing w:before="0" w:after="0" w:line="240" w:lineRule="auto"/>
      </w:pPr>
      <w:r>
        <w:separator/>
      </w:r>
    </w:p>
  </w:footnote>
  <w:footnote w:type="continuationSeparator" w:id="0">
    <w:p w:rsidR="00D97103" w:rsidRDefault="00D9710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022BEB"/>
    <w:rsid w:val="0000240E"/>
    <w:rsid w:val="000109BB"/>
    <w:rsid w:val="0001299B"/>
    <w:rsid w:val="00022BEB"/>
    <w:rsid w:val="00032331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3A8"/>
    <w:rsid w:val="00115E3C"/>
    <w:rsid w:val="00115F7E"/>
    <w:rsid w:val="0012024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77CF4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0418F"/>
    <w:rsid w:val="0020713A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C6FE1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2CE6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2112"/>
    <w:rsid w:val="003D6571"/>
    <w:rsid w:val="003F1E04"/>
    <w:rsid w:val="004012C2"/>
    <w:rsid w:val="00401F3C"/>
    <w:rsid w:val="0041789F"/>
    <w:rsid w:val="00417B4D"/>
    <w:rsid w:val="00421149"/>
    <w:rsid w:val="00426F44"/>
    <w:rsid w:val="004334AB"/>
    <w:rsid w:val="004337D2"/>
    <w:rsid w:val="00433F88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6499"/>
    <w:rsid w:val="00532997"/>
    <w:rsid w:val="00537983"/>
    <w:rsid w:val="00543C33"/>
    <w:rsid w:val="00550A76"/>
    <w:rsid w:val="0055543B"/>
    <w:rsid w:val="0055570A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4EC1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0545"/>
    <w:rsid w:val="006F4A29"/>
    <w:rsid w:val="007002DC"/>
    <w:rsid w:val="00700624"/>
    <w:rsid w:val="00700A23"/>
    <w:rsid w:val="0071137C"/>
    <w:rsid w:val="0072048D"/>
    <w:rsid w:val="00725021"/>
    <w:rsid w:val="00725BFF"/>
    <w:rsid w:val="00732D9B"/>
    <w:rsid w:val="0074467C"/>
    <w:rsid w:val="0075172B"/>
    <w:rsid w:val="007621A8"/>
    <w:rsid w:val="007701E2"/>
    <w:rsid w:val="007705F0"/>
    <w:rsid w:val="007713BE"/>
    <w:rsid w:val="00776D47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AD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47611"/>
    <w:rsid w:val="00853235"/>
    <w:rsid w:val="008557D6"/>
    <w:rsid w:val="00857F92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55C0"/>
    <w:rsid w:val="008D6513"/>
    <w:rsid w:val="008E78DE"/>
    <w:rsid w:val="00900740"/>
    <w:rsid w:val="00903146"/>
    <w:rsid w:val="009045A6"/>
    <w:rsid w:val="00906DB8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3ED8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10E7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35BB4"/>
    <w:rsid w:val="00D410CE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97103"/>
    <w:rsid w:val="00DA0FB8"/>
    <w:rsid w:val="00DA56AB"/>
    <w:rsid w:val="00DB1285"/>
    <w:rsid w:val="00DB1DDE"/>
    <w:rsid w:val="00DB3C2D"/>
    <w:rsid w:val="00DB68A9"/>
    <w:rsid w:val="00DB7319"/>
    <w:rsid w:val="00DC4CA6"/>
    <w:rsid w:val="00DE678D"/>
    <w:rsid w:val="00E03790"/>
    <w:rsid w:val="00E058C0"/>
    <w:rsid w:val="00E05B53"/>
    <w:rsid w:val="00E26CD4"/>
    <w:rsid w:val="00E45FBF"/>
    <w:rsid w:val="00E615E8"/>
    <w:rsid w:val="00E664B8"/>
    <w:rsid w:val="00E70554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E5BC1"/>
    <w:rsid w:val="00EF7403"/>
    <w:rsid w:val="00F0620E"/>
    <w:rsid w:val="00F101CF"/>
    <w:rsid w:val="00F139AD"/>
    <w:rsid w:val="00F33C07"/>
    <w:rsid w:val="00F34521"/>
    <w:rsid w:val="00F35273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113B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0713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0713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13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1</TotalTime>
  <Pages>6</Pages>
  <Words>2074</Words>
  <Characters>11823</Characters>
  <Application>Microsoft Office Word</Application>
  <DocSecurity>0</DocSecurity>
  <Lines>98</Lines>
  <Paragraphs>27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Vlaďka</dc:creator>
  <cp:lastModifiedBy>Vlaďka</cp:lastModifiedBy>
  <cp:revision>2</cp:revision>
  <cp:lastPrinted>2014-01-20T21:18:00Z</cp:lastPrinted>
  <dcterms:created xsi:type="dcterms:W3CDTF">2017-03-21T15:38:00Z</dcterms:created>
  <dcterms:modified xsi:type="dcterms:W3CDTF">2017-03-21T15:38:00Z</dcterms:modified>
</cp:coreProperties>
</file>