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Príloha č. 3a k opatreniu č. 4455/2003-92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31. 12. 2016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Default="00A44A5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CD27E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A44A51" w:rsidRDefault="00A44A51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Pr="00CD27EB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Default="00A44A51" w:rsidP="000669B7">
                                  <w:fldSimple w:instr=" MERGEFIELD  aDRDO  \* MERGEFORMAT ">
                                    <w:r w:rsidRPr="00CD2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2016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A44A51" w:rsidRDefault="00A44A51" w:rsidP="000669B7">
                            <w:fldSimple w:instr=" MERGEFIELD  aDRDO  \* MERGEFORMAT ">
                              <w:r w:rsidRPr="00CD27EB">
                                <w:rPr>
                                  <w:rFonts w:ascii="Arial" w:hAnsi="Arial" w:cs="Arial"/>
                                  <w:noProof/>
                                </w:rPr>
                                <w:t>2016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Pr="00391121" w:rsidRDefault="00A44A5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53B0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A44A51" w:rsidRPr="00391121" w:rsidRDefault="00A44A5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53B0A">
                              <w:rPr>
                                <w:rFonts w:ascii="Arial" w:hAnsi="Arial" w:cs="Arial"/>
                                <w:noProof/>
                              </w:rPr>
                              <w:t>2016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Default="00A44A51" w:rsidP="000669B7">
                                  <w:fldSimple w:instr=" MERGEFIELD  aDMOD  \* MERGEFORMAT ">
                                    <w:r w:rsidRPr="00CD2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A44A51" w:rsidRDefault="00A44A51" w:rsidP="000669B7">
                            <w:fldSimple w:instr=" MERGEFIELD  aDMOD  \* MERGEFORMAT ">
                              <w:r w:rsidRPr="00CD27E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CD27EB" w:rsidRPr="00253B0A">
              <w:rPr>
                <w:color w:val="FFFFFF" w:themeColor="background1"/>
              </w:rPr>
              <w:t>45967083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CD27EB" w:rsidRPr="00253B0A">
              <w:rPr>
                <w:color w:val="FFFFFF" w:themeColor="background1"/>
              </w:rPr>
              <w:t>2023177277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Default="00A44A51" w:rsidP="000669B7">
                                  <w:fldSimple w:instr=" MERGEFIELD  aDRODo  \* MERGEFORMAT ">
                                    <w:r w:rsidRPr="00CD2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2015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:rsidR="00A44A51" w:rsidRDefault="00A44A51" w:rsidP="000669B7">
                            <w:fldSimple w:instr=" MERGEFIELD  aDRODo  \* MERGEFORMAT ">
                              <w:r w:rsidRPr="00CD27EB">
                                <w:rPr>
                                  <w:rFonts w:ascii="Arial" w:hAnsi="Arial" w:cs="Arial"/>
                                  <w:noProof/>
                                </w:rPr>
                                <w:t>2015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Default="00A44A51" w:rsidP="000669B7">
                                  <w:fldSimple w:instr=" MERGEFIELD  aDRDOo  \* MERGEFORMAT ">
                                    <w:r w:rsidRPr="00CD2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2015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A44A51" w:rsidRDefault="00A44A51" w:rsidP="000669B7">
                            <w:fldSimple w:instr=" MERGEFIELD  aDRDOo  \* MERGEFORMAT ">
                              <w:r w:rsidRPr="00CD27EB">
                                <w:rPr>
                                  <w:rFonts w:ascii="Arial" w:hAnsi="Arial" w:cs="Arial"/>
                                  <w:noProof/>
                                </w:rPr>
                                <w:t>2015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Default="00A44A51" w:rsidP="000669B7">
                                  <w:fldSimple w:instr=" MERGEFIELD  aDMDO  \* MERGEFORMAT ">
                                    <w:r w:rsidRPr="00CD2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A44A51" w:rsidRDefault="00A44A51" w:rsidP="000669B7">
                            <w:fldSimple w:instr=" MERGEFIELD  aDMDO  \* MERGEFORMAT ">
                              <w:r w:rsidRPr="00CD27E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Default="00A44A51" w:rsidP="000669B7">
                                  <w:fldSimple w:instr=" MERGEFIELD  aDMOD  \* MERGEFORMAT ">
                                    <w:r w:rsidRPr="00CD2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A44A51" w:rsidRDefault="00A44A51" w:rsidP="000669B7">
                            <w:fldSimple w:instr=" MERGEFIELD  aDMOD  \* MERGEFORMAT ">
                              <w:r w:rsidRPr="00CD27E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Pr="00391121" w:rsidRDefault="00A44A5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A44A51" w:rsidRPr="00391121" w:rsidRDefault="00A44A5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Pr="00391121" w:rsidRDefault="00A44A5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35848138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A44A51" w:rsidRPr="00391121" w:rsidRDefault="00A44A5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35848138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Pr="00391121" w:rsidRDefault="00A44A5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2021701044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A44A51" w:rsidRPr="00391121" w:rsidRDefault="00A44A5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2021701044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Default="00A44A5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aSUB_SKNACE12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A44A51" w:rsidRDefault="00A44A51" w:rsidP="000669B7">
                            <w:r>
                              <w:fldChar w:fldCharType="begin"/>
                            </w:r>
                            <w:r>
                              <w:instrText xml:space="preserve"> MERGEFIELD  aSUB_SKNACE12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Default="00A44A5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A44A51" w:rsidRDefault="00A44A51" w:rsidP="000669B7">
                            <w:r>
                              <w:fldChar w:fldCharType="begin"/>
                            </w:r>
                            <w:r>
                              <w:instrText xml:space="preserve"> MERGEFIELD  aSUB_SKNACE34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Default="00A44A51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A44A51" w:rsidRDefault="00A44A51" w:rsidP="000669B7"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Pr="00391121" w:rsidRDefault="00A44A5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TAMARA</w:t>
                                  </w:r>
                                  <w:r w:rsidRPr="00253B0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, s.r.o.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A44A51" w:rsidRPr="00391121" w:rsidRDefault="00A44A5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TAMARA</w:t>
                            </w:r>
                            <w:r w:rsidRPr="00253B0A">
                              <w:rPr>
                                <w:rFonts w:ascii="Arial" w:hAnsi="Arial" w:cs="Arial"/>
                                <w:noProof/>
                              </w:rPr>
                              <w:t>, s.r.o.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Default="00A44A51" w:rsidP="000669B7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A44A51" w:rsidRDefault="00A44A51" w:rsidP="000669B7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Pr="00391121" w:rsidRDefault="00A44A5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Rošického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A44A51" w:rsidRPr="00391121" w:rsidRDefault="00A44A5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Rošického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Pr="00391121" w:rsidRDefault="00A44A5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53B0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Bratislava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A44A51" w:rsidRPr="00391121" w:rsidRDefault="00A44A5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53B0A">
                              <w:rPr>
                                <w:rFonts w:ascii="Arial" w:hAnsi="Arial" w:cs="Arial"/>
                                <w:noProof/>
                              </w:rPr>
                              <w:t>Bratislava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Pr="00391121" w:rsidRDefault="00A44A5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253B0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4</w:t>
                                  </w:r>
                                  <w:r w:rsidRPr="00253B0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A44A51" w:rsidRPr="00391121" w:rsidRDefault="00A44A5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253B0A">
                              <w:rPr>
                                <w:rFonts w:ascii="Arial" w:hAnsi="Arial" w:cs="Arial"/>
                                <w:noProof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4</w:t>
                            </w:r>
                            <w:r w:rsidRPr="00253B0A">
                              <w:rPr>
                                <w:rFonts w:ascii="Arial" w:hAnsi="Arial" w:cs="Arial"/>
                                <w:noProof/>
                              </w:rPr>
                              <w:t>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Pr="00391121" w:rsidRDefault="00A44A5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A44A51" w:rsidRPr="00391121" w:rsidRDefault="00A44A5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Pr="00391121" w:rsidRDefault="00A44A5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A44A51" w:rsidRPr="00391121" w:rsidRDefault="00A44A5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A51" w:rsidRPr="00391121" w:rsidRDefault="00A44A5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A44A51" w:rsidRPr="00391121" w:rsidRDefault="00A44A5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  <w:p w:rsidR="00B609F8" w:rsidRPr="0073029B" w:rsidRDefault="005B06C6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20</w:t>
            </w:r>
            <w:r w:rsidR="00B609F8">
              <w:rPr>
                <w:rFonts w:ascii="Arial Narrow" w:hAnsi="Arial Narrow"/>
                <w:sz w:val="22"/>
                <w:szCs w:val="22"/>
                <w:lang w:eastAsia="sk-SK"/>
              </w:rPr>
              <w:t>.03.2017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  <w:p w:rsidR="00B609F8" w:rsidRPr="0073029B" w:rsidRDefault="00B609F8" w:rsidP="005B06C6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2</w:t>
            </w:r>
            <w:r w:rsidR="005B06C6">
              <w:rPr>
                <w:rFonts w:ascii="Arial Narrow" w:hAnsi="Arial Narrow"/>
                <w:sz w:val="22"/>
                <w:szCs w:val="22"/>
                <w:lang w:eastAsia="sk-SK"/>
              </w:rPr>
              <w:t>0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.03.2017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A51" w:rsidRPr="007C40F2" w:rsidRDefault="00A44A51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A44A51" w:rsidRPr="007C40F2" w:rsidRDefault="00A44A51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5B06C6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5B06C6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11180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155343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81711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24823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45760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76654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122414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109583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5057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125820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11180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117351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10107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138638</w:t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11180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109583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5057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5B06C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125820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</w:t>
            </w:r>
            <w:proofErr w:type="spellEnd"/>
            <w:r w:rsidRPr="0073029B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 xml:space="preserve"> vlastného imania ÚJ, v ktorej má ÚJ </w:t>
            </w:r>
            <w:r w:rsidRPr="0073029B">
              <w:lastRenderedPageBreak/>
              <w:t>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A44A5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A44A5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A44A5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70347</w:t>
            </w:r>
          </w:p>
        </w:tc>
        <w:tc>
          <w:tcPr>
            <w:tcW w:w="2331" w:type="dxa"/>
            <w:vAlign w:val="center"/>
          </w:tcPr>
          <w:p w:rsidR="000669B7" w:rsidRPr="00F571F6" w:rsidRDefault="00A44A5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36109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A44A51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70360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A44A51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36123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 xml:space="preserve">na výsledok </w:t>
            </w:r>
            <w:r w:rsidRPr="0073029B">
              <w:lastRenderedPageBreak/>
              <w:t>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369B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25816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369B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25816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369B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25816</w:t>
            </w: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F369BD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F369BD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10646</w:t>
            </w: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369B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369B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369B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369B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369B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96809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369B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104712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369B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18098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369B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1460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369B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369B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124270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:rsidTr="00CD27E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CD27E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CD27E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CD27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CD27EB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CD27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CD27EB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CD27E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CD27EB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CD27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CD27EB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CD27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CD27EB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CD27E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CD27EB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CD27E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D27EB" w:rsidRPr="00253B0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F369B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40905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F369B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42940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F369B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369B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F369B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369B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393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315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369B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="000669B7"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41299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43258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9082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9516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369B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0669B7"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9082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369BD">
              <w:rPr>
                <w:rFonts w:ascii="Arial Narrow" w:hAnsi="Arial Narrow"/>
                <w:sz w:val="22"/>
                <w:szCs w:val="22"/>
              </w:rPr>
              <w:t>9516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A51" w:rsidRDefault="00A44A51">
      <w:r>
        <w:separator/>
      </w:r>
    </w:p>
  </w:endnote>
  <w:endnote w:type="continuationSeparator" w:id="0">
    <w:p w:rsidR="00A44A51" w:rsidRDefault="00A4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A51" w:rsidRDefault="00A44A51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44A51" w:rsidRDefault="00A44A51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A51" w:rsidRPr="00010D38" w:rsidRDefault="00A44A51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F369BD">
      <w:rPr>
        <w:rStyle w:val="slostrany"/>
        <w:sz w:val="16"/>
        <w:szCs w:val="16"/>
      </w:rPr>
      <w:t>22</w:t>
    </w:r>
    <w:r w:rsidRPr="00010D38">
      <w:rPr>
        <w:rStyle w:val="slostrany"/>
        <w:sz w:val="16"/>
        <w:szCs w:val="16"/>
      </w:rPr>
      <w:fldChar w:fldCharType="end"/>
    </w:r>
  </w:p>
  <w:p w:rsidR="00A44A51" w:rsidRDefault="00A44A51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A51" w:rsidRDefault="00A44A51">
      <w:r>
        <w:separator/>
      </w:r>
    </w:p>
  </w:footnote>
  <w:footnote w:type="continuationSeparator" w:id="0">
    <w:p w:rsidR="00A44A51" w:rsidRDefault="00A44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A44A51" w:rsidRPr="0073029B" w:rsidTr="00D71752">
      <w:trPr>
        <w:trHeight w:val="59"/>
      </w:trPr>
      <w:tc>
        <w:tcPr>
          <w:tcW w:w="416" w:type="pct"/>
          <w:noWrap/>
        </w:tcPr>
        <w:p w:rsidR="00A44A51" w:rsidRPr="0073029B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A44A51" w:rsidRPr="0073029B" w:rsidRDefault="00A44A51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A44A51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A44A51" w:rsidRPr="0073029B" w:rsidRDefault="00A44A51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ICO  \* MERGEFORMAT </w:instrText>
          </w:r>
          <w:r>
            <w:rPr>
              <w:noProof/>
            </w:rPr>
            <w:fldChar w:fldCharType="separate"/>
          </w:r>
          <w:r w:rsidR="00F369BD">
            <w:rPr>
              <w:noProof/>
            </w:rPr>
            <w:t>45967083</w:t>
          </w:r>
          <w:r>
            <w:rPr>
              <w:noProof/>
            </w:rPr>
            <w:fldChar w:fldCharType="end"/>
          </w:r>
        </w:p>
      </w:tc>
    </w:tr>
    <w:tr w:rsidR="00A44A51" w:rsidRPr="0073029B" w:rsidTr="00D71752">
      <w:trPr>
        <w:trHeight w:val="59"/>
      </w:trPr>
      <w:tc>
        <w:tcPr>
          <w:tcW w:w="416" w:type="pct"/>
          <w:noWrap/>
        </w:tcPr>
        <w:p w:rsidR="00A44A51" w:rsidRPr="0073029B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A44A51" w:rsidRPr="0073029B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A44A51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A44A51" w:rsidRPr="0073029B" w:rsidRDefault="00A44A51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DIC  \* MERGEFORMAT </w:instrText>
          </w:r>
          <w:r>
            <w:rPr>
              <w:noProof/>
            </w:rPr>
            <w:fldChar w:fldCharType="separate"/>
          </w:r>
          <w:r w:rsidR="00F369BD">
            <w:rPr>
              <w:noProof/>
            </w:rPr>
            <w:t>2023177277</w:t>
          </w:r>
          <w:r>
            <w:rPr>
              <w:noProof/>
            </w:rPr>
            <w:fldChar w:fldCharType="end"/>
          </w:r>
        </w:p>
      </w:tc>
    </w:tr>
  </w:tbl>
  <w:p w:rsidR="00A44A51" w:rsidRDefault="00A44A5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A44A51" w:rsidRPr="0073029B" w:rsidTr="00D71752">
      <w:trPr>
        <w:trHeight w:val="59"/>
      </w:trPr>
      <w:tc>
        <w:tcPr>
          <w:tcW w:w="416" w:type="pct"/>
          <w:noWrap/>
        </w:tcPr>
        <w:p w:rsidR="00A44A51" w:rsidRPr="0073029B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A44A51" w:rsidRPr="0073029B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A44A51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A44A51" w:rsidRPr="0073029B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>
              <w:rPr>
                <w:noProof/>
              </w:rPr>
              <w:t>45967083</w:t>
            </w:r>
          </w:fldSimple>
        </w:p>
      </w:tc>
    </w:tr>
    <w:tr w:rsidR="00A44A51" w:rsidRPr="0073029B" w:rsidTr="00D71752">
      <w:trPr>
        <w:trHeight w:val="59"/>
      </w:trPr>
      <w:tc>
        <w:tcPr>
          <w:tcW w:w="416" w:type="pct"/>
          <w:noWrap/>
        </w:tcPr>
        <w:p w:rsidR="00A44A51" w:rsidRPr="0073029B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A44A51" w:rsidRPr="0073029B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A44A51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A44A51" w:rsidRPr="0073029B" w:rsidRDefault="00A44A5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>
              <w:rPr>
                <w:noProof/>
              </w:rPr>
              <w:t>2023177277</w:t>
            </w:r>
          </w:fldSimple>
        </w:p>
      </w:tc>
    </w:tr>
  </w:tbl>
  <w:p w:rsidR="00A44A51" w:rsidRDefault="00A44A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rg1" w:val="201610"/>
    <w:docVar w:name="arg2" w:val="driver=asa12;dbf=d:\anasoft\data\etp.db;dbn=;eng=sql_etp;links=tcpip(ip=192.168.1.12);uid=tollerova;con=finus(10.15);pwd=a"/>
    <w:docVar w:name="arg3" w:val="0"/>
    <w:docVar w:name="arg4" w:val="C:\Users\MARTIN~1.TOL\AppData\Local\Temp\9943035.doc"/>
    <w:docVar w:name="arg5" w:val="1"/>
  </w:docVars>
  <w:rsids>
    <w:rsidRoot w:val="00CD27EB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17FF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06C6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4A51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09F8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27EB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0316F"/>
    <w:rsid w:val="00F13F7C"/>
    <w:rsid w:val="00F2247B"/>
    <w:rsid w:val="00F369BD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A5989E6-2667-40FA-AECD-1382BC81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2D7EE-BBA3-4AA6-AAF6-EA862FFE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48</TotalTime>
  <Pages>24</Pages>
  <Words>4433</Words>
  <Characters>47648</Characters>
  <Application>Microsoft Office Word</Application>
  <DocSecurity>0</DocSecurity>
  <Lines>397</Lines>
  <Paragraphs>103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Martina Tollerova</dc:creator>
  <cp:lastModifiedBy>Martina Tollerova</cp:lastModifiedBy>
  <cp:revision>5</cp:revision>
  <cp:lastPrinted>2009-07-30T10:15:00Z</cp:lastPrinted>
  <dcterms:created xsi:type="dcterms:W3CDTF">2017-03-09T10:04:00Z</dcterms:created>
  <dcterms:modified xsi:type="dcterms:W3CDTF">2017-03-20T13:04:00Z</dcterms:modified>
</cp:coreProperties>
</file>