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t>A. Informácie o účtovnej jednotke</w:t>
      </w:r>
    </w:p>
    <w:p w:rsidR="0052367F" w:rsidRPr="009B6601" w:rsidRDefault="001060C4" w:rsidP="000669B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A. a)</w:t>
      </w:r>
    </w:p>
    <w:p w:rsidR="0052367F" w:rsidRDefault="0052367F" w:rsidP="000669B7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Obchodné meno účtovnej jednotky:</w:t>
      </w:r>
      <w:r>
        <w:rPr>
          <w:rFonts w:ascii="Arial Narrow" w:hAnsi="Arial Narrow"/>
          <w:sz w:val="22"/>
          <w:szCs w:val="22"/>
        </w:rPr>
        <w:t xml:space="preserve"> Okresné</w:t>
      </w:r>
      <w:r w:rsidR="006D6899">
        <w:rPr>
          <w:rFonts w:ascii="Arial Narrow" w:hAnsi="Arial Narrow"/>
          <w:sz w:val="22"/>
          <w:szCs w:val="22"/>
        </w:rPr>
        <w:t xml:space="preserve"> stavebné bytové družstvo Martin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Sídlo:</w:t>
      </w:r>
      <w:r w:rsidRPr="0052367F">
        <w:rPr>
          <w:rFonts w:ascii="Arial Narrow" w:hAnsi="Arial Narrow"/>
          <w:sz w:val="22"/>
          <w:szCs w:val="22"/>
        </w:rPr>
        <w:t xml:space="preserve"> Kozmonautov 35,Martin, 03601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založenia: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vzniku: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Pr="0052367F" w:rsidRDefault="0052367F" w:rsidP="0052367F">
      <w:pPr>
        <w:rPr>
          <w:rFonts w:ascii="Arial Narrow" w:hAnsi="Arial Narrow"/>
          <w:sz w:val="22"/>
          <w:szCs w:val="22"/>
        </w:rPr>
      </w:pPr>
    </w:p>
    <w:p w:rsidR="0052367F" w:rsidRPr="009B6601" w:rsidRDefault="0052367F" w:rsidP="0052367F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>A. b)</w:t>
      </w:r>
    </w:p>
    <w:p w:rsidR="0052367F" w:rsidRPr="00547857" w:rsidRDefault="0052367F" w:rsidP="0052367F">
      <w:pPr>
        <w:rPr>
          <w:rFonts w:ascii="Arial Narrow" w:hAnsi="Arial Narrow"/>
          <w:b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Opis hospodárskej činnosti účtovnej jednotky:</w:t>
      </w:r>
    </w:p>
    <w:p w:rsidR="00EE1A88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Vykonáva, zabezpečuje údržbu, opravy, rekonštrukciu a modernizáciu bytových a </w:t>
      </w:r>
      <w:r w:rsidR="00EE1A88">
        <w:rPr>
          <w:rFonts w:ascii="Arial Narrow" w:hAnsi="Arial Narrow"/>
          <w:sz w:val="22"/>
          <w:szCs w:val="22"/>
        </w:rPr>
        <w:t>nebytových</w:t>
      </w:r>
      <w:r>
        <w:rPr>
          <w:rFonts w:ascii="Arial Narrow" w:hAnsi="Arial Narrow"/>
          <w:sz w:val="22"/>
          <w:szCs w:val="22"/>
        </w:rPr>
        <w:t xml:space="preserve"> priestorov 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 vlastníctve členov na princípe neziskového hospodárenia.</w:t>
      </w:r>
    </w:p>
    <w:p w:rsidR="000669B7" w:rsidRP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 správu bytového fondu na základe zmlúv o výkone správy.</w:t>
      </w:r>
      <w:r w:rsidR="00175F4B" w:rsidRPr="0052367F">
        <w:rPr>
          <w:rFonts w:ascii="Arial Narrow" w:hAnsi="Arial Narrow"/>
          <w:sz w:val="22"/>
          <w:szCs w:val="22"/>
        </w:rPr>
        <w:fldChar w:fldCharType="begin"/>
      </w:r>
      <w:r w:rsidR="00175F4B" w:rsidRPr="0052367F">
        <w:rPr>
          <w:rFonts w:ascii="Arial Narrow" w:hAnsi="Arial Narrow"/>
          <w:sz w:val="22"/>
          <w:szCs w:val="22"/>
        </w:rPr>
        <w:instrText xml:space="preserve"> MERGEFIELD  p01  \* MERGEFORMAT </w:instrText>
      </w:r>
      <w:r w:rsidR="00175F4B" w:rsidRPr="0052367F">
        <w:rPr>
          <w:rFonts w:ascii="Arial Narrow" w:hAnsi="Arial Narrow"/>
          <w:sz w:val="22"/>
          <w:szCs w:val="22"/>
        </w:rPr>
        <w:fldChar w:fldCharType="end"/>
      </w:r>
    </w:p>
    <w:p w:rsidR="001060C4" w:rsidRDefault="001060C4" w:rsidP="001060C4">
      <w:pPr>
        <w:ind w:left="360" w:right="-288"/>
        <w:rPr>
          <w:b/>
        </w:rPr>
      </w:pPr>
    </w:p>
    <w:p w:rsidR="001060C4" w:rsidRPr="009B6601" w:rsidRDefault="001060C4" w:rsidP="001060C4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1060C4" w:rsidRDefault="001060C4" w:rsidP="000669B7">
      <w:pPr>
        <w:rPr>
          <w:rFonts w:ascii="Arial Narrow" w:hAnsi="Arial Narrow"/>
          <w:b/>
          <w:sz w:val="22"/>
          <w:szCs w:val="22"/>
        </w:rPr>
      </w:pPr>
      <w:r w:rsidRPr="001060C4">
        <w:rPr>
          <w:rFonts w:ascii="Arial Narrow" w:hAnsi="Arial Narrow"/>
          <w:b/>
          <w:sz w:val="22"/>
          <w:szCs w:val="22"/>
        </w:rPr>
        <w:t>Účtovné jednotky, v ktorých je spoločnosť neobmedzene ručiacim spoločníkom</w:t>
      </w:r>
      <w:r w:rsidR="00432E85">
        <w:rPr>
          <w:rFonts w:ascii="Arial Narrow" w:hAnsi="Arial Narrow"/>
          <w:b/>
          <w:sz w:val="22"/>
          <w:szCs w:val="22"/>
        </w:rPr>
        <w:t>:</w:t>
      </w:r>
      <w:r w:rsidR="00175F4B" w:rsidRPr="001060C4">
        <w:rPr>
          <w:rFonts w:ascii="Arial Narrow" w:hAnsi="Arial Narrow"/>
          <w:b/>
          <w:sz w:val="22"/>
          <w:szCs w:val="22"/>
        </w:rPr>
        <w:fldChar w:fldCharType="begin"/>
      </w:r>
      <w:r w:rsidR="00175F4B" w:rsidRPr="001060C4">
        <w:rPr>
          <w:rFonts w:ascii="Arial Narrow" w:hAnsi="Arial Narrow"/>
          <w:b/>
          <w:sz w:val="22"/>
          <w:szCs w:val="22"/>
        </w:rPr>
        <w:instrText xml:space="preserve"> MERGEFIELD  p02  \* MERGEFORMAT </w:instrText>
      </w:r>
      <w:r w:rsidR="00175F4B" w:rsidRPr="001060C4">
        <w:rPr>
          <w:rFonts w:ascii="Arial Narrow" w:hAnsi="Arial Narrow"/>
          <w:b/>
          <w:noProof/>
          <w:sz w:val="22"/>
          <w:szCs w:val="22"/>
        </w:rPr>
        <w:fldChar w:fldCharType="end"/>
      </w:r>
    </w:p>
    <w:p w:rsidR="000669B7" w:rsidRDefault="00432E85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nie je neobmedzene ručiacim spoločníkom v inej účtovnej jednotke.</w:t>
      </w:r>
    </w:p>
    <w:p w:rsidR="00432E85" w:rsidRDefault="00432E85" w:rsidP="000669B7">
      <w:pPr>
        <w:rPr>
          <w:rFonts w:ascii="Arial Narrow" w:hAnsi="Arial Narrow"/>
          <w:sz w:val="22"/>
          <w:szCs w:val="22"/>
        </w:rPr>
      </w:pPr>
    </w:p>
    <w:p w:rsidR="00432E85" w:rsidRPr="00432E85" w:rsidRDefault="00432E85" w:rsidP="00432E85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1060C4" w:rsidRDefault="00432E85" w:rsidP="001060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Právny dôvod na zostavenie účtovnej závierky:</w:t>
      </w:r>
    </w:p>
    <w:p w:rsidR="00775BB3" w:rsidRDefault="00B71EFD" w:rsidP="001060C4">
      <w:pPr>
        <w:rPr>
          <w:rFonts w:ascii="Arial Narrow" w:hAnsi="Arial Narrow"/>
          <w:sz w:val="22"/>
          <w:szCs w:val="22"/>
        </w:rPr>
      </w:pPr>
      <w:r w:rsidRPr="00775BB3">
        <w:rPr>
          <w:rFonts w:ascii="Arial Narrow" w:hAnsi="Arial Narrow"/>
          <w:sz w:val="22"/>
          <w:szCs w:val="22"/>
        </w:rPr>
        <w:t xml:space="preserve">Účtovná závierka Okresného </w:t>
      </w:r>
      <w:r w:rsidR="00775BB3">
        <w:rPr>
          <w:rFonts w:ascii="Arial Narrow" w:hAnsi="Arial Narrow"/>
          <w:sz w:val="22"/>
          <w:szCs w:val="22"/>
        </w:rPr>
        <w:t>stavebného bytového družstva Martin k 31.12.201</w:t>
      </w:r>
      <w:r w:rsidR="00CE1463">
        <w:rPr>
          <w:rFonts w:ascii="Arial Narrow" w:hAnsi="Arial Narrow"/>
          <w:sz w:val="22"/>
          <w:szCs w:val="22"/>
        </w:rPr>
        <w:t>6</w:t>
      </w:r>
      <w:r w:rsidR="00775BB3">
        <w:rPr>
          <w:rFonts w:ascii="Arial Narrow" w:hAnsi="Arial Narrow"/>
          <w:sz w:val="22"/>
          <w:szCs w:val="22"/>
        </w:rPr>
        <w:t xml:space="preserve"> je zostavená ako riadna účtovná závierka za obdobie od 1.1.201</w:t>
      </w:r>
      <w:r w:rsidR="00CE1463">
        <w:rPr>
          <w:rFonts w:ascii="Arial Narrow" w:hAnsi="Arial Narrow"/>
          <w:sz w:val="22"/>
          <w:szCs w:val="22"/>
        </w:rPr>
        <w:t>6</w:t>
      </w:r>
      <w:r w:rsidR="00775BB3">
        <w:rPr>
          <w:rFonts w:ascii="Arial Narrow" w:hAnsi="Arial Narrow"/>
          <w:sz w:val="22"/>
          <w:szCs w:val="22"/>
        </w:rPr>
        <w:t xml:space="preserve"> do 31.12.201</w:t>
      </w:r>
      <w:r w:rsidR="00CE1463">
        <w:rPr>
          <w:rFonts w:ascii="Arial Narrow" w:hAnsi="Arial Narrow"/>
          <w:sz w:val="22"/>
          <w:szCs w:val="22"/>
        </w:rPr>
        <w:t>6</w:t>
      </w:r>
      <w:r w:rsidR="00775BB3">
        <w:rPr>
          <w:rFonts w:ascii="Arial Narrow" w:hAnsi="Arial Narrow"/>
          <w:sz w:val="22"/>
          <w:szCs w:val="22"/>
        </w:rPr>
        <w:t xml:space="preserve"> v zmysle par. 17, </w:t>
      </w:r>
      <w:proofErr w:type="spellStart"/>
      <w:r w:rsidR="00775BB3">
        <w:rPr>
          <w:rFonts w:ascii="Arial Narrow" w:hAnsi="Arial Narrow"/>
          <w:sz w:val="22"/>
          <w:szCs w:val="22"/>
        </w:rPr>
        <w:t>odst</w:t>
      </w:r>
      <w:proofErr w:type="spellEnd"/>
      <w:r w:rsidR="00775BB3">
        <w:rPr>
          <w:rFonts w:ascii="Arial Narrow" w:hAnsi="Arial Narrow"/>
          <w:sz w:val="22"/>
          <w:szCs w:val="22"/>
        </w:rPr>
        <w:t>. 6 zákona č. 431/2002</w:t>
      </w:r>
      <w:r w:rsidR="00547857">
        <w:rPr>
          <w:rFonts w:ascii="Arial Narrow" w:hAnsi="Arial Narrow"/>
          <w:sz w:val="22"/>
          <w:szCs w:val="22"/>
        </w:rPr>
        <w:t xml:space="preserve"> </w:t>
      </w:r>
      <w:r w:rsidR="00775BB3">
        <w:rPr>
          <w:rFonts w:ascii="Arial Narrow" w:hAnsi="Arial Narrow"/>
          <w:sz w:val="22"/>
          <w:szCs w:val="22"/>
        </w:rPr>
        <w:t>Z. z. o účtovníctve.</w:t>
      </w:r>
    </w:p>
    <w:p w:rsidR="00FA0A73" w:rsidRDefault="00FA0A73" w:rsidP="001060C4">
      <w:pPr>
        <w:rPr>
          <w:rFonts w:ascii="Arial Narrow" w:hAnsi="Arial Narrow"/>
          <w:sz w:val="22"/>
          <w:szCs w:val="22"/>
        </w:rPr>
      </w:pPr>
    </w:p>
    <w:p w:rsidR="00FA0A73" w:rsidRPr="00432E85" w:rsidRDefault="00FA0A73" w:rsidP="00FA0A73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f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FA0A73" w:rsidRDefault="00FA0A73" w:rsidP="00FA0A7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Dátum schválenia účtovnej závierky za predchádzajúce obdobie:</w:t>
      </w:r>
    </w:p>
    <w:p w:rsidR="00FA0A73" w:rsidRDefault="00DA513F" w:rsidP="00FA0A73">
      <w:pPr>
        <w:rPr>
          <w:rFonts w:ascii="Arial Narrow" w:hAnsi="Arial Narrow"/>
          <w:sz w:val="22"/>
          <w:szCs w:val="22"/>
        </w:rPr>
      </w:pPr>
      <w:r w:rsidRPr="00DA513F">
        <w:rPr>
          <w:rFonts w:ascii="Arial Narrow" w:hAnsi="Arial Narrow"/>
          <w:sz w:val="22"/>
          <w:szCs w:val="22"/>
        </w:rPr>
        <w:t>Účtovná závierka za rok 201</w:t>
      </w:r>
      <w:r w:rsidR="00CE1463">
        <w:rPr>
          <w:rFonts w:ascii="Arial Narrow" w:hAnsi="Arial Narrow"/>
          <w:sz w:val="22"/>
          <w:szCs w:val="22"/>
        </w:rPr>
        <w:t>5</w:t>
      </w:r>
      <w:r w:rsidRPr="00DA513F">
        <w:rPr>
          <w:rFonts w:ascii="Arial Narrow" w:hAnsi="Arial Narrow"/>
          <w:sz w:val="22"/>
          <w:szCs w:val="22"/>
        </w:rPr>
        <w:t xml:space="preserve"> bola schválená Zhromaždením delegáto</w:t>
      </w:r>
      <w:r w:rsidR="00EE1A88">
        <w:rPr>
          <w:rFonts w:ascii="Arial Narrow" w:hAnsi="Arial Narrow"/>
          <w:sz w:val="22"/>
          <w:szCs w:val="22"/>
        </w:rPr>
        <w:t>v</w:t>
      </w:r>
      <w:r w:rsidRPr="00DA513F">
        <w:rPr>
          <w:rFonts w:ascii="Arial Narrow" w:hAnsi="Arial Narrow"/>
          <w:sz w:val="22"/>
          <w:szCs w:val="22"/>
        </w:rPr>
        <w:t xml:space="preserve"> dňa 2</w:t>
      </w:r>
      <w:r w:rsidR="00CE1463">
        <w:rPr>
          <w:rFonts w:ascii="Arial Narrow" w:hAnsi="Arial Narrow"/>
          <w:sz w:val="22"/>
          <w:szCs w:val="22"/>
        </w:rPr>
        <w:t>2</w:t>
      </w:r>
      <w:r w:rsidRPr="00DA513F">
        <w:rPr>
          <w:rFonts w:ascii="Arial Narrow" w:hAnsi="Arial Narrow"/>
          <w:sz w:val="22"/>
          <w:szCs w:val="22"/>
        </w:rPr>
        <w:t>.6.201</w:t>
      </w:r>
      <w:r w:rsidR="00CE1463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</w:p>
    <w:p w:rsidR="0095098F" w:rsidRDefault="0095098F" w:rsidP="00FA0A7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závierka za rok 201</w:t>
      </w:r>
      <w:r w:rsidR="00CE1463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 xml:space="preserve"> bola schválená audítorom spoločnosti dňa 30.4.201</w:t>
      </w:r>
      <w:r w:rsidR="00CE1463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</w:p>
    <w:p w:rsidR="0095098F" w:rsidRPr="00DA513F" w:rsidRDefault="0095098F" w:rsidP="00FA0A7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Celá účtovná závierka spolu so Správou audítora a </w:t>
      </w:r>
      <w:r w:rsidR="004D4DF3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 xml:space="preserve">ýročnou správou bola uložená v RÚZ </w:t>
      </w:r>
      <w:r w:rsidR="00EE1A88">
        <w:rPr>
          <w:rFonts w:ascii="Arial Narrow" w:hAnsi="Arial Narrow"/>
          <w:sz w:val="22"/>
          <w:szCs w:val="22"/>
        </w:rPr>
        <w:t xml:space="preserve">dňa </w:t>
      </w:r>
      <w:r w:rsidR="00B06131">
        <w:rPr>
          <w:rFonts w:ascii="Arial Narrow" w:hAnsi="Arial Narrow"/>
          <w:sz w:val="22"/>
          <w:szCs w:val="22"/>
        </w:rPr>
        <w:t>2</w:t>
      </w:r>
      <w:r w:rsidR="00CE1463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>.6.201</w:t>
      </w:r>
      <w:r w:rsidR="00CE1463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</w:p>
    <w:p w:rsidR="001060C4" w:rsidRPr="001060C4" w:rsidRDefault="001060C4" w:rsidP="001060C4">
      <w:pPr>
        <w:rPr>
          <w:rFonts w:ascii="Arial Narrow" w:hAnsi="Arial Narrow"/>
          <w:b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F3555E" w:rsidRDefault="00F3555E" w:rsidP="000669B7">
      <w:pPr>
        <w:rPr>
          <w:rFonts w:ascii="Arial Narrow" w:hAnsi="Arial Narrow"/>
          <w:sz w:val="22"/>
          <w:szCs w:val="22"/>
        </w:rPr>
      </w:pPr>
      <w:r w:rsidRPr="00F3555E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703629" w:rsidRDefault="00703629" w:rsidP="000669B7">
      <w:pPr>
        <w:rPr>
          <w:rFonts w:ascii="Arial Narrow" w:hAnsi="Arial Narrow"/>
          <w:sz w:val="22"/>
          <w:szCs w:val="22"/>
        </w:rPr>
      </w:pPr>
    </w:p>
    <w:p w:rsidR="00703629" w:rsidRDefault="00703629" w:rsidP="000669B7">
      <w:pPr>
        <w:rPr>
          <w:rFonts w:ascii="Arial Narrow" w:hAnsi="Arial Narrow"/>
          <w:b/>
          <w:sz w:val="28"/>
          <w:szCs w:val="28"/>
        </w:rPr>
      </w:pPr>
      <w:r w:rsidRPr="00703629">
        <w:rPr>
          <w:rFonts w:ascii="Arial Narrow" w:hAnsi="Arial Narrow"/>
          <w:b/>
          <w:sz w:val="28"/>
          <w:szCs w:val="28"/>
        </w:rPr>
        <w:t>D. Ďalšie informácie k poznámkam k účtovnej závierke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Účtovná jednotka v roku 201</w:t>
      </w:r>
      <w:r w:rsidR="00B60A65">
        <w:rPr>
          <w:rFonts w:ascii="Arial Narrow" w:hAnsi="Arial Narrow"/>
          <w:color w:val="000000" w:themeColor="text1"/>
          <w:sz w:val="22"/>
          <w:szCs w:val="22"/>
        </w:rPr>
        <w:t>6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nezmenila použité účtovné zásady a metódy oproti roku 201</w:t>
      </w:r>
      <w:r w:rsidR="00B60A65">
        <w:rPr>
          <w:rFonts w:ascii="Arial Narrow" w:hAnsi="Arial Narrow"/>
          <w:color w:val="000000" w:themeColor="text1"/>
          <w:sz w:val="22"/>
          <w:szCs w:val="22"/>
        </w:rPr>
        <w:t>5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( </w:t>
      </w:r>
      <w:r w:rsidR="00B60A65">
        <w:rPr>
          <w:rFonts w:ascii="Arial Narrow" w:hAnsi="Arial Narrow"/>
          <w:color w:val="000000" w:themeColor="text1"/>
          <w:sz w:val="22"/>
          <w:szCs w:val="22"/>
        </w:rPr>
        <w:t xml:space="preserve">ako v roku </w:t>
      </w:r>
      <w:r>
        <w:rPr>
          <w:rFonts w:ascii="Arial Narrow" w:hAnsi="Arial Narrow"/>
          <w:color w:val="000000" w:themeColor="text1"/>
          <w:sz w:val="22"/>
          <w:szCs w:val="22"/>
        </w:rPr>
        <w:t>201</w:t>
      </w:r>
      <w:r w:rsidR="00B60A65">
        <w:rPr>
          <w:rFonts w:ascii="Arial Narrow" w:hAnsi="Arial Narrow"/>
          <w:color w:val="000000" w:themeColor="text1"/>
          <w:sz w:val="22"/>
          <w:szCs w:val="22"/>
        </w:rPr>
        <w:t>5, tak aj v roku 2016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došlo</w:t>
      </w:r>
      <w:r w:rsidR="00B60A65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k prevodom finančných prostriedkov bytových domov na </w:t>
      </w:r>
      <w:r w:rsidR="0027668D">
        <w:rPr>
          <w:rFonts w:ascii="Arial Narrow" w:hAnsi="Arial Narrow"/>
          <w:color w:val="000000" w:themeColor="text1"/>
          <w:sz w:val="22"/>
          <w:szCs w:val="22"/>
        </w:rPr>
        <w:t>ich bankové účty )</w:t>
      </w:r>
      <w:r w:rsidR="00B60A65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V účtovných poznámkach sa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účtovná jednotka </w:t>
      </w:r>
      <w:r>
        <w:rPr>
          <w:rFonts w:ascii="Arial Narrow" w:hAnsi="Arial Narrow"/>
          <w:color w:val="000000" w:themeColor="text1"/>
          <w:sz w:val="22"/>
          <w:szCs w:val="22"/>
        </w:rPr>
        <w:t>podrobnejšie zaoberá údajmi vykázanými v aktívach a pasívach, nákladoch a výnosoch.</w:t>
      </w:r>
    </w:p>
    <w:p w:rsidR="00703629" w:rsidRPr="00FA203B" w:rsidRDefault="00FA203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Účtovná jednotka účtuje na podsúvahových účtoch prevedený majetok do vlastníctva členov Okresného stavebného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bytového </w:t>
      </w:r>
      <w:r>
        <w:rPr>
          <w:rFonts w:ascii="Arial Narrow" w:hAnsi="Arial Narrow"/>
          <w:color w:val="000000" w:themeColor="text1"/>
          <w:sz w:val="22"/>
          <w:szCs w:val="22"/>
        </w:rPr>
        <w:t>družstva Martin v zmysle zákona 182/1993 Z. z. o vlastníctve bytov a nebytových priestorov.</w:t>
      </w:r>
    </w:p>
    <w:p w:rsidR="000669B7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spriaznené osoby.</w:t>
      </w:r>
    </w:p>
    <w:p w:rsidR="00212F83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poznámok je aj prehľad vlastného imania a prehľad peňažných tokov.</w:t>
      </w:r>
    </w:p>
    <w:p w:rsidR="00D55F40" w:rsidRDefault="00D55F40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Potrebné údaje v poznámkach budú špecifikované na správu OSBD Martin a prevádzku domov. </w:t>
      </w:r>
    </w:p>
    <w:p w:rsidR="00212F83" w:rsidRPr="0073029B" w:rsidRDefault="00212F83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675117" w:rsidRPr="00432E85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a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C54898" w:rsidRDefault="00675117" w:rsidP="000669B7">
      <w:pPr>
        <w:rPr>
          <w:rFonts w:ascii="Arial Narrow" w:hAnsi="Arial Narrow"/>
          <w:sz w:val="22"/>
          <w:szCs w:val="22"/>
        </w:rPr>
      </w:pPr>
      <w:r w:rsidRPr="00C54898">
        <w:rPr>
          <w:rFonts w:ascii="Arial Narrow" w:hAnsi="Arial Narrow"/>
          <w:sz w:val="22"/>
          <w:szCs w:val="22"/>
        </w:rPr>
        <w:t>Účtovná jednotka bude nepretržite pokračovať vo svojej činnosti aj v nasledujúcom období.</w:t>
      </w:r>
    </w:p>
    <w:p w:rsidR="00675117" w:rsidRPr="0073029B" w:rsidRDefault="00675117" w:rsidP="000669B7">
      <w:pPr>
        <w:rPr>
          <w:rFonts w:ascii="Arial Narrow" w:hAnsi="Arial Narrow"/>
          <w:b/>
          <w:sz w:val="22"/>
          <w:szCs w:val="22"/>
        </w:rPr>
      </w:pPr>
    </w:p>
    <w:p w:rsidR="00675117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b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E855C2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Zmeny účtovných zásad a metód:</w:t>
      </w:r>
    </w:p>
    <w:p w:rsidR="00C54898" w:rsidRPr="0073029B" w:rsidRDefault="00EC20B8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roku 2015</w:t>
      </w:r>
      <w:r w:rsidR="00B60A65">
        <w:rPr>
          <w:rFonts w:ascii="Arial Narrow" w:hAnsi="Arial Narrow"/>
          <w:sz w:val="22"/>
          <w:szCs w:val="22"/>
        </w:rPr>
        <w:t xml:space="preserve"> a 2016</w:t>
      </w:r>
      <w:r>
        <w:rPr>
          <w:rFonts w:ascii="Arial Narrow" w:hAnsi="Arial Narrow"/>
          <w:sz w:val="22"/>
          <w:szCs w:val="22"/>
        </w:rPr>
        <w:t xml:space="preserve"> došlo k p</w:t>
      </w:r>
      <w:r w:rsidR="00026007">
        <w:rPr>
          <w:rFonts w:ascii="Arial Narrow" w:hAnsi="Arial Narrow"/>
          <w:sz w:val="22"/>
          <w:szCs w:val="22"/>
        </w:rPr>
        <w:t>revod</w:t>
      </w:r>
      <w:r>
        <w:rPr>
          <w:rFonts w:ascii="Arial Narrow" w:hAnsi="Arial Narrow"/>
          <w:sz w:val="22"/>
          <w:szCs w:val="22"/>
        </w:rPr>
        <w:t>om</w:t>
      </w:r>
      <w:r w:rsidR="00026007">
        <w:rPr>
          <w:rFonts w:ascii="Arial Narrow" w:hAnsi="Arial Narrow"/>
          <w:sz w:val="22"/>
          <w:szCs w:val="22"/>
        </w:rPr>
        <w:t xml:space="preserve"> finančných prostriedkov na bankové účty jednotlivých bytových domov</w:t>
      </w:r>
      <w:r w:rsidR="00A955BE">
        <w:rPr>
          <w:rFonts w:ascii="Arial Narrow" w:hAnsi="Arial Narrow"/>
          <w:sz w:val="22"/>
          <w:szCs w:val="22"/>
        </w:rPr>
        <w:t>.</w:t>
      </w:r>
      <w:r w:rsidR="00026007">
        <w:rPr>
          <w:rFonts w:ascii="Arial Narrow" w:hAnsi="Arial Narrow"/>
          <w:sz w:val="22"/>
          <w:szCs w:val="22"/>
        </w:rPr>
        <w:t xml:space="preserve"> Nemá</w:t>
      </w:r>
      <w:r w:rsidR="00C54898">
        <w:rPr>
          <w:rFonts w:ascii="Arial Narrow" w:hAnsi="Arial Narrow"/>
          <w:sz w:val="22"/>
          <w:szCs w:val="22"/>
        </w:rPr>
        <w:t xml:space="preserve"> to vplyv na položky súvahy</w:t>
      </w:r>
      <w:r w:rsidR="00026007">
        <w:rPr>
          <w:rFonts w:ascii="Arial Narrow" w:hAnsi="Arial Narrow"/>
          <w:sz w:val="22"/>
          <w:szCs w:val="22"/>
        </w:rPr>
        <w:t>,</w:t>
      </w:r>
      <w:r w:rsidR="00B60A65">
        <w:rPr>
          <w:rFonts w:ascii="Arial Narrow" w:hAnsi="Arial Narrow"/>
          <w:sz w:val="22"/>
          <w:szCs w:val="22"/>
        </w:rPr>
        <w:t xml:space="preserve"> </w:t>
      </w:r>
      <w:r w:rsidR="00C54898">
        <w:rPr>
          <w:rFonts w:ascii="Arial Narrow" w:hAnsi="Arial Narrow"/>
          <w:sz w:val="22"/>
          <w:szCs w:val="22"/>
        </w:rPr>
        <w:t>na výsledok hospodárenia a ani na vlastné imanie.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E855C2" w:rsidRDefault="00E855C2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c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88351E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oceňovania jednotlivých zložiek majetku a záväzkov:</w:t>
      </w:r>
    </w:p>
    <w:p w:rsidR="0088351E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63CCA">
        <w:rPr>
          <w:rFonts w:ascii="Arial Narrow" w:hAnsi="Arial Narrow"/>
          <w:sz w:val="22"/>
          <w:szCs w:val="22"/>
        </w:rPr>
        <w:t xml:space="preserve">Účtovná jednotka nakupovala dlhodobý nehmotný majetok </w:t>
      </w:r>
      <w:r>
        <w:rPr>
          <w:rFonts w:ascii="Arial Narrow" w:hAnsi="Arial Narrow"/>
          <w:sz w:val="22"/>
          <w:szCs w:val="22"/>
        </w:rPr>
        <w:t>ocenený obstarávacou cenou vrátane nákladov súvisiacich s jeho obstaraním.</w:t>
      </w:r>
    </w:p>
    <w:p w:rsidR="00463CCA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Účtovná jednotka netvorila vlastnou činnosťou dlhodobý nehmotný majetok.</w:t>
      </w:r>
    </w:p>
    <w:p w:rsidR="00463CCA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v roku 201</w:t>
      </w:r>
      <w:r w:rsidR="00B60A65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 xml:space="preserve"> obstarala dlhodobý hmotný majetok kúpou, ktorý bol nadobudnutý vo výške obstarávacej ceny vrátane nákladov súvisiacich s jeho obstaraním.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hmotný majetok.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261D73" w:rsidP="00EE7439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261D73">
        <w:rPr>
          <w:rFonts w:ascii="Arial Narrow" w:hAnsi="Arial Narrow"/>
          <w:sz w:val="22"/>
          <w:szCs w:val="22"/>
        </w:rPr>
        <w:t>Účtovná jednotka neobstarala dlhodobý finančný majetok.</w:t>
      </w:r>
    </w:p>
    <w:p w:rsidR="00261D73" w:rsidRDefault="00261D73" w:rsidP="00261D73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neobstarala </w:t>
      </w:r>
      <w:r w:rsidR="00740C3B">
        <w:rPr>
          <w:rFonts w:ascii="Arial Narrow" w:hAnsi="Arial Narrow"/>
          <w:sz w:val="22"/>
          <w:szCs w:val="22"/>
        </w:rPr>
        <w:t>žiadne zásoby kúpou.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vytvorené vlastnou činnosťou.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iným spôsobom</w:t>
      </w:r>
      <w:r w:rsidR="00D3426A">
        <w:rPr>
          <w:rFonts w:ascii="Arial Narrow" w:hAnsi="Arial Narrow"/>
          <w:sz w:val="22"/>
          <w:szCs w:val="22"/>
        </w:rPr>
        <w:t>.</w:t>
      </w:r>
    </w:p>
    <w:p w:rsidR="00D3426A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nemá žiadnu zákazkovú výrobu a ani zákazkovú výstavbu nehnuteľnosti určenej </w:t>
      </w:r>
    </w:p>
    <w:p w:rsidR="00740C3B" w:rsidRDefault="00740C3B" w:rsidP="00D3426A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predaj.</w:t>
      </w:r>
    </w:p>
    <w:p w:rsidR="00740C3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oceňuje pohľadávky ich menovitou hodnotou.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krátkodobý finančný majetok.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Náklady a príjmy budúcich období krátkodobé sa vykazujú vo výške, ktorá je potrebná na dodržanie zásady vecnej a časovej súvislosti s účtovným obdobím.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Záväzky a úvery sa oceňujú menovitou hodnotou.</w:t>
      </w:r>
    </w:p>
    <w:p w:rsidR="00E12817" w:rsidRPr="00D3426A" w:rsidRDefault="003E3CCB" w:rsidP="00D3426A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účtovala o tvorbe rezervy </w:t>
      </w:r>
      <w:r w:rsidR="005E418C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krátkodobej</w:t>
      </w:r>
      <w:r w:rsidR="005E418C">
        <w:rPr>
          <w:rFonts w:ascii="Arial Narrow" w:hAnsi="Arial Narrow"/>
          <w:sz w:val="22"/>
          <w:szCs w:val="22"/>
        </w:rPr>
        <w:t>, prostrední</w:t>
      </w:r>
      <w:r w:rsidR="00D3426A">
        <w:rPr>
          <w:rFonts w:ascii="Arial Narrow" w:hAnsi="Arial Narrow"/>
          <w:sz w:val="22"/>
          <w:szCs w:val="22"/>
        </w:rPr>
        <w:t>ctvom nákladov.</w:t>
      </w:r>
    </w:p>
    <w:p w:rsidR="00E12817" w:rsidRDefault="00E12817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Výnosy budúcich období krátkodobé sa vykazujú vo výške, ktorá je potrebná na dodržanie zásady vecnej a časovej súvislosti s účtovným obdobím.</w:t>
      </w:r>
    </w:p>
    <w:p w:rsidR="00E12817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žiadne deriváty.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žiadny majetok a záväzky zabezpečené derivátmi.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prenajatý majetok a majetok obstaraný na základe zmluvy o kúpe prenajatej veci.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majetok obstaraný v privatizácii.</w:t>
      </w:r>
    </w:p>
    <w:p w:rsidR="00BF6515" w:rsidRDefault="00174ED8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Daň </w:t>
      </w:r>
      <w:r w:rsidR="00F464E4">
        <w:rPr>
          <w:rFonts w:ascii="Arial Narrow" w:hAnsi="Arial Narrow"/>
          <w:sz w:val="22"/>
          <w:szCs w:val="22"/>
        </w:rPr>
        <w:t>z príjmov sa skladá zo splatnej dane a odloženej dane vo výške 22 %.</w:t>
      </w:r>
    </w:p>
    <w:p w:rsidR="00F464E4" w:rsidRPr="00E12817" w:rsidRDefault="00F464E4" w:rsidP="00F464E4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Daňový základ sa vypočítal úpravou účtovného výsledku hospodárenia pred daňou o </w:t>
      </w:r>
      <w:proofErr w:type="spellStart"/>
      <w:r>
        <w:rPr>
          <w:rFonts w:ascii="Arial Narrow" w:hAnsi="Arial Narrow"/>
          <w:sz w:val="22"/>
          <w:szCs w:val="22"/>
        </w:rPr>
        <w:t>pripočitateľné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odpočitateľné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položky.</w:t>
      </w:r>
    </w:p>
    <w:p w:rsidR="00E12817" w:rsidRPr="00E12817" w:rsidRDefault="00E12817" w:rsidP="00E12817">
      <w:pPr>
        <w:pStyle w:val="Odsekzoznamu"/>
        <w:rPr>
          <w:rFonts w:ascii="Arial Narrow" w:hAnsi="Arial Narrow"/>
          <w:sz w:val="22"/>
          <w:szCs w:val="22"/>
        </w:rPr>
      </w:pPr>
    </w:p>
    <w:p w:rsidR="00F464E4" w:rsidRDefault="00F464E4" w:rsidP="00F464E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261D73" w:rsidRPr="00F464E4" w:rsidRDefault="00F464E4" w:rsidP="00EE7439">
      <w:pPr>
        <w:rPr>
          <w:rFonts w:ascii="Arial Narrow" w:hAnsi="Arial Narrow"/>
          <w:b/>
          <w:sz w:val="22"/>
          <w:szCs w:val="22"/>
        </w:rPr>
      </w:pPr>
      <w:r w:rsidRPr="00F464E4">
        <w:rPr>
          <w:rFonts w:ascii="Arial Narrow" w:hAnsi="Arial Narrow"/>
          <w:b/>
          <w:sz w:val="22"/>
          <w:szCs w:val="22"/>
        </w:rPr>
        <w:t>Tvorba odpisového plánu dlhodobého majetku:</w:t>
      </w:r>
    </w:p>
    <w:p w:rsidR="00EE7439" w:rsidRDefault="00EE7439" w:rsidP="00EE7439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56" w:type="dxa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EE7439" w:rsidRPr="00EE7439" w:rsidTr="00EE7439">
        <w:trPr>
          <w:trHeight w:val="427"/>
        </w:trPr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Doba odpisovania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Sadzba odpisov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Odpisová metóda</w:t>
            </w:r>
          </w:p>
        </w:tc>
      </w:tr>
      <w:tr w:rsidR="00EE7439" w:rsidRPr="00EE7439" w:rsidTr="00EE7439">
        <w:trPr>
          <w:trHeight w:val="219"/>
        </w:trPr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2264" w:type="dxa"/>
          </w:tcPr>
          <w:p w:rsid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EE7439">
              <w:rPr>
                <w:rFonts w:ascii="Arial Narrow" w:hAnsi="Arial Narrow"/>
                <w:sz w:val="22"/>
                <w:szCs w:val="22"/>
              </w:rPr>
              <w:t>0 rokov</w:t>
            </w:r>
          </w:p>
          <w:p w:rsidR="00A8188D" w:rsidRP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rokov</w:t>
            </w:r>
          </w:p>
        </w:tc>
        <w:tc>
          <w:tcPr>
            <w:tcW w:w="2264" w:type="dxa"/>
          </w:tcPr>
          <w:p w:rsid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1/40</w:t>
            </w:r>
          </w:p>
          <w:p w:rsidR="00A8188D" w:rsidRP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1/20</w:t>
            </w:r>
          </w:p>
        </w:tc>
        <w:tc>
          <w:tcPr>
            <w:tcW w:w="2264" w:type="dxa"/>
          </w:tcPr>
          <w:p w:rsidR="00EE7439" w:rsidRPr="00EE7439" w:rsidRDefault="006A0267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Stroje, prístroje a zariadenia</w:t>
            </w:r>
          </w:p>
        </w:tc>
        <w:tc>
          <w:tcPr>
            <w:tcW w:w="2264" w:type="dxa"/>
          </w:tcPr>
          <w:p w:rsidR="006A0267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6A0267">
              <w:rPr>
                <w:rFonts w:ascii="Arial Narrow" w:hAnsi="Arial Narrow"/>
                <w:sz w:val="22"/>
                <w:szCs w:val="22"/>
              </w:rPr>
              <w:t xml:space="preserve"> rok</w:t>
            </w:r>
            <w:r>
              <w:rPr>
                <w:rFonts w:ascii="Arial Narrow" w:hAnsi="Arial Narrow"/>
                <w:sz w:val="22"/>
                <w:szCs w:val="22"/>
              </w:rPr>
              <w:t>ov</w:t>
            </w:r>
          </w:p>
          <w:p w:rsidR="00A8188D" w:rsidRPr="00EE7439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</w:t>
            </w:r>
            <w:r w:rsidR="00A8188D">
              <w:rPr>
                <w:rFonts w:ascii="Arial Narrow" w:hAnsi="Arial Narrow"/>
                <w:sz w:val="22"/>
                <w:szCs w:val="22"/>
              </w:rPr>
              <w:t>6</w:t>
            </w:r>
          </w:p>
          <w:p w:rsidR="00A8188D" w:rsidRPr="00EE7439" w:rsidRDefault="00A8188D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19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Inventár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1/6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19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1/5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drobný</w:t>
            </w:r>
          </w:p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hmotný majetok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mesiacov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 ( 12/13 )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</w:tbl>
    <w:p w:rsidR="00EE7439" w:rsidRDefault="00EE7439" w:rsidP="00EE7439">
      <w:pPr>
        <w:rPr>
          <w:rFonts w:ascii="Arial Narrow" w:hAnsi="Arial Narrow"/>
          <w:sz w:val="22"/>
          <w:szCs w:val="22"/>
        </w:rPr>
      </w:pPr>
    </w:p>
    <w:p w:rsidR="001444F9" w:rsidRDefault="00C94B6D" w:rsidP="00EE743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Odpisový plán účtovných odpisov nehmotného majetku vychádzal z toho, že vzal za základ spôsob odpisovania podľa daňových odpisov. Odpisové sadzby pre účtovné a daňové odpisy sa rovnajú</w:t>
      </w:r>
      <w:r w:rsidR="00D3426A">
        <w:rPr>
          <w:rFonts w:ascii="Arial Narrow" w:hAnsi="Arial Narrow"/>
          <w:sz w:val="22"/>
          <w:szCs w:val="22"/>
        </w:rPr>
        <w:t>.</w:t>
      </w:r>
    </w:p>
    <w:p w:rsidR="00C94B6D" w:rsidRDefault="00C94B6D" w:rsidP="00EE7439">
      <w:pPr>
        <w:rPr>
          <w:rFonts w:ascii="Arial Narrow" w:hAnsi="Arial Narrow"/>
          <w:color w:val="000000" w:themeColor="text1"/>
          <w:sz w:val="22"/>
          <w:szCs w:val="22"/>
        </w:rPr>
      </w:pPr>
      <w:r w:rsidRPr="00F70C1D">
        <w:rPr>
          <w:rFonts w:ascii="Arial Narrow" w:hAnsi="Arial Narrow"/>
          <w:color w:val="000000" w:themeColor="text1"/>
          <w:sz w:val="22"/>
          <w:szCs w:val="22"/>
        </w:rPr>
        <w:t>Odpisový plán účtovných odpisov hmotného majetku</w:t>
      </w:r>
      <w:r w:rsidR="00F70C1D">
        <w:rPr>
          <w:rFonts w:ascii="Arial Narrow" w:hAnsi="Arial Narrow"/>
          <w:color w:val="000000" w:themeColor="text1"/>
          <w:sz w:val="22"/>
          <w:szCs w:val="22"/>
        </w:rPr>
        <w:t xml:space="preserve"> účtovná jednotka zostavila interným predpisom tak,</w:t>
      </w:r>
    </w:p>
    <w:p w:rsidR="00D3426A" w:rsidRDefault="00F70C1D" w:rsidP="00EE7439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že za základ vzala metódy používané pri vyčíslovaní daňových odpisov. Odpisové sadzby pre účtovné a daňové odpisy sa rovnajú.</w:t>
      </w:r>
      <w:r w:rsidR="00AD76C3">
        <w:rPr>
          <w:rFonts w:ascii="Arial Narrow" w:hAnsi="Arial Narrow"/>
          <w:color w:val="000000" w:themeColor="text1"/>
          <w:sz w:val="22"/>
          <w:szCs w:val="22"/>
        </w:rPr>
        <w:t xml:space="preserve"> Rozdiely medzi daňovými a účtovnými odpismi vznikajú pri majetku, ktorý bol zaradený</w:t>
      </w:r>
    </w:p>
    <w:p w:rsidR="00F70C1D" w:rsidRPr="00F70C1D" w:rsidRDefault="00AD76C3" w:rsidP="00EE7439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do užívania pred 1.1.2012. </w:t>
      </w:r>
    </w:p>
    <w:p w:rsidR="00C94B6D" w:rsidRDefault="00C94B6D" w:rsidP="00EE7439">
      <w:pPr>
        <w:rPr>
          <w:rFonts w:ascii="Arial Narrow" w:hAnsi="Arial Narrow"/>
          <w:sz w:val="22"/>
          <w:szCs w:val="22"/>
        </w:rPr>
      </w:pPr>
    </w:p>
    <w:p w:rsidR="001444F9" w:rsidRDefault="00715B93" w:rsidP="00715B9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E7439" w:rsidRDefault="00715B93" w:rsidP="00EE7439">
      <w:pPr>
        <w:rPr>
          <w:rFonts w:ascii="Arial Narrow" w:hAnsi="Arial Narrow"/>
          <w:b/>
          <w:sz w:val="22"/>
          <w:szCs w:val="22"/>
        </w:rPr>
      </w:pPr>
      <w:r w:rsidRPr="005629FD">
        <w:rPr>
          <w:rFonts w:ascii="Arial Narrow" w:hAnsi="Arial Narrow"/>
          <w:b/>
          <w:sz w:val="22"/>
          <w:szCs w:val="22"/>
        </w:rPr>
        <w:t xml:space="preserve">Účtovnej jednotke neboli poskytnuté dotácie na obstaranie majetku. </w:t>
      </w:r>
    </w:p>
    <w:p w:rsidR="006505DD" w:rsidRPr="008C1428" w:rsidRDefault="006505DD" w:rsidP="005629FD">
      <w:pPr>
        <w:rPr>
          <w:rFonts w:ascii="Arial Narrow" w:hAnsi="Arial Narrow"/>
          <w:sz w:val="22"/>
          <w:szCs w:val="22"/>
        </w:rPr>
      </w:pPr>
    </w:p>
    <w:p w:rsidR="005629FD" w:rsidRDefault="005629FD" w:rsidP="005629FD">
      <w:pPr>
        <w:rPr>
          <w:rFonts w:ascii="Arial Narrow" w:hAnsi="Arial Narrow"/>
          <w:b/>
          <w:sz w:val="22"/>
          <w:szCs w:val="22"/>
        </w:rPr>
      </w:pPr>
      <w:r w:rsidRPr="008C1428">
        <w:rPr>
          <w:rFonts w:ascii="Arial Narrow" w:hAnsi="Arial Narrow"/>
          <w:b/>
          <w:sz w:val="22"/>
          <w:szCs w:val="22"/>
        </w:rPr>
        <w:t>E. f)</w:t>
      </w:r>
    </w:p>
    <w:p w:rsidR="008C1428" w:rsidRPr="008C1428" w:rsidRDefault="008C1428" w:rsidP="005629FD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 roku 201</w:t>
      </w:r>
      <w:r w:rsidR="00F35B49">
        <w:rPr>
          <w:rFonts w:ascii="Arial Narrow" w:hAnsi="Arial Narrow"/>
          <w:b/>
          <w:sz w:val="22"/>
          <w:szCs w:val="22"/>
        </w:rPr>
        <w:t>6</w:t>
      </w:r>
      <w:r>
        <w:rPr>
          <w:rFonts w:ascii="Arial Narrow" w:hAnsi="Arial Narrow"/>
          <w:b/>
          <w:sz w:val="22"/>
          <w:szCs w:val="22"/>
        </w:rPr>
        <w:t xml:space="preserve"> nedošlo k opravám významných chýb minulých účtovných období účtovaných v bežnom účtovnom období.</w:t>
      </w:r>
    </w:p>
    <w:p w:rsidR="00EE7439" w:rsidRPr="008C1428" w:rsidRDefault="00EE7439" w:rsidP="00EE7439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DC0CCA" w:rsidRDefault="00DC0CCA" w:rsidP="008000E6">
      <w:pPr>
        <w:rPr>
          <w:rFonts w:ascii="Arial Narrow" w:hAnsi="Arial Narrow"/>
          <w:b/>
          <w:sz w:val="22"/>
          <w:szCs w:val="22"/>
        </w:rPr>
      </w:pPr>
    </w:p>
    <w:p w:rsidR="000669B7" w:rsidRDefault="008000E6" w:rsidP="008000E6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>F. b)</w:t>
      </w:r>
    </w:p>
    <w:p w:rsidR="00CE2ADE" w:rsidRPr="008000E6" w:rsidRDefault="00CE2ADE" w:rsidP="008000E6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a výška poistenia dlhodobého hmotného a nehmotného majetku:</w:t>
      </w:r>
    </w:p>
    <w:p w:rsidR="008000E6" w:rsidRPr="002F6E7C" w:rsidRDefault="008000E6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8000E6">
        <w:rPr>
          <w:rFonts w:ascii="Arial Narrow" w:hAnsi="Arial Narrow"/>
          <w:b w:val="0"/>
          <w:sz w:val="22"/>
          <w:szCs w:val="22"/>
        </w:rPr>
        <w:t>Účtovná jednotka má poistený dlhodobý hmotný a nehmotný majetok a peňažnú hotovosť v pokladni OSBD Martin. Ročné poistenie je v</w:t>
      </w:r>
      <w:r w:rsidRPr="008000E6">
        <w:rPr>
          <w:rFonts w:ascii="Arial Narrow" w:hAnsi="Arial Narrow"/>
          <w:b w:val="0"/>
          <w:color w:val="FF0000"/>
          <w:sz w:val="22"/>
          <w:szCs w:val="22"/>
        </w:rPr>
        <w:t> </w:t>
      </w:r>
      <w:r w:rsidRPr="002F6E7C">
        <w:rPr>
          <w:rFonts w:ascii="Arial Narrow" w:hAnsi="Arial Narrow"/>
          <w:b w:val="0"/>
          <w:sz w:val="22"/>
          <w:szCs w:val="22"/>
        </w:rPr>
        <w:t xml:space="preserve">sume </w:t>
      </w:r>
      <w:r w:rsidR="00D55F40" w:rsidRPr="002F6E7C">
        <w:rPr>
          <w:rFonts w:ascii="Arial Narrow" w:hAnsi="Arial Narrow"/>
          <w:b w:val="0"/>
          <w:sz w:val="22"/>
          <w:szCs w:val="22"/>
        </w:rPr>
        <w:t>1</w:t>
      </w:r>
      <w:r w:rsidR="00F35B49">
        <w:rPr>
          <w:rFonts w:ascii="Arial Narrow" w:hAnsi="Arial Narrow"/>
          <w:b w:val="0"/>
          <w:sz w:val="22"/>
          <w:szCs w:val="22"/>
        </w:rPr>
        <w:t>0</w:t>
      </w:r>
      <w:r w:rsidR="00D55F40" w:rsidRPr="002F6E7C">
        <w:rPr>
          <w:rFonts w:ascii="Arial Narrow" w:hAnsi="Arial Narrow"/>
          <w:b w:val="0"/>
          <w:sz w:val="22"/>
          <w:szCs w:val="22"/>
        </w:rPr>
        <w:t>1 </w:t>
      </w:r>
      <w:r w:rsidR="00F35B49">
        <w:rPr>
          <w:rFonts w:ascii="Arial Narrow" w:hAnsi="Arial Narrow"/>
          <w:b w:val="0"/>
          <w:sz w:val="22"/>
          <w:szCs w:val="22"/>
        </w:rPr>
        <w:t>591</w:t>
      </w:r>
      <w:r w:rsidR="00D55F40" w:rsidRPr="002F6E7C">
        <w:rPr>
          <w:rFonts w:ascii="Arial Narrow" w:hAnsi="Arial Narrow"/>
          <w:b w:val="0"/>
          <w:sz w:val="22"/>
          <w:szCs w:val="22"/>
        </w:rPr>
        <w:t>,</w:t>
      </w:r>
      <w:r w:rsidR="00F35B49">
        <w:rPr>
          <w:rFonts w:ascii="Arial Narrow" w:hAnsi="Arial Narrow"/>
          <w:b w:val="0"/>
          <w:sz w:val="22"/>
          <w:szCs w:val="22"/>
        </w:rPr>
        <w:t>37</w:t>
      </w:r>
      <w:r w:rsidR="00D55F40" w:rsidRPr="002F6E7C">
        <w:rPr>
          <w:rFonts w:ascii="Arial Narrow" w:hAnsi="Arial Narrow"/>
          <w:b w:val="0"/>
          <w:sz w:val="22"/>
          <w:szCs w:val="22"/>
        </w:rPr>
        <w:t xml:space="preserve"> €, pričom náklad poistného na správu OSBD Martin je v sume 39</w:t>
      </w:r>
      <w:r w:rsidR="00F35B49">
        <w:rPr>
          <w:rFonts w:ascii="Arial Narrow" w:hAnsi="Arial Narrow"/>
          <w:b w:val="0"/>
          <w:sz w:val="22"/>
          <w:szCs w:val="22"/>
        </w:rPr>
        <w:t>75</w:t>
      </w:r>
      <w:r w:rsidR="00D55F40" w:rsidRPr="002F6E7C">
        <w:rPr>
          <w:rFonts w:ascii="Arial Narrow" w:hAnsi="Arial Narrow"/>
          <w:b w:val="0"/>
          <w:sz w:val="22"/>
          <w:szCs w:val="22"/>
        </w:rPr>
        <w:t>,</w:t>
      </w:r>
      <w:r w:rsidR="00F35B49">
        <w:rPr>
          <w:rFonts w:ascii="Arial Narrow" w:hAnsi="Arial Narrow"/>
          <w:b w:val="0"/>
          <w:sz w:val="22"/>
          <w:szCs w:val="22"/>
        </w:rPr>
        <w:t>1</w:t>
      </w:r>
      <w:r w:rsidR="00D55F40" w:rsidRPr="002F6E7C">
        <w:rPr>
          <w:rFonts w:ascii="Arial Narrow" w:hAnsi="Arial Narrow"/>
          <w:b w:val="0"/>
          <w:sz w:val="22"/>
          <w:szCs w:val="22"/>
        </w:rPr>
        <w:t xml:space="preserve">8 € a náklad na prevádzku domov je v sume </w:t>
      </w:r>
      <w:r w:rsidR="00F35B49">
        <w:rPr>
          <w:rFonts w:ascii="Arial Narrow" w:hAnsi="Arial Narrow"/>
          <w:b w:val="0"/>
          <w:sz w:val="22"/>
          <w:szCs w:val="22"/>
        </w:rPr>
        <w:t>97616,19</w:t>
      </w:r>
      <w:r w:rsidR="00D55F40" w:rsidRPr="002F6E7C">
        <w:rPr>
          <w:rFonts w:ascii="Arial Narrow" w:hAnsi="Arial Narrow"/>
          <w:b w:val="0"/>
          <w:sz w:val="22"/>
          <w:szCs w:val="22"/>
        </w:rPr>
        <w:t xml:space="preserve"> €</w:t>
      </w:r>
    </w:p>
    <w:p w:rsidR="008000E6" w:rsidRPr="00397866" w:rsidRDefault="008000E6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  <w:r>
        <w:rPr>
          <w:rFonts w:ascii="Arial Narrow" w:hAnsi="Arial Narrow"/>
          <w:b w:val="0"/>
          <w:color w:val="000000" w:themeColor="text1"/>
          <w:sz w:val="22"/>
          <w:szCs w:val="22"/>
        </w:rPr>
        <w:t>Platnosť zmluvy bola od 1</w:t>
      </w:r>
      <w:r w:rsidR="00397866">
        <w:rPr>
          <w:rFonts w:ascii="Arial Narrow" w:hAnsi="Arial Narrow"/>
          <w:b w:val="0"/>
          <w:color w:val="000000" w:themeColor="text1"/>
          <w:sz w:val="22"/>
          <w:szCs w:val="22"/>
        </w:rPr>
        <w:t>.1.201</w:t>
      </w:r>
      <w:r w:rsidR="00F35B49">
        <w:rPr>
          <w:rFonts w:ascii="Arial Narrow" w:hAnsi="Arial Narrow"/>
          <w:b w:val="0"/>
          <w:color w:val="000000" w:themeColor="text1"/>
          <w:sz w:val="22"/>
          <w:szCs w:val="22"/>
        </w:rPr>
        <w:t>6</w:t>
      </w:r>
      <w:r w:rsidRPr="0039786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do 31.12.201</w:t>
      </w:r>
      <w:r w:rsidR="00F35B49">
        <w:rPr>
          <w:rFonts w:ascii="Arial Narrow" w:hAnsi="Arial Narrow"/>
          <w:b w:val="0"/>
          <w:color w:val="000000" w:themeColor="text1"/>
          <w:sz w:val="22"/>
          <w:szCs w:val="22"/>
        </w:rPr>
        <w:t>6</w:t>
      </w:r>
      <w:r w:rsidRPr="00397866">
        <w:rPr>
          <w:rFonts w:ascii="Arial Narrow" w:hAnsi="Arial Narrow"/>
          <w:b w:val="0"/>
          <w:color w:val="000000" w:themeColor="text1"/>
          <w:sz w:val="22"/>
          <w:szCs w:val="22"/>
        </w:rPr>
        <w:t>.</w:t>
      </w:r>
    </w:p>
    <w:p w:rsidR="00CE2ADE" w:rsidRPr="0053736D" w:rsidRDefault="00CE2ADE" w:rsidP="000669B7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CE2ADE" w:rsidRDefault="00CE2ADE" w:rsidP="00CE2AD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d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8000E6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nehmotnom a hmotnom majetku, pri ktorom vlastnícke práva nadobudol veriteľ</w:t>
      </w:r>
    </w:p>
    <w:p w:rsidR="000D3217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Zmluvou o zabezpečovacom prevode práva, alebo ktorý užíva UJ na základe zmluvy o výpožičke - nemáme</w:t>
      </w:r>
    </w:p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F787E" w:rsidRDefault="003F787E" w:rsidP="003F787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e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CE2AD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nehnuteľnom majetku, pri ktorom nebolo vlastnícke právo zapísané vkladom</w:t>
      </w:r>
    </w:p>
    <w:p w:rsidR="003F787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katastra nehnuteľností ku dňu zostavenia účtovnej závierky a táto ho užíva </w:t>
      </w:r>
      <w:r w:rsidR="009C1A5E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f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Charakteristika </w:t>
      </w:r>
      <w:proofErr w:type="spellStart"/>
      <w:r>
        <w:rPr>
          <w:rFonts w:ascii="Arial Narrow" w:hAnsi="Arial Narrow"/>
          <w:sz w:val="22"/>
          <w:szCs w:val="22"/>
        </w:rPr>
        <w:t>Goodwilu</w:t>
      </w:r>
      <w:proofErr w:type="spellEnd"/>
      <w:r>
        <w:rPr>
          <w:rFonts w:ascii="Arial Narrow" w:hAnsi="Arial Narrow"/>
          <w:sz w:val="22"/>
          <w:szCs w:val="22"/>
        </w:rPr>
        <w:t xml:space="preserve"> –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g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položkách účtovaných na účte 097 – Opravná položka k nadobudnutému majetku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 w:rsidR="003D4FE3">
        <w:rPr>
          <w:rFonts w:ascii="Arial Narrow" w:hAnsi="Arial Narrow"/>
          <w:b/>
          <w:sz w:val="22"/>
          <w:szCs w:val="22"/>
        </w:rPr>
        <w:t>h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výskumnej a vývojovej činnosti za účtovné obdobie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n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Ocenenie dlhodobého finančného majetku ku dňu zostavenia účtovnej závierky </w:t>
      </w:r>
      <w:r w:rsidR="004B5937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nemáme</w:t>
      </w:r>
    </w:p>
    <w:p w:rsidR="00416A9A" w:rsidRDefault="00416A9A" w:rsidP="009C1A5E">
      <w:pPr>
        <w:rPr>
          <w:rFonts w:ascii="Arial Narrow" w:hAnsi="Arial Narrow"/>
          <w:b/>
          <w:sz w:val="22"/>
          <w:szCs w:val="22"/>
        </w:rPr>
      </w:pPr>
    </w:p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G</w:t>
      </w:r>
      <w:r w:rsidRPr="0073029B">
        <w:rPr>
          <w:rFonts w:ascii="Arial Narrow" w:hAnsi="Arial Narrow"/>
          <w:b/>
          <w:sz w:val="28"/>
          <w:szCs w:val="28"/>
        </w:rPr>
        <w:t xml:space="preserve">. Informácie o údajoch vykázaných na strane </w:t>
      </w:r>
      <w:r>
        <w:rPr>
          <w:rFonts w:ascii="Arial Narrow" w:hAnsi="Arial Narrow"/>
          <w:b/>
          <w:sz w:val="28"/>
          <w:szCs w:val="28"/>
        </w:rPr>
        <w:t>pas</w:t>
      </w:r>
      <w:r w:rsidRPr="0073029B">
        <w:rPr>
          <w:rFonts w:ascii="Arial Narrow" w:hAnsi="Arial Narrow"/>
          <w:b/>
          <w:sz w:val="28"/>
          <w:szCs w:val="28"/>
        </w:rPr>
        <w:t>ív súvahy</w:t>
      </w:r>
    </w:p>
    <w:p w:rsidR="00AA1239" w:rsidRDefault="00AA1239" w:rsidP="00416A9A">
      <w:pPr>
        <w:rPr>
          <w:rFonts w:ascii="Arial Narrow" w:hAnsi="Arial Narrow"/>
          <w:b/>
          <w:sz w:val="28"/>
          <w:szCs w:val="28"/>
        </w:rPr>
      </w:pPr>
    </w:p>
    <w:p w:rsidR="00AA1239" w:rsidRDefault="00AA1239" w:rsidP="00416A9A">
      <w:pPr>
        <w:rPr>
          <w:rFonts w:ascii="Arial Narrow" w:hAnsi="Arial Narrow"/>
          <w:b/>
          <w:sz w:val="22"/>
          <w:szCs w:val="22"/>
        </w:rPr>
      </w:pPr>
      <w:r w:rsidRPr="00AA1239">
        <w:rPr>
          <w:rFonts w:ascii="Arial Narrow" w:hAnsi="Arial Narrow"/>
          <w:b/>
          <w:sz w:val="22"/>
          <w:szCs w:val="22"/>
        </w:rPr>
        <w:t xml:space="preserve">G. a. </w:t>
      </w:r>
      <w:r w:rsidR="007771E7">
        <w:rPr>
          <w:rFonts w:ascii="Arial Narrow" w:hAnsi="Arial Narrow"/>
          <w:b/>
          <w:sz w:val="22"/>
          <w:szCs w:val="22"/>
        </w:rPr>
        <w:t>1,2</w:t>
      </w:r>
      <w:r>
        <w:rPr>
          <w:rFonts w:ascii="Arial Narrow" w:hAnsi="Arial Narrow"/>
          <w:b/>
          <w:sz w:val="22"/>
          <w:szCs w:val="22"/>
        </w:rPr>
        <w:t>) Údaje o vlastnom imaní</w:t>
      </w:r>
    </w:p>
    <w:p w:rsidR="00AA1239" w:rsidRPr="00AA1239" w:rsidRDefault="00AA1239" w:rsidP="00416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Popis základného imania, výška upísaného imania</w:t>
      </w:r>
      <w:r w:rsidR="00D55F40">
        <w:rPr>
          <w:rFonts w:ascii="Arial Narrow" w:hAnsi="Arial Narrow"/>
          <w:sz w:val="22"/>
          <w:szCs w:val="22"/>
        </w:rPr>
        <w:t xml:space="preserve"> správy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A1239" w:rsidTr="00AA1239">
        <w:tc>
          <w:tcPr>
            <w:tcW w:w="3020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Text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AA1239" w:rsidTr="00AA1239">
        <w:tc>
          <w:tcPr>
            <w:tcW w:w="3020" w:type="dxa"/>
          </w:tcPr>
          <w:p w:rsidR="00AA1239" w:rsidRPr="00AA1239" w:rsidRDefault="00AA1239" w:rsidP="00416A9A">
            <w:pPr>
              <w:rPr>
                <w:rFonts w:ascii="Arial Narrow" w:hAnsi="Arial Narrow"/>
                <w:sz w:val="22"/>
                <w:szCs w:val="22"/>
              </w:rPr>
            </w:pPr>
            <w:r w:rsidRPr="00AA1239">
              <w:rPr>
                <w:rFonts w:ascii="Arial Narrow" w:hAnsi="Arial Narrow"/>
                <w:sz w:val="22"/>
                <w:szCs w:val="22"/>
              </w:rPr>
              <w:t>Základné imanie celkom</w:t>
            </w:r>
            <w:r w:rsidR="00EC20B8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3021" w:type="dxa"/>
          </w:tcPr>
          <w:p w:rsidR="00AA1239" w:rsidRPr="00AA1239" w:rsidRDefault="002C7A14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652900,00</w:t>
            </w:r>
          </w:p>
        </w:tc>
        <w:tc>
          <w:tcPr>
            <w:tcW w:w="3021" w:type="dxa"/>
          </w:tcPr>
          <w:p w:rsidR="00AA1239" w:rsidRPr="00AA1239" w:rsidRDefault="002C7A14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653445,00</w:t>
            </w: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Počet akcií (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Nominálna hodnota (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727A0D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Hodnota podielov podľa spoločníkov ( obch. spoločnosť )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Hodnota upísaného vlastného imania</w:t>
            </w:r>
            <w:r w:rsidR="002C7A14">
              <w:rPr>
                <w:rFonts w:ascii="Arial Narrow" w:hAnsi="Arial Narrow"/>
                <w:sz w:val="22"/>
                <w:szCs w:val="22"/>
              </w:rPr>
              <w:t>-správa OSBD Martin</w:t>
            </w:r>
          </w:p>
        </w:tc>
        <w:tc>
          <w:tcPr>
            <w:tcW w:w="3021" w:type="dxa"/>
          </w:tcPr>
          <w:p w:rsidR="00AA1239" w:rsidRPr="00AA1239" w:rsidRDefault="00727A0D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  <w:tc>
          <w:tcPr>
            <w:tcW w:w="3021" w:type="dxa"/>
          </w:tcPr>
          <w:p w:rsidR="00AA1239" w:rsidRPr="00AA1239" w:rsidRDefault="00727A0D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Hodnota vlastných akcií vlastnená ÚJ alebo ňou ovládanými osobami, v ktorých má ÚJ podstatný vplyv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AA1239" w:rsidRPr="00AA1239" w:rsidRDefault="00AA1239" w:rsidP="00416A9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</w:p>
    <w:p w:rsidR="007771E7" w:rsidRDefault="007771E7" w:rsidP="007771E7">
      <w:pPr>
        <w:rPr>
          <w:rFonts w:ascii="Arial Narrow" w:hAnsi="Arial Narrow"/>
          <w:b/>
          <w:sz w:val="22"/>
          <w:szCs w:val="22"/>
        </w:rPr>
      </w:pPr>
      <w:r w:rsidRPr="00AA1239">
        <w:rPr>
          <w:rFonts w:ascii="Arial Narrow" w:hAnsi="Arial Narrow"/>
          <w:b/>
          <w:sz w:val="22"/>
          <w:szCs w:val="22"/>
        </w:rPr>
        <w:t xml:space="preserve">G. a. </w:t>
      </w:r>
      <w:r>
        <w:rPr>
          <w:rFonts w:ascii="Arial Narrow" w:hAnsi="Arial Narrow"/>
          <w:b/>
          <w:sz w:val="22"/>
          <w:szCs w:val="22"/>
        </w:rPr>
        <w:t>4) Prehľad o zisku alebo strate, ktorá nebola účtovaná ako náklad alebo výnos, ale priamo na účty vlastného imania:</w:t>
      </w:r>
    </w:p>
    <w:p w:rsidR="007771E7" w:rsidRDefault="007771E7" w:rsidP="007771E7">
      <w:pPr>
        <w:rPr>
          <w:rFonts w:ascii="Arial Narrow" w:hAnsi="Arial Narrow"/>
          <w:sz w:val="22"/>
          <w:szCs w:val="22"/>
        </w:rPr>
      </w:pPr>
      <w:r w:rsidRPr="007771E7">
        <w:rPr>
          <w:rFonts w:ascii="Arial Narrow" w:hAnsi="Arial Narrow"/>
          <w:sz w:val="22"/>
          <w:szCs w:val="22"/>
        </w:rPr>
        <w:t>Zisk dosiahnutý v predchádzajúcom období bol celý zúčtovaný do nedeliteľného fondu.</w:t>
      </w:r>
    </w:p>
    <w:p w:rsidR="00CF039F" w:rsidRPr="007771E7" w:rsidRDefault="00CF039F" w:rsidP="007771E7">
      <w:pPr>
        <w:rPr>
          <w:rFonts w:ascii="Arial Narrow" w:hAnsi="Arial Narrow"/>
          <w:sz w:val="22"/>
          <w:szCs w:val="22"/>
        </w:rPr>
      </w:pPr>
    </w:p>
    <w:p w:rsidR="00FA203B" w:rsidRDefault="00CF039F" w:rsidP="009C1A5E">
      <w:pPr>
        <w:rPr>
          <w:rFonts w:ascii="Arial Narrow" w:hAnsi="Arial Narrow"/>
          <w:b/>
          <w:sz w:val="22"/>
          <w:szCs w:val="22"/>
        </w:rPr>
      </w:pPr>
      <w:proofErr w:type="spellStart"/>
      <w:r w:rsidRPr="00AA1239">
        <w:rPr>
          <w:rFonts w:ascii="Arial Narrow" w:hAnsi="Arial Narrow"/>
          <w:b/>
          <w:sz w:val="22"/>
          <w:szCs w:val="22"/>
        </w:rPr>
        <w:t>G.</w:t>
      </w:r>
      <w:r>
        <w:rPr>
          <w:rFonts w:ascii="Arial Narrow" w:hAnsi="Arial Narrow"/>
          <w:b/>
          <w:sz w:val="22"/>
          <w:szCs w:val="22"/>
        </w:rPr>
        <w:t>e</w:t>
      </w:r>
      <w:proofErr w:type="spellEnd"/>
      <w:r>
        <w:rPr>
          <w:rFonts w:ascii="Arial Narrow" w:hAnsi="Arial Narrow"/>
          <w:b/>
          <w:sz w:val="22"/>
          <w:szCs w:val="22"/>
        </w:rPr>
        <w:t>) Hodnota záväzkov zabezpečená záložným právom: nemáme</w:t>
      </w:r>
    </w:p>
    <w:p w:rsidR="00AB47FD" w:rsidRDefault="00AB47FD" w:rsidP="009C1A5E">
      <w:pPr>
        <w:rPr>
          <w:rFonts w:ascii="Arial Narrow" w:hAnsi="Arial Narrow"/>
          <w:b/>
          <w:sz w:val="22"/>
          <w:szCs w:val="22"/>
        </w:rPr>
      </w:pPr>
    </w:p>
    <w:p w:rsidR="00FA203B" w:rsidRDefault="00FA203B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O. Informácie o skutočnostiach, ktoré nastali po dni, ku ktorému sa zostavuje účtovná závierka </w:t>
      </w:r>
    </w:p>
    <w:p w:rsidR="00FA203B" w:rsidRDefault="00FA203B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do dňa zostavenia účtovnej závierky - nemáme</w:t>
      </w:r>
    </w:p>
    <w:p w:rsidR="005E6E96" w:rsidRDefault="005E6E96" w:rsidP="009C1A5E">
      <w:pPr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993"/>
        <w:gridCol w:w="1559"/>
        <w:gridCol w:w="1559"/>
      </w:tblGrid>
      <w:tr w:rsidR="00FA203B" w:rsidTr="00D217C0">
        <w:tc>
          <w:tcPr>
            <w:tcW w:w="4395" w:type="dxa"/>
          </w:tcPr>
          <w:p w:rsidR="00FA203B" w:rsidRPr="00FA18BE" w:rsidRDefault="00FA18BE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Zoznam udalostí, ktoré nastali alebo sú dôsledkom okolností po dni, ku ktorému sa zostavuje účtovná závierka</w:t>
            </w:r>
            <w:r w:rsidR="00D217C0">
              <w:rPr>
                <w:rFonts w:ascii="Arial Narrow" w:hAnsi="Arial Narrow"/>
                <w:b/>
                <w:sz w:val="18"/>
                <w:szCs w:val="18"/>
              </w:rPr>
              <w:t xml:space="preserve"> do dňa zostavenia účtovnej závierky</w:t>
            </w:r>
          </w:p>
        </w:tc>
        <w:tc>
          <w:tcPr>
            <w:tcW w:w="993" w:type="dxa"/>
          </w:tcPr>
          <w:p w:rsidR="00FA203B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Dôvod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203B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Hodnota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D217C0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Pokles alebo zvýšenie trhovej ceny finančného majetku ako dôsledku okolností, ktoré nastali po dni , ku ktorému sa zostavuje účtovná závierka do dňa zostavenia účtovnej závierky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FA203B" w:rsidTr="00D217C0">
        <w:tc>
          <w:tcPr>
            <w:tcW w:w="4395" w:type="dxa"/>
          </w:tcPr>
          <w:p w:rsidR="00FA203B" w:rsidRPr="00FA18BE" w:rsidRDefault="00D217C0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Zmena výšky rezerv a opravných položiek, o ktorých sa účtovná jednotka dozvedela </w:t>
            </w:r>
            <w:r w:rsidR="00AE564C">
              <w:rPr>
                <w:rFonts w:ascii="Arial Narrow" w:hAnsi="Arial Narrow"/>
                <w:b/>
                <w:sz w:val="18"/>
                <w:szCs w:val="18"/>
              </w:rPr>
              <w:t>v hore uvedenom období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AE564C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Zmena spoločníkov účtovnej jednotky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AE564C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Prijatie rozhodnutia o predaji účtovnej jednotky alebo jej časti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AE564C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Začatie alebo ukončenie časti účtovnej jednotky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Vydanie dlhopisov a iných cenných papierov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B54C8" w:rsidTr="00D217C0">
        <w:tc>
          <w:tcPr>
            <w:tcW w:w="4395" w:type="dxa"/>
          </w:tcPr>
          <w:p w:rsidR="003B54C8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993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B54C8" w:rsidTr="00D217C0">
        <w:tc>
          <w:tcPr>
            <w:tcW w:w="4395" w:type="dxa"/>
          </w:tcPr>
          <w:p w:rsidR="003B54C8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Mimoriadne udalosti – živelné pohromy</w:t>
            </w:r>
          </w:p>
        </w:tc>
        <w:tc>
          <w:tcPr>
            <w:tcW w:w="993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B54C8" w:rsidTr="00D217C0">
        <w:tc>
          <w:tcPr>
            <w:tcW w:w="4395" w:type="dxa"/>
          </w:tcPr>
          <w:p w:rsidR="003B54C8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Získanie alebo odobratie licencie alebo iného povolenia významného pre činnosť</w:t>
            </w:r>
          </w:p>
        </w:tc>
        <w:tc>
          <w:tcPr>
            <w:tcW w:w="993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15F85" w:rsidRDefault="00A15F85" w:rsidP="009C1A5E">
      <w:pPr>
        <w:rPr>
          <w:rFonts w:ascii="Arial Narrow" w:hAnsi="Arial Narrow"/>
          <w:b/>
          <w:sz w:val="24"/>
          <w:szCs w:val="24"/>
        </w:rPr>
      </w:pPr>
    </w:p>
    <w:p w:rsidR="004B5937" w:rsidRPr="004263F0" w:rsidRDefault="004B5937" w:rsidP="009C1A5E">
      <w:pPr>
        <w:rPr>
          <w:rFonts w:ascii="Arial Narrow" w:hAnsi="Arial Narrow"/>
          <w:b/>
          <w:sz w:val="24"/>
          <w:szCs w:val="24"/>
        </w:rPr>
      </w:pPr>
      <w:r w:rsidRPr="004263F0">
        <w:rPr>
          <w:rFonts w:ascii="Arial Narrow" w:hAnsi="Arial Narrow"/>
          <w:b/>
          <w:sz w:val="24"/>
          <w:szCs w:val="24"/>
        </w:rPr>
        <w:t>Príloha č. 3a k opatreniu č. 4455/2003-92</w:t>
      </w:r>
    </w:p>
    <w:p w:rsidR="004B5937" w:rsidRDefault="004B5937" w:rsidP="009C1A5E">
      <w:pPr>
        <w:rPr>
          <w:rFonts w:ascii="Arial Narrow" w:hAnsi="Arial Narrow"/>
          <w:b/>
          <w:sz w:val="22"/>
          <w:szCs w:val="22"/>
        </w:rPr>
      </w:pPr>
    </w:p>
    <w:p w:rsidR="004B5937" w:rsidRPr="0073029B" w:rsidRDefault="004B5937" w:rsidP="004B593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1.Informácie k časti </w:t>
      </w:r>
      <w:r w:rsidRPr="0073029B">
        <w:rPr>
          <w:rFonts w:ascii="Arial Narrow" w:hAnsi="Arial Narrow"/>
          <w:sz w:val="22"/>
          <w:szCs w:val="22"/>
        </w:rPr>
        <w:t xml:space="preserve">A. </w:t>
      </w:r>
      <w:r>
        <w:rPr>
          <w:rFonts w:ascii="Arial Narrow" w:hAnsi="Arial Narrow"/>
          <w:sz w:val="22"/>
          <w:szCs w:val="22"/>
        </w:rPr>
        <w:t>písm. c</w:t>
      </w:r>
      <w:r w:rsidRPr="0073029B">
        <w:rPr>
          <w:rFonts w:ascii="Arial Narrow" w:hAnsi="Arial Narrow"/>
          <w:sz w:val="22"/>
          <w:szCs w:val="22"/>
        </w:rPr>
        <w:t>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2677"/>
        <w:gridCol w:w="2909"/>
      </w:tblGrid>
      <w:tr w:rsidR="004B5937" w:rsidRPr="0073029B" w:rsidTr="00A20C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5937" w:rsidRPr="0073029B" w:rsidRDefault="004B5937" w:rsidP="00A20CE0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4B5937" w:rsidRPr="0073029B" w:rsidTr="00A20CE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937" w:rsidRPr="0073029B" w:rsidRDefault="005C0045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B5937" w:rsidRPr="0073029B" w:rsidRDefault="005C0045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2C7A14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4B5937" w:rsidRPr="0073029B" w:rsidTr="00A20CE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B5937" w:rsidRPr="0073029B" w:rsidRDefault="004B5937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B5937" w:rsidRPr="0073029B" w:rsidRDefault="005C0045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4B5937" w:rsidRPr="0073029B" w:rsidTr="00A20CE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937" w:rsidRPr="009B6601" w:rsidRDefault="004B5937" w:rsidP="00A20CE0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B5937" w:rsidRPr="0073029B" w:rsidRDefault="005C0045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</w:tbl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 časti F. písm. a) prílohy č. 3 o dlhodobom nehmotnom majetku</w:t>
      </w:r>
    </w:p>
    <w:p w:rsidR="00EC2247" w:rsidRPr="0073029B" w:rsidRDefault="00EC2247" w:rsidP="00EC224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2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EC2247" w:rsidRPr="0073029B" w:rsidTr="00B6014A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EC2247" w:rsidRPr="0073029B" w:rsidTr="00B6014A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EC2247" w:rsidRPr="0073029B" w:rsidTr="00B6014A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870D6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EC2247" w:rsidRPr="0073029B" w:rsidTr="00B6014A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CE07D9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140192,00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DC23C5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B75226" w:rsidRDefault="00CE07D9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140192,00</w:t>
            </w:r>
          </w:p>
        </w:tc>
      </w:tr>
      <w:tr w:rsidR="00EC2247" w:rsidRPr="0073029B" w:rsidTr="00CE07D9">
        <w:trPr>
          <w:trHeight w:val="371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1A7000" w:rsidRDefault="00CE07D9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3511A5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3511A5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140246,00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202D5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B75226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140246,00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89556,00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B75226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89556,00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10861,00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3511A5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10861,00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100417,00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B75226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100417,00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3511A5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50636,00</w:t>
            </w:r>
          </w:p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B75226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50636,00</w:t>
            </w:r>
          </w:p>
        </w:tc>
      </w:tr>
      <w:tr w:rsidR="00EC2247" w:rsidRPr="0073029B" w:rsidTr="00B6014A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39829,00</w:t>
            </w:r>
          </w:p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202D57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0,</w:t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B7522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B75226" w:rsidRDefault="00CE07D9" w:rsidP="00CE07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39829,00</w:t>
            </w:r>
          </w:p>
        </w:tc>
      </w:tr>
    </w:tbl>
    <w:p w:rsidR="00EC2247" w:rsidRPr="0073029B" w:rsidRDefault="00EC224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Tabuľka č. </w:t>
      </w:r>
      <w:r w:rsidR="00EC2247">
        <w:rPr>
          <w:rFonts w:ascii="Arial Narrow" w:hAnsi="Arial Narrow"/>
          <w:sz w:val="22"/>
          <w:szCs w:val="22"/>
        </w:rPr>
        <w:t>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2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0669B7" w:rsidRPr="0073029B" w:rsidTr="00D10115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EC2247" w:rsidP="00EC224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</w:tr>
      <w:tr w:rsidR="000669B7" w:rsidRPr="0073029B" w:rsidTr="007D7C47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7D7C47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870D6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D10115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a01005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85943.00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3B7B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46494,00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75226" w:rsidRDefault="003B7BC7" w:rsidP="00057D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132437,00</w:t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B7BC7" w:rsidP="003B7B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t>54249,00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B7BC7" w:rsidP="00635A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7755</w:t>
            </w:r>
            <w:r w:rsidR="002B1DC9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7D9F" w:rsidRPr="003511A5" w:rsidRDefault="003B7BC7" w:rsidP="003B7B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057D9F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>004</w:t>
            </w:r>
            <w:r w:rsidR="00057D9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B7BC7" w:rsidP="003B7B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54249,00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B7BC7" w:rsidP="003B7B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54249,00</w:t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3B7B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140192,00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3B7B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75226" w:rsidRDefault="003B7B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140192,00</w:t>
            </w:r>
          </w:p>
        </w:tc>
      </w:tr>
      <w:tr w:rsidR="000669B7" w:rsidRPr="0073029B" w:rsidTr="00D10115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3B7BC7" w:rsidP="00EE7E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80006,00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2B1D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2B1D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75226" w:rsidRDefault="003B7B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80006,00</w:t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B7B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9550,00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2B1D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2B1D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B7B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9550,00</w:t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2B1D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2B1D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3B7B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89556,00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2B1D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2B1D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75226" w:rsidRDefault="003B7B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89556,00</w:t>
            </w:r>
          </w:p>
        </w:tc>
      </w:tr>
      <w:tr w:rsidR="000669B7" w:rsidRPr="0073029B" w:rsidTr="00D10115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75226" w:rsidRDefault="007D7C47" w:rsidP="007D7C4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7D7C47" w:rsidRPr="00B75226" w:rsidRDefault="007D7C47" w:rsidP="007D7C4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0669B7" w:rsidRPr="0073029B" w:rsidTr="00D10115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7D7C47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3B7BC7" w:rsidP="00D0172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5937,00</w:t>
            </w:r>
          </w:p>
          <w:p w:rsidR="00D0172F" w:rsidRPr="00B75226" w:rsidRDefault="00D0172F" w:rsidP="00D0172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3B7B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3B7BC7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46494,00</w:t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75226" w:rsidRDefault="003B7B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52431,00</w:t>
            </w:r>
          </w:p>
        </w:tc>
      </w:tr>
      <w:tr w:rsidR="000669B7" w:rsidRPr="0073029B" w:rsidTr="007D7C47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3B7BC7" w:rsidP="00D0172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50636,00</w:t>
            </w:r>
          </w:p>
          <w:p w:rsidR="00D0172F" w:rsidRPr="00B75226" w:rsidRDefault="00D0172F" w:rsidP="00D0172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3B7B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B75226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75226" w:rsidRDefault="003B7BC7" w:rsidP="003B7B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50636,00</w:t>
            </w:r>
          </w:p>
        </w:tc>
      </w:tr>
    </w:tbl>
    <w:p w:rsidR="00383BD8" w:rsidRDefault="00383BD8" w:rsidP="000669B7"/>
    <w:p w:rsidR="00D42BE8" w:rsidRDefault="00D42BE8" w:rsidP="000669B7">
      <w:r>
        <w:t>Dlhodobý nehmotný majetok sa týka iba správy OSBD Martin.</w:t>
      </w:r>
    </w:p>
    <w:p w:rsidR="00D42BE8" w:rsidRDefault="00D42BE8" w:rsidP="000669B7"/>
    <w:p w:rsidR="000669B7" w:rsidRDefault="00702279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c) prílohy č. 3 o dlhodobom nehmotnom majetku </w:t>
      </w:r>
      <w:r w:rsidR="00B6014A">
        <w:rPr>
          <w:rFonts w:ascii="Arial Narrow" w:hAnsi="Arial Narrow"/>
          <w:sz w:val="22"/>
          <w:szCs w:val="22"/>
        </w:rPr>
        <w:t>–</w:t>
      </w:r>
      <w:r w:rsidR="0041295F">
        <w:rPr>
          <w:rFonts w:ascii="Arial Narrow" w:hAnsi="Arial Narrow"/>
          <w:sz w:val="22"/>
          <w:szCs w:val="22"/>
        </w:rPr>
        <w:t xml:space="preserve"> nemáme</w:t>
      </w:r>
    </w:p>
    <w:p w:rsidR="00B6014A" w:rsidRPr="0073029B" w:rsidRDefault="00B6014A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B6014A" w:rsidRDefault="00B6014A" w:rsidP="00B6014A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 Informácie k časti F. písm. a) prílohy č. 3 o dlhodobom hmotnom majetku</w:t>
      </w:r>
    </w:p>
    <w:p w:rsidR="005217D1" w:rsidRDefault="005217D1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6E73D8" w:rsidRDefault="006E73D8"/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B6014A" w:rsidRPr="0073029B" w:rsidTr="006E73D8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014A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2559B">
              <w:rPr>
                <w:rFonts w:ascii="Arial Narrow" w:hAnsi="Arial Narrow"/>
                <w:b/>
                <w:sz w:val="22"/>
                <w:szCs w:val="22"/>
              </w:rPr>
              <w:t>Tabuľka č. 1</w:t>
            </w:r>
          </w:p>
          <w:p w:rsidR="00B6014A" w:rsidRPr="00C420C4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20C4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6014A" w:rsidRPr="0073029B" w:rsidTr="006E73D8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B6014A" w:rsidRPr="0073029B" w:rsidTr="006E73D8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B65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B65" w:rsidRPr="0073029B" w:rsidRDefault="00AD1B65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155119" w:rsidRDefault="00AD1B6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157757,00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155119" w:rsidRDefault="008F13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11683994,00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155119" w:rsidRDefault="008F137F" w:rsidP="00B601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357618,00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155119" w:rsidRDefault="00AD1B6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155119" w:rsidRDefault="00AD1B6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155119" w:rsidRDefault="00AD1B6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155119" w:rsidRDefault="00AD1B6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1269840,00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155119" w:rsidRDefault="00AD1B6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B65" w:rsidRPr="00155119" w:rsidRDefault="008F13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13469209,00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 w:rsidR="00F53A38">
              <w:rPr>
                <w:rFonts w:ascii="Arial Narrow" w:hAnsi="Arial Narrow"/>
                <w:b/>
                <w:bCs/>
                <w:sz w:val="22"/>
                <w:szCs w:val="22"/>
              </w:rPr>
              <w:t>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B75226" w:rsidRDefault="008A453C" w:rsidP="008A45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96334,00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B75226" w:rsidRDefault="00994EDB" w:rsidP="00994ED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1159481,00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B75226" w:rsidRDefault="003B5C4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b/>
              </w:rPr>
              <w:t>357618,00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B75226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B75226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B75226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B75226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B6014A" w:rsidRPr="00B75226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B75226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B75226" w:rsidRDefault="00255708" w:rsidP="008A45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1613433,00</w:t>
            </w:r>
          </w:p>
        </w:tc>
      </w:tr>
      <w:tr w:rsidR="00F53A38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3A38" w:rsidRPr="0073029B" w:rsidRDefault="00F53A38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B75226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61423,00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B75226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10524513,00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B75226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B75226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B75226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B75226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B75226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1269840,00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B75226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3A38" w:rsidRPr="00B75226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11855776,00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2333</w:t>
            </w:r>
            <w:r w:rsidR="00B6014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994EDB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2164283,00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3B5C4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9C3021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1181650,00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C35C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3511A5" w:rsidRDefault="00E8465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3349510,00</w:t>
            </w:r>
          </w:p>
        </w:tc>
      </w:tr>
      <w:tr w:rsidR="00227203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73029B" w:rsidRDefault="00227203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2333,00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Default="00994EDB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2112,00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3B5C4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Default="009C3021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5755,00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Default="00C35C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Default="00E8465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11444,00</w:t>
            </w:r>
          </w:p>
        </w:tc>
      </w:tr>
      <w:tr w:rsidR="00227203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73029B" w:rsidRDefault="00227203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Default="00994EDB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2162171,00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3B5C4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Default="009C3021" w:rsidP="009C30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1175895,00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Default="00C35C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Default="00E8465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3338066,00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D16B97" w:rsidP="00D16B9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8905</w:t>
            </w:r>
            <w:r w:rsidR="00B6014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994EDB" w:rsidP="001B080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328054</w:t>
            </w:r>
            <w:r w:rsidR="001B0805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3B5C4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  <w:r w:rsidR="00B6014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9C3021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2167860,00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C35C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3511A5" w:rsidRDefault="00E8465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5457311,00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73029B" w:rsidRDefault="00227203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994EDB" w:rsidP="00994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8846,00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3B5C4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9C3021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5689,00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3511A5" w:rsidRDefault="00C35C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3511A5" w:rsidRDefault="00E8465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14540,00</w:t>
            </w:r>
          </w:p>
        </w:tc>
      </w:tr>
      <w:tr w:rsidR="00227203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73029B" w:rsidRDefault="00227203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8900,00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994EDB" w:rsidP="001B08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327170</w:t>
            </w:r>
            <w:r w:rsidR="001B0805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3B5C4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9C3021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2162171,00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C35C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3511A5" w:rsidRDefault="00E8465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5442771</w:t>
            </w:r>
          </w:p>
        </w:tc>
      </w:tr>
      <w:tr w:rsidR="00227203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73029B" w:rsidRDefault="00227203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3511A5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3511A5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155119" w:rsidRDefault="00D16B97" w:rsidP="00D16B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151185</w:t>
            </w:r>
            <w:r w:rsidR="00B6014A" w:rsidRPr="00155119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155119" w:rsidRDefault="00994EDB" w:rsidP="00CB3D7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1056773</w:t>
            </w:r>
            <w:r w:rsidR="00CB3D7D">
              <w:rPr>
                <w:rFonts w:ascii="Arial Narrow" w:hAnsi="Arial Narrow"/>
                <w:b/>
                <w:sz w:val="18"/>
                <w:szCs w:val="18"/>
              </w:rPr>
              <w:t>1</w:t>
            </w:r>
            <w:r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155119" w:rsidRDefault="003B5C4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358862,00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155119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5511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155119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5511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155119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5511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155119" w:rsidRDefault="00203EB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283630,00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155119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a04077 </w:instrTex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5511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155119" w:rsidRDefault="00E8465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11361408,00</w:t>
            </w:r>
          </w:p>
        </w:tc>
      </w:tr>
      <w:tr w:rsidR="00742E3C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D16B97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98662,00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994EDB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1152747,00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3B5C4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358862,00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5C4A78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5C4A78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5C4A78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203EB9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C35C7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B75226" w:rsidRDefault="00E84655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1610337,00</w:t>
            </w:r>
          </w:p>
        </w:tc>
      </w:tr>
      <w:tr w:rsidR="00742E3C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D16B97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52523,00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994EDB" w:rsidP="001B08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941498</w:t>
            </w:r>
            <w:r w:rsidR="001B0805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3B5C4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5C4A78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5C4A78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5C4A78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203EB9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283564,00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C35C7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186" w:rsidRPr="00B75226" w:rsidRDefault="00E84655" w:rsidP="008C31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9751071,00</w:t>
            </w:r>
          </w:p>
        </w:tc>
      </w:tr>
    </w:tbl>
    <w:p w:rsidR="006E73D8" w:rsidRDefault="006E73D8"/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742E3C" w:rsidRPr="0073029B" w:rsidTr="00F1714F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Oprávky</w:t>
            </w:r>
            <w:r>
              <w:rPr>
                <w:rFonts w:ascii="Arial Narrow" w:hAnsi="Arial Narrow"/>
                <w:sz w:val="22"/>
                <w:szCs w:val="22"/>
              </w:rPr>
              <w:t xml:space="preserve"> sa účtujú iba k majetku správy OSBD Martin</w:t>
            </w:r>
          </w:p>
        </w:tc>
      </w:tr>
      <w:tr w:rsidR="00742E3C" w:rsidRPr="0073029B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94EDB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94EDB" w:rsidRDefault="00994EDB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noProof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635721,00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94EDB" w:rsidRDefault="003B5C4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341416,00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94EDB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a01063 </w:instrTex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4ED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94EDB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a01067 </w:instrTex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4ED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94EDB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a01071 </w:instrTex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4ED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94EDB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94EDB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994EDB" w:rsidRDefault="00E84655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977137,00</w:t>
            </w:r>
          </w:p>
        </w:tc>
      </w:tr>
      <w:tr w:rsidR="00742E3C" w:rsidRPr="0073029B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994EDB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28675,00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3B5C4C" w:rsidP="003B5C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10186,00</w:t>
            </w:r>
            <w:r w:rsidR="00742E3C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742E3C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="00742E3C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3511A5" w:rsidRDefault="00E84655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38861,00</w:t>
            </w:r>
          </w:p>
        </w:tc>
      </w:tr>
      <w:tr w:rsidR="00742E3C" w:rsidRPr="0073029B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3B5C4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3511A5" w:rsidRDefault="00E84655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742E3C" w:rsidRPr="0073029B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994EDB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994EDB" w:rsidRDefault="00994EDB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664396,00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994EDB" w:rsidRDefault="003B5C4C" w:rsidP="003B5C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351602,00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994EDB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4ED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994EDB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4ED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994EDB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4ED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994EDB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994EDB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994EDB" w:rsidRDefault="00E84655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1015998,00</w:t>
            </w:r>
          </w:p>
        </w:tc>
      </w:tr>
      <w:tr w:rsidR="00742E3C" w:rsidRPr="0073029B" w:rsidTr="00F1714F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42E3C" w:rsidRPr="003511A5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742E3C" w:rsidRPr="003511A5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42E3C" w:rsidRPr="003511A5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3511A5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42E3C" w:rsidRPr="003511A5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B75226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BF6E8C" w:rsidRDefault="00BF6E8C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0669B7" w:rsidRPr="0073029B" w:rsidTr="00F1714F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D16B97" w:rsidP="00D16B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t>157757,00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CB3D7D" w:rsidP="00435D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11048273,00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78BE" w:rsidRPr="00D16B97" w:rsidRDefault="003B5C4C" w:rsidP="00C7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16202,00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a01065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a01069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a01073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3003D0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1269840,00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6D6292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a01079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845239"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0,00</w:t>
            </w:r>
            <w:r w:rsidR="00175F4B"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D16B97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12492072,00</w:t>
            </w:r>
          </w:p>
        </w:tc>
      </w:tr>
      <w:tr w:rsidR="00D16B97" w:rsidRPr="0073029B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B97" w:rsidRPr="0073029B" w:rsidRDefault="00D16B9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D16B97" w:rsidP="00814B5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96334,00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CB3D7D" w:rsidP="00435D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523760,00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3B5C4C" w:rsidP="003B5C4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16202,00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3003D0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3003D0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B97" w:rsidRPr="00B75226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636296,00</w:t>
            </w:r>
          </w:p>
        </w:tc>
      </w:tr>
      <w:tr w:rsidR="00D16B97" w:rsidRPr="0073029B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B97" w:rsidRPr="0073029B" w:rsidRDefault="00D16B9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D16B97" w:rsidP="00814B5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61423,00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CB3D7D" w:rsidP="00435D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10524513,00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3B5C4C" w:rsidP="00C7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3003D0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1269840,00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B75226" w:rsidRDefault="003003D0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B97" w:rsidRPr="00B75226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11855776,00</w:t>
            </w:r>
          </w:p>
        </w:tc>
      </w:tr>
      <w:tr w:rsidR="000669B7" w:rsidRPr="0073029B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15511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151185,00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CB3D7D" w:rsidP="001B08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990333</w:t>
            </w:r>
            <w:r w:rsidR="001B0805">
              <w:rPr>
                <w:rFonts w:ascii="Arial Narrow" w:hAnsi="Arial Narrow"/>
                <w:b/>
                <w:sz w:val="18"/>
                <w:szCs w:val="18"/>
              </w:rPr>
              <w:t>5</w:t>
            </w:r>
            <w:r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3B5C4C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7260,00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203EB9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283630,00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D16B97" w:rsidRDefault="00C35C7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D16B97" w:rsidRDefault="00E84655" w:rsidP="00C57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10345410,00</w:t>
            </w:r>
          </w:p>
        </w:tc>
      </w:tr>
      <w:tr w:rsidR="00B6014A" w:rsidRPr="0073029B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15511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98662,00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1B080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488351,00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3B5C4C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7260,00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203EB9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C35C7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B75226" w:rsidRDefault="00E84655" w:rsidP="00C57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594339,00</w:t>
            </w:r>
          </w:p>
        </w:tc>
      </w:tr>
      <w:tr w:rsidR="00B6014A" w:rsidRPr="0073029B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15511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52523,00</w:t>
            </w:r>
          </w:p>
          <w:p w:rsidR="00155119" w:rsidRPr="00B75226" w:rsidRDefault="0015511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1B080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9414984,00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203EB9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283564,00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B75226" w:rsidRDefault="00C35C7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B75226" w:rsidRDefault="00E84655" w:rsidP="00C57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9751071,00</w:t>
            </w:r>
          </w:p>
        </w:tc>
      </w:tr>
    </w:tbl>
    <w:p w:rsidR="00115FC8" w:rsidRDefault="00115FC8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115FC8" w:rsidRDefault="00F56D38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HM prevádzky domov sa neodpisuje a odpisuje sa iba majetok správy OSBD Martin.</w:t>
      </w:r>
    </w:p>
    <w:p w:rsidR="00814DFF" w:rsidRDefault="00814DFF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155119" w:rsidRDefault="00155119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D2559B">
        <w:rPr>
          <w:rFonts w:ascii="Arial Narrow" w:hAnsi="Arial Narrow"/>
          <w:b w:val="0"/>
          <w:sz w:val="22"/>
          <w:szCs w:val="22"/>
        </w:rPr>
        <w:lastRenderedPageBreak/>
        <w:t>Tabu</w:t>
      </w:r>
      <w:r>
        <w:rPr>
          <w:rFonts w:ascii="Arial Narrow" w:hAnsi="Arial Narrow"/>
          <w:b w:val="0"/>
          <w:sz w:val="22"/>
          <w:szCs w:val="22"/>
        </w:rPr>
        <w:t>ľka č. 2</w:t>
      </w: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1"/>
        <w:gridCol w:w="17"/>
        <w:gridCol w:w="861"/>
        <w:gridCol w:w="6"/>
        <w:gridCol w:w="1032"/>
        <w:gridCol w:w="14"/>
        <w:gridCol w:w="754"/>
        <w:gridCol w:w="12"/>
        <w:gridCol w:w="29"/>
        <w:gridCol w:w="18"/>
        <w:gridCol w:w="777"/>
        <w:gridCol w:w="29"/>
        <w:gridCol w:w="21"/>
        <w:gridCol w:w="839"/>
        <w:gridCol w:w="53"/>
        <w:gridCol w:w="807"/>
        <w:gridCol w:w="37"/>
        <w:gridCol w:w="7"/>
        <w:gridCol w:w="1000"/>
        <w:gridCol w:w="875"/>
        <w:gridCol w:w="1020"/>
        <w:gridCol w:w="15"/>
      </w:tblGrid>
      <w:tr w:rsidR="00356DF2" w:rsidRPr="0073029B" w:rsidTr="00155119">
        <w:trPr>
          <w:gridAfter w:val="1"/>
          <w:wAfter w:w="15" w:type="dxa"/>
          <w:trHeight w:val="145"/>
          <w:tblHeader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6DF2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356DF2" w:rsidRPr="00C420C4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20C4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8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5119" w:rsidRDefault="00356DF2" w:rsidP="00356D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</w:t>
            </w:r>
          </w:p>
          <w:p w:rsidR="00356DF2" w:rsidRPr="0073029B" w:rsidRDefault="00356DF2" w:rsidP="00356D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obdobie                                                                                                                                     </w:t>
            </w:r>
          </w:p>
        </w:tc>
      </w:tr>
      <w:tr w:rsidR="00155119" w:rsidRPr="0073029B" w:rsidTr="00155119">
        <w:trPr>
          <w:gridAfter w:val="1"/>
          <w:wAfter w:w="15" w:type="dxa"/>
          <w:trHeight w:val="1537"/>
          <w:tblHeader/>
          <w:jc w:val="center"/>
        </w:trPr>
        <w:tc>
          <w:tcPr>
            <w:tcW w:w="15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155119" w:rsidRPr="0073029B" w:rsidTr="00155119">
        <w:trPr>
          <w:gridAfter w:val="1"/>
          <w:wAfter w:w="15" w:type="dxa"/>
          <w:trHeight w:val="155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356DF2" w:rsidRPr="0073029B" w:rsidTr="00325F00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155119" w:rsidRPr="0073029B" w:rsidTr="00155119">
        <w:trPr>
          <w:gridAfter w:val="1"/>
          <w:wAfter w:w="15" w:type="dxa"/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 w:rsidR="009E7F29"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a01051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168784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13617675,00</w:t>
            </w:r>
          </w:p>
        </w:tc>
        <w:tc>
          <w:tcPr>
            <w:tcW w:w="8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b/>
              </w:rPr>
              <w:fldChar w:fldCharType="begin"/>
            </w:r>
            <w:r w:rsidRPr="006637EA">
              <w:rPr>
                <w:b/>
              </w:rPr>
              <w:instrText xml:space="preserve"> MERGEFIELD  a01058 \* MERGEFORMAT </w:instrText>
            </w:r>
            <w:r w:rsidRPr="006637EA">
              <w:rPr>
                <w:b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392619</w:t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fldChar w:fldCharType="end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,00</w:t>
            </w: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a01062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a01066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a01070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1169276,00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15348354,00</w:t>
            </w:r>
          </w:p>
        </w:tc>
      </w:tr>
      <w:tr w:rsidR="00155119" w:rsidRPr="0073029B" w:rsidTr="00155119">
        <w:trPr>
          <w:gridAfter w:val="1"/>
          <w:wAfter w:w="15" w:type="dxa"/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218,00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1434963,00</w:t>
            </w:r>
          </w:p>
        </w:tc>
        <w:tc>
          <w:tcPr>
            <w:tcW w:w="8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42172,00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1538457,00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52542,00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3068352,00</w:t>
            </w:r>
          </w:p>
        </w:tc>
      </w:tr>
      <w:tr w:rsidR="00155119" w:rsidRPr="0073029B" w:rsidTr="00155119">
        <w:trPr>
          <w:gridAfter w:val="1"/>
          <w:wAfter w:w="15" w:type="dxa"/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11245,00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3368644,00</w:t>
            </w:r>
          </w:p>
        </w:tc>
        <w:tc>
          <w:tcPr>
            <w:tcW w:w="8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77173,00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1437893,00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52542,00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4947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>497,00</w:t>
            </w:r>
          </w:p>
        </w:tc>
      </w:tr>
      <w:tr w:rsidR="00155119" w:rsidRPr="0073029B" w:rsidTr="00155119">
        <w:trPr>
          <w:gridAfter w:val="1"/>
          <w:wAfter w:w="15" w:type="dxa"/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55119" w:rsidRPr="0073029B" w:rsidTr="00155119">
        <w:trPr>
          <w:gridAfter w:val="1"/>
          <w:wAfter w:w="15" w:type="dxa"/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157757,00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a04054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11683994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a04058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35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t>7618,00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1269840,00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a04077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a04080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13469209,00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356DF2" w:rsidRPr="0073029B" w:rsidTr="00325F00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  <w:r>
              <w:rPr>
                <w:rFonts w:ascii="Arial Narrow" w:hAnsi="Arial Narrow"/>
                <w:sz w:val="22"/>
                <w:szCs w:val="22"/>
              </w:rPr>
              <w:t xml:space="preserve"> sa účtujú iba k majetku správy OSBD Martin</w:t>
            </w:r>
          </w:p>
        </w:tc>
      </w:tr>
      <w:tr w:rsidR="00155119" w:rsidRPr="0073029B" w:rsidTr="00155119">
        <w:trPr>
          <w:gridAfter w:val="1"/>
          <w:wAfter w:w="15" w:type="dxa"/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noProof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a01055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606081,00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344443,00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a01063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a01067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a01071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950524,00</w:t>
            </w:r>
          </w:p>
        </w:tc>
      </w:tr>
      <w:tr w:rsidR="00155119" w:rsidRPr="0073029B" w:rsidTr="00155119">
        <w:trPr>
          <w:gridAfter w:val="1"/>
          <w:wAfter w:w="15" w:type="dxa"/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29640,00</w:t>
            </w: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34684,00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64324,00</w:t>
            </w:r>
          </w:p>
        </w:tc>
      </w:tr>
      <w:tr w:rsidR="00155119" w:rsidRPr="0073029B" w:rsidTr="00155119">
        <w:trPr>
          <w:gridAfter w:val="1"/>
          <w:wAfter w:w="15" w:type="dxa"/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37711,00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37711,00</w:t>
            </w:r>
          </w:p>
        </w:tc>
      </w:tr>
      <w:tr w:rsidR="00155119" w:rsidRPr="0073029B" w:rsidTr="00155119">
        <w:trPr>
          <w:gridAfter w:val="1"/>
          <w:wAfter w:w="15" w:type="dxa"/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a04055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635721,00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a04059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341416,00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977137,00</w:t>
            </w:r>
          </w:p>
        </w:tc>
      </w:tr>
      <w:tr w:rsidR="00356DF2" w:rsidRPr="0073029B" w:rsidTr="00325F00">
        <w:trPr>
          <w:trHeight w:val="278"/>
          <w:tblHeader/>
          <w:jc w:val="center"/>
        </w:trPr>
        <w:tc>
          <w:tcPr>
            <w:tcW w:w="979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155119" w:rsidRPr="003511A5" w:rsidTr="00155119">
        <w:trPr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155119" w:rsidRPr="003511A5" w:rsidTr="00155119">
        <w:trPr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5119" w:rsidRPr="003511A5" w:rsidTr="00155119">
        <w:trPr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DF2" w:rsidRPr="003511A5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5119" w:rsidRPr="003511A5" w:rsidTr="00155119">
        <w:trPr>
          <w:trHeight w:val="278"/>
          <w:tblHeader/>
          <w:jc w:val="center"/>
        </w:trPr>
        <w:tc>
          <w:tcPr>
            <w:tcW w:w="1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6E73D8" w:rsidRDefault="006E73D8"/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831"/>
        <w:gridCol w:w="1067"/>
        <w:gridCol w:w="744"/>
        <w:gridCol w:w="846"/>
        <w:gridCol w:w="889"/>
        <w:gridCol w:w="904"/>
        <w:gridCol w:w="1000"/>
        <w:gridCol w:w="875"/>
        <w:gridCol w:w="1035"/>
      </w:tblGrid>
      <w:tr w:rsidR="00356DF2" w:rsidRPr="0073029B" w:rsidTr="00325F00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Zostatková hodnota </w:t>
            </w:r>
          </w:p>
        </w:tc>
      </w:tr>
      <w:tr w:rsidR="00155119" w:rsidRPr="0073029B" w:rsidTr="00155119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a01053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168784,00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13011594,00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48176,00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a01065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a01069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a01073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a01076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11692760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a01079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0,000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14397830,00</w:t>
            </w:r>
          </w:p>
        </w:tc>
      </w:tr>
      <w:tr w:rsidR="00155119" w:rsidRPr="0073029B" w:rsidTr="00155119">
        <w:trPr>
          <w:trHeight w:val="290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157757,00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11048273,00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16202,00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a04076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1269840,00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a04079 </w:instrTex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637E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637E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12492072,00</w:t>
            </w:r>
          </w:p>
        </w:tc>
      </w:tr>
      <w:tr w:rsidR="00155119" w:rsidRPr="0073029B" w:rsidTr="00155119">
        <w:trPr>
          <w:trHeight w:val="290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96334,00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523760,00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16202,00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636296,00</w:t>
            </w:r>
          </w:p>
        </w:tc>
      </w:tr>
      <w:tr w:rsidR="00155119" w:rsidRPr="0073029B" w:rsidTr="00155119">
        <w:trPr>
          <w:trHeight w:val="290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73029B" w:rsidRDefault="00356DF2" w:rsidP="00325F0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61423,00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10524513,00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1269840,00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DF2" w:rsidRPr="006637EA" w:rsidRDefault="00356DF2" w:rsidP="00325F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637EA">
              <w:rPr>
                <w:rFonts w:ascii="Arial Narrow" w:hAnsi="Arial Narrow"/>
                <w:b/>
                <w:sz w:val="18"/>
                <w:szCs w:val="18"/>
              </w:rPr>
              <w:t>11855776,00</w:t>
            </w:r>
          </w:p>
        </w:tc>
      </w:tr>
    </w:tbl>
    <w:p w:rsidR="00F1714F" w:rsidRDefault="00F1714F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2F2269" w:rsidRDefault="00702279" w:rsidP="000669B7">
      <w:pPr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2F2269">
        <w:rPr>
          <w:rFonts w:ascii="Arial Narrow" w:hAnsi="Arial Narrow"/>
          <w:b/>
          <w:bCs/>
          <w:color w:val="000000" w:themeColor="text1"/>
          <w:sz w:val="22"/>
          <w:szCs w:val="22"/>
        </w:rPr>
        <w:t>5</w:t>
      </w:r>
      <w:r w:rsidR="000669B7" w:rsidRPr="002F2269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. Informácie k časti F. písm. c) prílohy č. 3 o dlhodobom hmotnom majetku </w:t>
      </w:r>
      <w:r w:rsidR="000142F6" w:rsidRPr="002F2269">
        <w:rPr>
          <w:rFonts w:ascii="Arial Narrow" w:hAnsi="Arial Narrow"/>
          <w:b/>
          <w:bCs/>
          <w:color w:val="000000" w:themeColor="text1"/>
          <w:sz w:val="22"/>
          <w:szCs w:val="22"/>
        </w:rPr>
        <w:t>–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3"/>
        <w:gridCol w:w="3341"/>
      </w:tblGrid>
      <w:tr w:rsidR="000669B7" w:rsidRPr="0073029B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2F2269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F2269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2F2269" w:rsidRDefault="002F2269" w:rsidP="000D40DE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F2269">
              <w:rPr>
                <w:rFonts w:ascii="Arial Narrow" w:hAnsi="Arial Narrow"/>
                <w:color w:val="000000" w:themeColor="text1"/>
                <w:sz w:val="22"/>
                <w:szCs w:val="22"/>
              </w:rPr>
              <w:t>494196,00</w:t>
            </w:r>
          </w:p>
        </w:tc>
      </w:tr>
      <w:tr w:rsidR="000669B7" w:rsidRPr="0073029B" w:rsidTr="00F4554D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časti F. písm. j) prílohy č. 3 o  dlhodobom finančnom majetku</w:t>
      </w:r>
      <w:r w:rsidR="00A63261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3606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m) prílohy č. 3 o dlhodobom finančnom majetku </w:t>
      </w:r>
      <w:r w:rsidR="00A63261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3273"/>
      </w:tblGrid>
      <w:tr w:rsidR="000669B7" w:rsidRPr="0073029B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>. Informácie k časti F. písm. i) prílohy č. 3 o štruktúre dlhodobého finančného majetku</w:t>
      </w:r>
      <w:r w:rsidR="00A63261">
        <w:rPr>
          <w:rFonts w:ascii="Arial Narrow" w:hAnsi="Arial Narrow"/>
          <w:sz w:val="22"/>
          <w:szCs w:val="22"/>
        </w:rPr>
        <w:t xml:space="preserve"> – nemáme</w:t>
      </w:r>
    </w:p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j) a l) prílohy č. 3 o dlhových CP držaných do splatnosti </w:t>
      </w:r>
      <w:r w:rsidR="00A63261">
        <w:rPr>
          <w:rFonts w:ascii="Arial Narrow" w:hAnsi="Arial Narrow"/>
          <w:sz w:val="22"/>
          <w:szCs w:val="22"/>
        </w:rPr>
        <w:t>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D1CC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 časti F. písm. j) a l) prílohy č. 3 o poskytnutých dlhodobých pôžičkách</w:t>
      </w:r>
      <w:r w:rsidR="003D4FE3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475"/>
        <w:gridCol w:w="1153"/>
        <w:gridCol w:w="1124"/>
        <w:gridCol w:w="1441"/>
        <w:gridCol w:w="1319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6D629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D1CC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 časti F. písm. o) prílohy č. 3 o opravných položkách k</w:t>
      </w:r>
      <w:r w:rsidR="003D4FE3">
        <w:rPr>
          <w:rFonts w:ascii="Arial Narrow" w:hAnsi="Arial Narrow"/>
          <w:sz w:val="22"/>
          <w:szCs w:val="22"/>
        </w:rPr>
        <w:t> </w:t>
      </w:r>
      <w:r w:rsidRPr="0073029B">
        <w:rPr>
          <w:rFonts w:ascii="Arial Narrow" w:hAnsi="Arial Narrow"/>
          <w:sz w:val="22"/>
          <w:szCs w:val="22"/>
        </w:rPr>
        <w:t>zásobám</w:t>
      </w:r>
      <w:r w:rsidR="003D4FE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1182"/>
        <w:gridCol w:w="1096"/>
        <w:gridCol w:w="1694"/>
        <w:gridCol w:w="1766"/>
        <w:gridCol w:w="1208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  <w:r w:rsidR="00B80751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2"/>
        <w:gridCol w:w="3052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p) prílohy č. 3 o zásobách, na ktoré je zriadené záložné právo a o zásobách, pri ktorých má účtovná jednotka obmedzené právo s nimi nakladať </w:t>
      </w:r>
      <w:r w:rsidR="003D4FE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4"/>
        <w:gridCol w:w="3060"/>
      </w:tblGrid>
      <w:tr w:rsidR="000669B7" w:rsidRPr="0073029B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 časti F. písm. q) prílohy č. 3 o zákazkovej výrobe a o zákazkovej výstavbe nehnuteľnosti určenej na predaj</w:t>
      </w:r>
      <w:r w:rsidR="00FE1C4B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r) prílohy č. 3 o vývoji opravnej položky  k pohľadávkam </w:t>
      </w:r>
      <w:r w:rsidR="00F1714F">
        <w:rPr>
          <w:rFonts w:ascii="Arial Narrow" w:hAnsi="Arial Narrow"/>
          <w:sz w:val="22"/>
          <w:szCs w:val="22"/>
        </w:rPr>
        <w:t>– údaje sa týkajú iba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298"/>
        <w:gridCol w:w="1153"/>
        <w:gridCol w:w="1730"/>
        <w:gridCol w:w="1875"/>
        <w:gridCol w:w="1322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B80751" w:rsidP="00FE1C4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39784,00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9E1566" w:rsidP="009E156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E1566">
              <w:rPr>
                <w:rFonts w:ascii="Arial Narrow" w:hAnsi="Arial Narrow"/>
                <w:sz w:val="18"/>
                <w:szCs w:val="18"/>
              </w:rPr>
              <w:t>3249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9E1566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B80751" w:rsidP="0070266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975,00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B80751" w:rsidP="0070266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605,00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9E1566" w:rsidP="00FE1C4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E1566">
              <w:rPr>
                <w:rFonts w:ascii="Arial Narrow" w:hAnsi="Arial Narrow"/>
                <w:sz w:val="18"/>
                <w:szCs w:val="18"/>
              </w:rPr>
              <w:t>70696,00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B80751">
        <w:trPr>
          <w:trHeight w:val="30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B80751">
        <w:trPr>
          <w:trHeight w:val="394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B80751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39784,00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25F00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32492,00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B80751" w:rsidP="0070266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975,00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B80751" w:rsidP="0070266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605,00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25F00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25F00">
              <w:rPr>
                <w:rFonts w:ascii="Arial Narrow" w:hAnsi="Arial Narrow"/>
                <w:b/>
                <w:bCs/>
                <w:sz w:val="18"/>
                <w:szCs w:val="18"/>
              </w:rPr>
              <w:t>70696,00</w:t>
            </w:r>
          </w:p>
        </w:tc>
      </w:tr>
    </w:tbl>
    <w:p w:rsidR="00702664" w:rsidRPr="0073029B" w:rsidRDefault="00702664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s) prílohy č. 3 o  vekovej štruktúre pohľadávok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048"/>
        <w:gridCol w:w="2048"/>
        <w:gridCol w:w="2048"/>
      </w:tblGrid>
      <w:tr w:rsidR="000669B7" w:rsidRPr="0073029B" w:rsidTr="009B47BA">
        <w:trPr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9B47BA">
        <w:trPr>
          <w:trHeight w:hRule="exact" w:val="227"/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A56F2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a04225b \* MERGEFORMAT </w:instrText>
            </w:r>
            <w:r>
              <w:fldChar w:fldCharType="separate"/>
            </w:r>
            <w:r w:rsidR="00175F4B" w:rsidRPr="00175F4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F571F6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F571F6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ED1295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D1295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ED1295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D129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D1295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ED129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D129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D129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ED1295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D129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D1295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ED129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D129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D129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ED1295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D129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ED1295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 w:rsidRPr="00ED129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D129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D129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ED1295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D129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ED1295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D129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D1295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ED129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D129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D129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ED1295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D129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D1295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ED129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D129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D129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ED1295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D129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ED1295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 w:rsidRPr="00ED129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D129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D129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2D60D4" w:rsidTr="009B47BA">
        <w:trPr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ED1295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D1295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702664" w:rsidRPr="00ED1295">
              <w:rPr>
                <w:rFonts w:ascii="Arial Narrow" w:hAnsi="Arial Narrow"/>
                <w:sz w:val="22"/>
                <w:szCs w:val="22"/>
              </w:rPr>
              <w:t> </w:t>
            </w:r>
            <w:r w:rsidRPr="00ED1295">
              <w:rPr>
                <w:rFonts w:ascii="Arial Narrow" w:hAnsi="Arial Narrow"/>
                <w:sz w:val="22"/>
                <w:szCs w:val="22"/>
              </w:rPr>
              <w:t>združeniu</w:t>
            </w:r>
            <w:r w:rsidR="00702664" w:rsidRPr="00ED1295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ED1295" w:rsidRDefault="00C5456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18556206</w:t>
            </w:r>
            <w:r w:rsidR="00702664" w:rsidRPr="00ED1295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ED1295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D1295">
              <w:rPr>
                <w:rFonts w:ascii="Arial Narrow" w:hAnsi="Arial Narrow"/>
                <w:sz w:val="18"/>
                <w:szCs w:val="18"/>
              </w:rPr>
              <w:t>5712,00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ED1295" w:rsidRDefault="00C5456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18561918,00</w:t>
            </w:r>
          </w:p>
        </w:tc>
      </w:tr>
      <w:tr w:rsidR="000669B7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C5456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C54563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C545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45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C54563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C545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C545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545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C545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45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C54563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C545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C545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545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C545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45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C54563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 w:rsidRPr="00C545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C545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545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C5456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54563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C54563" w:rsidRDefault="00C54563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18556206</w:t>
            </w:r>
            <w:r w:rsidR="00702664" w:rsidRPr="00C54563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C54563" w:rsidRDefault="00CB0E25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54563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C54563" w:rsidRDefault="00C54563" w:rsidP="00CB0E2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18561918,00</w:t>
            </w:r>
          </w:p>
        </w:tc>
      </w:tr>
      <w:tr w:rsidR="009B47BA" w:rsidRPr="002D60D4" w:rsidTr="009B47BA">
        <w:trPr>
          <w:trHeight w:hRule="exact" w:val="500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7BA" w:rsidRPr="00C54563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54563">
              <w:rPr>
                <w:rFonts w:ascii="Arial Narrow" w:hAnsi="Arial Narrow"/>
                <w:b/>
                <w:bCs/>
                <w:sz w:val="22"/>
                <w:szCs w:val="22"/>
              </w:rPr>
              <w:t>Dlhod</w:t>
            </w:r>
            <w:r w:rsidR="00AD0D42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9B47BA" w:rsidRPr="00C54563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7BA" w:rsidRPr="00C54563" w:rsidRDefault="00AD0D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C54563" w:rsidRDefault="004E7989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C54563" w:rsidRDefault="004E7989" w:rsidP="00CB0E2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</w:tr>
      <w:tr w:rsidR="00AD0D42" w:rsidRPr="002D60D4" w:rsidTr="009B47BA">
        <w:trPr>
          <w:trHeight w:hRule="exact" w:val="578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C54563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 - prevádzka domov</w:t>
            </w:r>
          </w:p>
          <w:p w:rsidR="00AD0D42" w:rsidRPr="00C54563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C54563" w:rsidRDefault="004E7989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18556206,00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C54563" w:rsidRDefault="004E7989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C54563" w:rsidRDefault="004E7989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18556206,00</w:t>
            </w:r>
          </w:p>
        </w:tc>
      </w:tr>
      <w:tr w:rsidR="00AD0D42" w:rsidRPr="002D60D4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0D42" w:rsidRPr="002D60D4" w:rsidRDefault="00AD0D42" w:rsidP="00AD0D42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220614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AD0D42" w:rsidRPr="002D60D4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464F88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464F88">
              <w:rPr>
                <w:rFonts w:ascii="Arial Narrow" w:hAnsi="Arial Narrow"/>
                <w:sz w:val="22"/>
                <w:szCs w:val="22"/>
              </w:rPr>
              <w:t>Pohľadávky z obchodného styku – prevádzka domov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464F88" w:rsidRDefault="00464F88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4F88">
              <w:rPr>
                <w:rFonts w:ascii="Arial Narrow" w:hAnsi="Arial Narrow"/>
                <w:sz w:val="18"/>
                <w:szCs w:val="18"/>
              </w:rPr>
              <w:t>-877909,00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464F88" w:rsidRDefault="00F83350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4F88">
              <w:rPr>
                <w:rFonts w:ascii="Arial Narrow" w:hAnsi="Arial Narrow"/>
                <w:sz w:val="18"/>
                <w:szCs w:val="18"/>
              </w:rPr>
              <w:t>170854,00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464F88" w:rsidRDefault="00464F88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4F88">
              <w:rPr>
                <w:rFonts w:ascii="Arial Narrow" w:hAnsi="Arial Narrow"/>
                <w:sz w:val="18"/>
                <w:szCs w:val="18"/>
              </w:rPr>
              <w:t>-707055,00</w:t>
            </w:r>
          </w:p>
        </w:tc>
      </w:tr>
      <w:tr w:rsidR="00AD0D42" w:rsidRPr="002D60D4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Pohľadávky z obchodného styku – správa OSBD Martin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t>30058,00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t>28120,00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t>58178,00</w:t>
            </w:r>
          </w:p>
        </w:tc>
      </w:tr>
      <w:tr w:rsidR="00AD0D42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20614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2061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20614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2061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20614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2061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D0D42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20614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2061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20614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2061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20614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2061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D0D42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AD0855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AD0855">
              <w:rPr>
                <w:rFonts w:ascii="Arial Narrow" w:hAnsi="Arial Narrow"/>
                <w:sz w:val="22"/>
                <w:szCs w:val="22"/>
              </w:rPr>
              <w:t>Pohľadávky voči spoločníkom, členom a združeniu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AD085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0855">
              <w:rPr>
                <w:rFonts w:ascii="Arial Narrow" w:hAnsi="Arial Narrow"/>
                <w:sz w:val="18"/>
                <w:szCs w:val="18"/>
              </w:rPr>
              <w:t>1913424,00</w:t>
            </w:r>
          </w:p>
        </w:tc>
        <w:tc>
          <w:tcPr>
            <w:tcW w:w="2048" w:type="dxa"/>
            <w:vAlign w:val="center"/>
          </w:tcPr>
          <w:p w:rsidR="00AD0D42" w:rsidRPr="00AD085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085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D0855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AD085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D085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085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AD085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0855">
              <w:rPr>
                <w:rFonts w:ascii="Arial Narrow" w:hAnsi="Arial Narrow"/>
                <w:sz w:val="18"/>
                <w:szCs w:val="18"/>
              </w:rPr>
              <w:t>1913424,00</w:t>
            </w:r>
          </w:p>
        </w:tc>
      </w:tr>
      <w:tr w:rsidR="00AD0D42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20614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2061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AD0D42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20614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2061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2061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22061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061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AD0D42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FF7190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FF7190">
              <w:rPr>
                <w:rFonts w:ascii="Arial Narrow" w:hAnsi="Arial Narrow"/>
                <w:sz w:val="22"/>
                <w:szCs w:val="22"/>
              </w:rPr>
              <w:t>Iné pohľadávky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FF719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F7190">
              <w:rPr>
                <w:rFonts w:ascii="Arial Narrow" w:hAnsi="Arial Narrow"/>
                <w:sz w:val="18"/>
                <w:szCs w:val="18"/>
              </w:rPr>
              <w:t>158643,00</w:t>
            </w:r>
          </w:p>
        </w:tc>
        <w:tc>
          <w:tcPr>
            <w:tcW w:w="2048" w:type="dxa"/>
            <w:vAlign w:val="center"/>
          </w:tcPr>
          <w:p w:rsidR="00AD0D42" w:rsidRPr="00FF719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F719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F7190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F719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F719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F719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FF719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F7190">
              <w:rPr>
                <w:rFonts w:ascii="Arial Narrow" w:hAnsi="Arial Narrow"/>
                <w:sz w:val="18"/>
                <w:szCs w:val="18"/>
              </w:rPr>
              <w:t>158643,00</w:t>
            </w:r>
          </w:p>
        </w:tc>
      </w:tr>
      <w:tr w:rsidR="00AD0D42" w:rsidRPr="002D60D4" w:rsidTr="009B47BA">
        <w:trPr>
          <w:trHeight w:hRule="exact" w:val="586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FF7190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FF7190">
              <w:rPr>
                <w:rFonts w:ascii="Arial Narrow" w:hAnsi="Arial Narrow"/>
                <w:sz w:val="22"/>
                <w:szCs w:val="22"/>
              </w:rPr>
              <w:t>Iné pohľadávky – správa OSBD Martin</w:t>
            </w:r>
          </w:p>
          <w:p w:rsidR="00AD0D42" w:rsidRPr="00FF7190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FF719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F7190">
              <w:rPr>
                <w:rFonts w:ascii="Arial Narrow" w:hAnsi="Arial Narrow"/>
                <w:sz w:val="18"/>
                <w:szCs w:val="18"/>
              </w:rPr>
              <w:t>-913,00</w:t>
            </w:r>
          </w:p>
        </w:tc>
        <w:tc>
          <w:tcPr>
            <w:tcW w:w="2048" w:type="dxa"/>
            <w:vAlign w:val="center"/>
          </w:tcPr>
          <w:p w:rsidR="00AD0D42" w:rsidRPr="00FF719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F719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:rsidR="00AD0D42" w:rsidRPr="00FF719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F7190">
              <w:rPr>
                <w:rFonts w:ascii="Arial Narrow" w:hAnsi="Arial Narrow"/>
                <w:sz w:val="18"/>
                <w:szCs w:val="18"/>
              </w:rPr>
              <w:t>-913,00</w:t>
            </w:r>
          </w:p>
        </w:tc>
      </w:tr>
      <w:tr w:rsidR="00AD0D42" w:rsidRPr="002D60D4" w:rsidTr="00EF644C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71111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111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71111B" w:rsidRDefault="0071111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1111B">
              <w:rPr>
                <w:rFonts w:ascii="Arial Narrow" w:hAnsi="Arial Narrow"/>
                <w:b/>
                <w:bCs/>
                <w:sz w:val="18"/>
                <w:szCs w:val="18"/>
              </w:rPr>
              <w:t>1223303,00</w:t>
            </w:r>
          </w:p>
        </w:tc>
        <w:tc>
          <w:tcPr>
            <w:tcW w:w="2048" w:type="dxa"/>
            <w:vAlign w:val="center"/>
          </w:tcPr>
          <w:p w:rsidR="00AD0D42" w:rsidRPr="0071111B" w:rsidRDefault="00F83350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1111B">
              <w:rPr>
                <w:rFonts w:ascii="Arial Narrow" w:hAnsi="Arial Narrow"/>
                <w:b/>
                <w:bCs/>
                <w:sz w:val="18"/>
                <w:szCs w:val="18"/>
              </w:rPr>
              <w:t>198974,00</w:t>
            </w:r>
          </w:p>
        </w:tc>
        <w:tc>
          <w:tcPr>
            <w:tcW w:w="2048" w:type="dxa"/>
            <w:vAlign w:val="center"/>
          </w:tcPr>
          <w:p w:rsidR="00AD0D42" w:rsidRPr="0071111B" w:rsidRDefault="0071111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1111B">
              <w:rPr>
                <w:rFonts w:ascii="Arial Narrow" w:hAnsi="Arial Narrow"/>
                <w:b/>
                <w:bCs/>
                <w:sz w:val="18"/>
                <w:szCs w:val="18"/>
              </w:rPr>
              <w:t>1422277,00</w:t>
            </w:r>
          </w:p>
        </w:tc>
      </w:tr>
      <w:tr w:rsidR="00AD0D42" w:rsidRPr="002D60D4" w:rsidTr="00EF644C">
        <w:trPr>
          <w:trHeight w:hRule="exact" w:val="587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FB2CCE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2CCE">
              <w:rPr>
                <w:rFonts w:ascii="Arial Narrow" w:hAnsi="Arial Narrow"/>
                <w:b/>
                <w:bCs/>
                <w:sz w:val="22"/>
                <w:szCs w:val="22"/>
              </w:rPr>
              <w:t>Krátkod</w:t>
            </w:r>
            <w:r w:rsidR="00FB2CCE" w:rsidRPr="00FB2CCE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AD0D42" w:rsidRPr="00FB2CCE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FB2CCE" w:rsidRDefault="00FB2CCE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B2CCE">
              <w:rPr>
                <w:rFonts w:ascii="Arial Narrow" w:hAnsi="Arial Narrow"/>
                <w:b/>
                <w:bCs/>
                <w:sz w:val="18"/>
                <w:szCs w:val="18"/>
              </w:rPr>
              <w:t>29145,00</w:t>
            </w:r>
          </w:p>
        </w:tc>
        <w:tc>
          <w:tcPr>
            <w:tcW w:w="2048" w:type="dxa"/>
            <w:vAlign w:val="center"/>
          </w:tcPr>
          <w:p w:rsidR="00AD0D42" w:rsidRPr="00FB2CCE" w:rsidRDefault="00FB2CCE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28120,00</w:t>
            </w:r>
          </w:p>
        </w:tc>
        <w:tc>
          <w:tcPr>
            <w:tcW w:w="2048" w:type="dxa"/>
            <w:vAlign w:val="center"/>
          </w:tcPr>
          <w:p w:rsidR="00AD0D42" w:rsidRPr="00FB2CCE" w:rsidRDefault="00FB2CCE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57265,00</w:t>
            </w:r>
          </w:p>
        </w:tc>
      </w:tr>
      <w:tr w:rsidR="00AD0D42" w:rsidRPr="002D60D4" w:rsidTr="00EF644C">
        <w:trPr>
          <w:trHeight w:hRule="exact" w:val="553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71111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111B">
              <w:rPr>
                <w:rFonts w:ascii="Arial Narrow" w:hAnsi="Arial Narrow"/>
                <w:b/>
                <w:bCs/>
                <w:sz w:val="22"/>
                <w:szCs w:val="22"/>
              </w:rPr>
              <w:t>Krátkodobé</w:t>
            </w:r>
            <w:r w:rsidR="00FB2CCE" w:rsidRPr="0071111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pohľadávky – prevádzka domov</w:t>
            </w:r>
          </w:p>
          <w:p w:rsidR="00AD0D42" w:rsidRPr="0071111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71111B" w:rsidRDefault="0071111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1111B">
              <w:rPr>
                <w:rFonts w:ascii="Arial Narrow" w:hAnsi="Arial Narrow"/>
                <w:b/>
                <w:bCs/>
                <w:sz w:val="18"/>
                <w:szCs w:val="18"/>
              </w:rPr>
              <w:t>1194158,00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71111B" w:rsidRDefault="00F83350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1111B">
              <w:rPr>
                <w:rFonts w:ascii="Arial Narrow" w:hAnsi="Arial Narrow"/>
                <w:b/>
                <w:bCs/>
                <w:sz w:val="18"/>
                <w:szCs w:val="18"/>
              </w:rPr>
              <w:t>170854,00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71111B" w:rsidRDefault="0071111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1111B">
              <w:rPr>
                <w:rFonts w:ascii="Arial Narrow" w:hAnsi="Arial Narrow"/>
                <w:b/>
                <w:bCs/>
                <w:sz w:val="18"/>
                <w:szCs w:val="18"/>
              </w:rPr>
              <w:t>1365012,00</w:t>
            </w:r>
          </w:p>
        </w:tc>
      </w:tr>
    </w:tbl>
    <w:p w:rsidR="000669B7" w:rsidRPr="002D60D4" w:rsidRDefault="006D6292" w:rsidP="000669B7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2D60D4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2D60D4">
        <w:rPr>
          <w:rFonts w:ascii="Arial Narrow" w:hAnsi="Arial Narrow"/>
          <w:color w:val="FF0000"/>
          <w:sz w:val="22"/>
          <w:szCs w:val="22"/>
        </w:rPr>
        <w:instrText xml:space="preserve"> MERGEFIELD p29 </w:instrText>
      </w:r>
      <w:r w:rsidRPr="002D60D4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475CAE" w:rsidRDefault="000669B7" w:rsidP="000669B7">
      <w:pPr>
        <w:jc w:val="both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475CAE">
        <w:rPr>
          <w:rFonts w:ascii="Arial Narrow" w:hAnsi="Arial Narrow"/>
          <w:b/>
          <w:bCs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2804"/>
        <w:gridCol w:w="2804"/>
      </w:tblGrid>
      <w:tr w:rsidR="000669B7" w:rsidRPr="002D60D4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</w:pPr>
            <w:r w:rsidRPr="00A67FF0">
              <w:lastRenderedPageBreak/>
              <w:t>Pohľadávky podľa zostatkovej</w:t>
            </w:r>
          </w:p>
          <w:p w:rsidR="000669B7" w:rsidRPr="00A67FF0" w:rsidRDefault="000669B7" w:rsidP="00F4554D">
            <w:pPr>
              <w:pStyle w:val="TopHeader"/>
            </w:pPr>
            <w:r w:rsidRPr="00A67FF0">
              <w:t>doby splatnosti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</w:pPr>
            <w:r w:rsidRPr="00A67FF0">
              <w:t>Bežné účtovné obdobie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</w:pPr>
            <w:r w:rsidRPr="00A67FF0">
              <w:t>Bezprostredne predchádzajúce účtovné obdobie</w:t>
            </w:r>
          </w:p>
        </w:tc>
      </w:tr>
      <w:tr w:rsidR="000669B7" w:rsidRPr="002D60D4" w:rsidTr="00A67FF0">
        <w:trPr>
          <w:trHeight w:val="86"/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  <w:rPr>
                <w:b w:val="0"/>
                <w:bCs w:val="0"/>
              </w:rPr>
            </w:pPr>
            <w:r w:rsidRPr="00A67FF0">
              <w:rPr>
                <w:b w:val="0"/>
                <w:bCs w:val="0"/>
              </w:rPr>
              <w:t>a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964ED4" w:rsidP="00F4554D">
            <w:pPr>
              <w:pStyle w:val="TopHeader"/>
              <w:rPr>
                <w:b w:val="0"/>
                <w:bCs w:val="0"/>
              </w:rPr>
            </w:pPr>
            <w:r w:rsidRPr="00A67FF0">
              <w:rPr>
                <w:b w:val="0"/>
                <w:bCs w:val="0"/>
              </w:rPr>
              <w:t>B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  <w:rPr>
                <w:b w:val="0"/>
                <w:bCs w:val="0"/>
              </w:rPr>
            </w:pPr>
            <w:r w:rsidRPr="00A67FF0">
              <w:rPr>
                <w:b w:val="0"/>
                <w:bCs w:val="0"/>
              </w:rPr>
              <w:t>c</w:t>
            </w:r>
          </w:p>
        </w:tc>
      </w:tr>
      <w:tr w:rsidR="00B05F56" w:rsidRPr="002D60D4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F56" w:rsidRPr="00A67FF0" w:rsidRDefault="00B05F5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po lehote splatnosti – prevádzka domov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5F56" w:rsidRPr="00A67FF0" w:rsidRDefault="00046C9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7FF0">
              <w:rPr>
                <w:rFonts w:ascii="Arial Narrow" w:hAnsi="Arial Narrow"/>
                <w:sz w:val="18"/>
                <w:szCs w:val="18"/>
              </w:rPr>
              <w:t>170854,00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05F56" w:rsidRPr="00A67FF0" w:rsidRDefault="000B0A5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7FF0">
              <w:rPr>
                <w:rFonts w:ascii="Arial Narrow" w:hAnsi="Arial Narrow"/>
                <w:sz w:val="18"/>
                <w:szCs w:val="18"/>
              </w:rPr>
              <w:t>986,00</w:t>
            </w:r>
          </w:p>
        </w:tc>
      </w:tr>
      <w:tr w:rsidR="00B05F56" w:rsidRPr="002D60D4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F56" w:rsidRPr="00A67FF0" w:rsidRDefault="00B05F5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po lehote splatnosti – správa OSBD Martin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5F56" w:rsidRPr="00A67FF0" w:rsidRDefault="00046C9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7FF0">
              <w:rPr>
                <w:rFonts w:ascii="Arial Narrow" w:hAnsi="Arial Narrow"/>
                <w:sz w:val="18"/>
                <w:szCs w:val="18"/>
              </w:rPr>
              <w:t>28120,00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05F56" w:rsidRPr="00A67FF0" w:rsidRDefault="000B0A5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7FF0">
              <w:rPr>
                <w:rFonts w:ascii="Arial Narrow" w:hAnsi="Arial Narrow"/>
                <w:sz w:val="18"/>
                <w:szCs w:val="18"/>
              </w:rPr>
              <w:t>30109,00</w:t>
            </w:r>
          </w:p>
        </w:tc>
      </w:tr>
      <w:tr w:rsidR="00B05F56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F56" w:rsidRPr="00A67FF0" w:rsidRDefault="00B05F5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so zostatkovou dobou splatnosti do jedného roka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5F56" w:rsidRPr="00A67FF0" w:rsidRDefault="00BA5ABC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7FF0">
              <w:rPr>
                <w:rFonts w:ascii="Arial Narrow" w:hAnsi="Arial Narrow"/>
                <w:sz w:val="18"/>
                <w:szCs w:val="18"/>
              </w:rPr>
              <w:t>1194158,00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05F56" w:rsidRPr="00A67FF0" w:rsidRDefault="000B0A5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7FF0">
              <w:rPr>
                <w:rFonts w:ascii="Arial Narrow" w:hAnsi="Arial Narrow"/>
                <w:sz w:val="18"/>
                <w:szCs w:val="18"/>
              </w:rPr>
              <w:t>1691553,00</w:t>
            </w:r>
          </w:p>
        </w:tc>
      </w:tr>
      <w:tr w:rsidR="00B05F56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F56" w:rsidRPr="00A67FF0" w:rsidRDefault="00B05F5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so zostatkovou dobou splatnosti do jedného roka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5F56" w:rsidRPr="00A67FF0" w:rsidRDefault="00BA5ABC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7FF0">
              <w:rPr>
                <w:rFonts w:ascii="Arial Narrow" w:hAnsi="Arial Narrow"/>
                <w:sz w:val="18"/>
                <w:szCs w:val="18"/>
              </w:rPr>
              <w:t>29145,00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05F56" w:rsidRPr="00A67FF0" w:rsidRDefault="000B0A5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7FF0">
              <w:rPr>
                <w:rFonts w:ascii="Arial Narrow" w:hAnsi="Arial Narrow"/>
                <w:sz w:val="18"/>
                <w:szCs w:val="18"/>
              </w:rPr>
              <w:t>31695,00</w:t>
            </w:r>
          </w:p>
        </w:tc>
      </w:tr>
      <w:tr w:rsidR="000669B7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A67FF0" w:rsidRDefault="00BA5ABC" w:rsidP="00F4554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7FF0">
              <w:rPr>
                <w:rFonts w:ascii="Arial Narrow" w:hAnsi="Arial Narrow"/>
                <w:b/>
                <w:sz w:val="18"/>
                <w:szCs w:val="18"/>
              </w:rPr>
              <w:t>1422277,00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0669B7" w:rsidRPr="00A67FF0" w:rsidRDefault="000B0A57" w:rsidP="00F4554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7FF0">
              <w:rPr>
                <w:rFonts w:ascii="Arial Narrow" w:hAnsi="Arial Narrow"/>
                <w:b/>
                <w:sz w:val="18"/>
                <w:szCs w:val="18"/>
              </w:rPr>
              <w:t>1754343,00</w:t>
            </w:r>
          </w:p>
        </w:tc>
      </w:tr>
      <w:tr w:rsidR="002A1377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1377" w:rsidRPr="00A67FF0" w:rsidRDefault="000B0A57" w:rsidP="000B0A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1377" w:rsidRPr="00A67FF0" w:rsidRDefault="00BA5ABC" w:rsidP="00F4554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7FF0">
              <w:rPr>
                <w:rFonts w:ascii="Arial Narrow" w:hAnsi="Arial Narrow"/>
                <w:b/>
                <w:sz w:val="18"/>
                <w:szCs w:val="18"/>
              </w:rPr>
              <w:t>57265,00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2A1377" w:rsidRPr="00A67FF0" w:rsidRDefault="000B0A57" w:rsidP="00F4554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7FF0">
              <w:rPr>
                <w:rFonts w:ascii="Arial Narrow" w:hAnsi="Arial Narrow"/>
                <w:b/>
                <w:sz w:val="18"/>
                <w:szCs w:val="18"/>
              </w:rPr>
              <w:t>61804,00</w:t>
            </w:r>
          </w:p>
        </w:tc>
      </w:tr>
      <w:tr w:rsidR="002A1377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1377" w:rsidRPr="00A67FF0" w:rsidRDefault="002A1377" w:rsidP="000B0A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Krátkodobé pohľadávky – </w:t>
            </w:r>
            <w:r w:rsidR="000B0A57"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1377" w:rsidRPr="00A67FF0" w:rsidRDefault="00A67FF0" w:rsidP="000B0A57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7FF0">
              <w:rPr>
                <w:rFonts w:ascii="Arial Narrow" w:hAnsi="Arial Narrow"/>
                <w:b/>
                <w:sz w:val="18"/>
                <w:szCs w:val="18"/>
              </w:rPr>
              <w:t>1365012,00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2A1377" w:rsidRPr="00A67FF0" w:rsidRDefault="000B0A57" w:rsidP="00F4554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7FF0">
              <w:rPr>
                <w:rFonts w:ascii="Arial Narrow" w:hAnsi="Arial Narrow"/>
                <w:b/>
                <w:sz w:val="18"/>
                <w:szCs w:val="18"/>
              </w:rPr>
              <w:t>1692539,00</w:t>
            </w:r>
          </w:p>
        </w:tc>
      </w:tr>
      <w:tr w:rsidR="000669B7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669B7" w:rsidRPr="00EF45B7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F45B7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669B7" w:rsidRPr="00EF45B7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45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F45B7">
              <w:rPr>
                <w:rFonts w:ascii="Arial Narrow" w:hAnsi="Arial Narrow"/>
                <w:sz w:val="18"/>
                <w:szCs w:val="18"/>
              </w:rPr>
              <w:instrText xml:space="preserve"> MERGEFIELD a04238s4 </w:instrText>
            </w:r>
            <w:r w:rsidRPr="00EF45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F45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F45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804" w:type="dxa"/>
            <w:vAlign w:val="center"/>
          </w:tcPr>
          <w:p w:rsidR="000669B7" w:rsidRPr="00EF45B7" w:rsidRDefault="00D905B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45B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669B7" w:rsidRPr="00EF45B7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F45B7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  <w:r w:rsidR="002A1377" w:rsidRPr="00EF45B7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  <w:p w:rsidR="002A1377" w:rsidRPr="00EF45B7" w:rsidRDefault="002A137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669B7" w:rsidRPr="00EF45B7" w:rsidRDefault="00A67FF0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45B7">
              <w:rPr>
                <w:rFonts w:ascii="Arial Narrow" w:hAnsi="Arial Narrow"/>
                <w:sz w:val="18"/>
                <w:szCs w:val="18"/>
              </w:rPr>
              <w:t>18556206,00</w:t>
            </w:r>
          </w:p>
        </w:tc>
        <w:tc>
          <w:tcPr>
            <w:tcW w:w="2804" w:type="dxa"/>
            <w:vAlign w:val="center"/>
          </w:tcPr>
          <w:p w:rsidR="000669B7" w:rsidRPr="00EF45B7" w:rsidRDefault="00A67FF0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45B7">
              <w:rPr>
                <w:rFonts w:ascii="Arial Narrow" w:hAnsi="Arial Narrow"/>
                <w:sz w:val="18"/>
                <w:szCs w:val="18"/>
              </w:rPr>
              <w:t>20235147,00</w:t>
            </w:r>
          </w:p>
        </w:tc>
      </w:tr>
      <w:tr w:rsidR="000669B7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669B7" w:rsidRPr="00EF45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669B7" w:rsidRPr="00EF45B7" w:rsidRDefault="00A67FF0" w:rsidP="00CB4BE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45B7">
              <w:rPr>
                <w:rFonts w:ascii="Arial Narrow" w:hAnsi="Arial Narrow"/>
                <w:b/>
                <w:bCs/>
                <w:sz w:val="18"/>
                <w:szCs w:val="18"/>
              </w:rPr>
              <w:t>18561918,00</w:t>
            </w:r>
          </w:p>
        </w:tc>
        <w:tc>
          <w:tcPr>
            <w:tcW w:w="2804" w:type="dxa"/>
            <w:vAlign w:val="center"/>
          </w:tcPr>
          <w:p w:rsidR="000669B7" w:rsidRPr="00EF45B7" w:rsidRDefault="00A67FF0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45B7">
              <w:rPr>
                <w:rFonts w:ascii="Arial Narrow" w:hAnsi="Arial Narrow"/>
                <w:b/>
                <w:bCs/>
                <w:sz w:val="18"/>
                <w:szCs w:val="18"/>
              </w:rPr>
              <w:t>20240859,00</w:t>
            </w:r>
          </w:p>
        </w:tc>
      </w:tr>
      <w:tr w:rsidR="002A1377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2A1377" w:rsidRPr="00EF45B7" w:rsidRDefault="002A1377" w:rsidP="00A67FF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Dlhodobé pohľadávky – </w:t>
            </w:r>
            <w:r w:rsidR="00A67FF0"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>správa OSBD Martin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2A1377" w:rsidRPr="00EF45B7" w:rsidRDefault="00A67FF0" w:rsidP="00CB4BE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45B7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  <w:tc>
          <w:tcPr>
            <w:tcW w:w="2804" w:type="dxa"/>
            <w:vAlign w:val="center"/>
          </w:tcPr>
          <w:p w:rsidR="002A1377" w:rsidRPr="00EF45B7" w:rsidRDefault="00A67FF0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45B7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</w:tr>
      <w:tr w:rsidR="002A1377" w:rsidRPr="002D60D4" w:rsidTr="00A67FF0">
        <w:trPr>
          <w:jc w:val="center"/>
        </w:trPr>
        <w:tc>
          <w:tcPr>
            <w:tcW w:w="37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1377" w:rsidRPr="00EF45B7" w:rsidRDefault="002A1377" w:rsidP="00A67FF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Dlhodobé pohľadávky – </w:t>
            </w:r>
            <w:r w:rsidR="00A67FF0"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</w:p>
        </w:tc>
        <w:tc>
          <w:tcPr>
            <w:tcW w:w="28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1377" w:rsidRPr="00EF45B7" w:rsidRDefault="00A67FF0" w:rsidP="00CB4BE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45B7">
              <w:rPr>
                <w:rFonts w:ascii="Arial Narrow" w:hAnsi="Arial Narrow"/>
                <w:b/>
                <w:bCs/>
                <w:sz w:val="18"/>
                <w:szCs w:val="18"/>
              </w:rPr>
              <w:t>18556206,00</w:t>
            </w:r>
          </w:p>
        </w:tc>
        <w:tc>
          <w:tcPr>
            <w:tcW w:w="2804" w:type="dxa"/>
            <w:tcBorders>
              <w:bottom w:val="single" w:sz="12" w:space="0" w:color="auto"/>
            </w:tcBorders>
            <w:vAlign w:val="center"/>
          </w:tcPr>
          <w:p w:rsidR="002A1377" w:rsidRPr="00EF45B7" w:rsidRDefault="00A67FF0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45B7">
              <w:rPr>
                <w:rFonts w:ascii="Arial Narrow" w:hAnsi="Arial Narrow"/>
                <w:b/>
                <w:bCs/>
                <w:sz w:val="18"/>
                <w:szCs w:val="18"/>
              </w:rPr>
              <w:t>20235147,00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t) a u) prílohy č. 3  o pohľadávkach zabezpečených záložným právom alebo inou formou zabezpečenia   </w:t>
      </w:r>
      <w:r w:rsidR="00CB4BEF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739"/>
        <w:gridCol w:w="2332"/>
      </w:tblGrid>
      <w:tr w:rsidR="000669B7" w:rsidRPr="0073029B" w:rsidTr="00F4554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964ED4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964ED4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1754D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w)  prílohy č. 3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6"/>
        <w:gridCol w:w="2717"/>
        <w:gridCol w:w="2351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  <w:r w:rsidR="00897EDA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4941C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9523,00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2D60D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10132,00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F0F00" w:rsidRDefault="000669B7" w:rsidP="00F455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F0F00">
              <w:rPr>
                <w:rFonts w:ascii="Arial Narrow" w:hAnsi="Arial Narrow"/>
                <w:b/>
                <w:sz w:val="22"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7F0F00" w:rsidRDefault="004941CE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0F00">
              <w:rPr>
                <w:rFonts w:ascii="Arial Narrow" w:hAnsi="Arial Narrow"/>
                <w:b/>
                <w:sz w:val="18"/>
                <w:szCs w:val="18"/>
              </w:rPr>
              <w:t>9055435,00</w:t>
            </w:r>
          </w:p>
        </w:tc>
        <w:tc>
          <w:tcPr>
            <w:tcW w:w="2331" w:type="dxa"/>
            <w:vAlign w:val="center"/>
          </w:tcPr>
          <w:p w:rsidR="000669B7" w:rsidRPr="007F0F00" w:rsidRDefault="002D60D4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0F00">
              <w:rPr>
                <w:rFonts w:ascii="Arial Narrow" w:hAnsi="Arial Narrow"/>
                <w:b/>
                <w:sz w:val="18"/>
                <w:szCs w:val="18"/>
              </w:rPr>
              <w:t>8500277,00</w:t>
            </w:r>
          </w:p>
        </w:tc>
      </w:tr>
      <w:tr w:rsidR="00897EDA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97EDA" w:rsidRPr="0073029B" w:rsidRDefault="00897EDA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Bežné bankové účty</w:t>
            </w:r>
            <w:r w:rsidR="002D60D4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7EDA" w:rsidRPr="00F571F6" w:rsidRDefault="004941C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349544,00</w:t>
            </w:r>
          </w:p>
        </w:tc>
        <w:tc>
          <w:tcPr>
            <w:tcW w:w="2331" w:type="dxa"/>
            <w:vAlign w:val="center"/>
          </w:tcPr>
          <w:p w:rsidR="00897EDA" w:rsidRDefault="002D60D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312641,00</w:t>
            </w:r>
          </w:p>
        </w:tc>
      </w:tr>
      <w:tr w:rsidR="00897EDA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97EDA" w:rsidRPr="0073029B" w:rsidRDefault="00897EDA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Bežné bankové účty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</w:t>
            </w:r>
            <w:r w:rsidR="002D60D4">
              <w:rPr>
                <w:rFonts w:ascii="Arial Narrow" w:hAnsi="Arial Narrow"/>
                <w:sz w:val="22"/>
                <w:szCs w:val="22"/>
              </w:rPr>
              <w:t>prevádzka domov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7EDA" w:rsidRPr="00F571F6" w:rsidRDefault="004941C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8505215,00</w:t>
            </w:r>
          </w:p>
        </w:tc>
        <w:tc>
          <w:tcPr>
            <w:tcW w:w="2331" w:type="dxa"/>
            <w:vAlign w:val="center"/>
          </w:tcPr>
          <w:p w:rsidR="00897EDA" w:rsidRDefault="002D60D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8187636,00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Bankové účty termínované</w:t>
            </w:r>
            <w:r w:rsidR="00897EDA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9F3BBC" w:rsidP="00897E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200676,00</w:t>
            </w:r>
          </w:p>
        </w:tc>
        <w:tc>
          <w:tcPr>
            <w:tcW w:w="2331" w:type="dxa"/>
            <w:vAlign w:val="center"/>
          </w:tcPr>
          <w:p w:rsidR="000669B7" w:rsidRPr="00F571F6" w:rsidRDefault="006D6292" w:rsidP="0045372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2D60D4">
              <w:rPr>
                <w:rFonts w:ascii="Arial Narrow" w:hAnsi="Arial Narrow"/>
                <w:sz w:val="18"/>
                <w:szCs w:val="18"/>
              </w:rPr>
              <w:t>200305,00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9186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4941CE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9064958,00</w:t>
            </w:r>
          </w:p>
        </w:tc>
        <w:tc>
          <w:tcPr>
            <w:tcW w:w="2331" w:type="dxa"/>
            <w:vAlign w:val="center"/>
          </w:tcPr>
          <w:p w:rsidR="000669B7" w:rsidRPr="00F571F6" w:rsidRDefault="002D60D4" w:rsidP="0045372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8710714,00</w:t>
            </w:r>
          </w:p>
        </w:tc>
      </w:tr>
      <w:tr w:rsidR="00D9186F" w:rsidRPr="0073029B" w:rsidTr="00D9186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9186F" w:rsidRPr="0073029B" w:rsidRDefault="002D60D4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Spolu – správa OSBD Martin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9186F" w:rsidRDefault="004941CE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559743,00</w:t>
            </w:r>
          </w:p>
        </w:tc>
        <w:tc>
          <w:tcPr>
            <w:tcW w:w="2331" w:type="dxa"/>
            <w:vAlign w:val="center"/>
          </w:tcPr>
          <w:p w:rsidR="00D9186F" w:rsidRDefault="002D60D4" w:rsidP="0045372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523078,00</w:t>
            </w:r>
          </w:p>
        </w:tc>
      </w:tr>
      <w:tr w:rsidR="00D9186F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186F" w:rsidRPr="0073029B" w:rsidRDefault="002D60D4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 – prevádzka domov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186F" w:rsidRDefault="004941CE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8505215,00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9186F" w:rsidRDefault="002D60D4" w:rsidP="0045372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8187636,00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730"/>
        <w:gridCol w:w="1203"/>
        <w:gridCol w:w="1268"/>
        <w:gridCol w:w="1734"/>
      </w:tblGrid>
      <w:tr w:rsidR="000669B7" w:rsidRPr="0073029B" w:rsidTr="00F4554D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Prírastky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Úbytky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33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964ED4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EB1174" w:rsidRDefault="00EB117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E1754D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 časti  F. písm. x) prílohy č. 3 o vývoji opravnej položky ku krátkodobému finančnému majetku</w:t>
      </w:r>
      <w:r w:rsidR="0053445E">
        <w:rPr>
          <w:rFonts w:ascii="Arial Narrow" w:hAnsi="Arial Narrow"/>
          <w:sz w:val="22"/>
          <w:szCs w:val="22"/>
          <w:lang w:eastAsia="sk-SK"/>
        </w:rPr>
        <w:t xml:space="preserve"> 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1754D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53445E">
        <w:rPr>
          <w:rFonts w:ascii="Arial Narrow" w:hAnsi="Arial Narrow"/>
          <w:sz w:val="22"/>
          <w:szCs w:val="22"/>
        </w:rPr>
        <w:t>-nemáme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 časti F. písm.  za) prílohy č. 3 o ocenení krátkodobého finančného  majetku, ku dňu ku ktorému sa zostavuje účtovná závierka reálnou hodnotou</w:t>
      </w:r>
      <w:r w:rsidR="0053445E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6D629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2B0C3F" w:rsidRDefault="002B0C3F" w:rsidP="002B0C3F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73029B">
        <w:rPr>
          <w:rFonts w:ascii="Arial Narrow" w:hAnsi="Arial Narrow"/>
          <w:sz w:val="22"/>
          <w:szCs w:val="22"/>
        </w:rPr>
        <w:t>zb</w:t>
      </w:r>
      <w:proofErr w:type="spellEnd"/>
      <w:r w:rsidRPr="0073029B">
        <w:rPr>
          <w:rFonts w:ascii="Arial Narrow" w:hAnsi="Arial Narrow"/>
          <w:sz w:val="22"/>
          <w:szCs w:val="22"/>
        </w:rPr>
        <w:t>) prílohy č. 3 o</w:t>
      </w:r>
      <w:r>
        <w:rPr>
          <w:rFonts w:ascii="Arial Narrow" w:hAnsi="Arial Narrow"/>
          <w:sz w:val="22"/>
          <w:szCs w:val="22"/>
        </w:rPr>
        <w:t> vlastných akciách – nemáme</w:t>
      </w:r>
    </w:p>
    <w:p w:rsidR="00EB1174" w:rsidRDefault="00EB117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2B0C3F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2597"/>
        <w:gridCol w:w="2476"/>
      </w:tblGrid>
      <w:tr w:rsidR="000669B7" w:rsidRPr="0073029B" w:rsidTr="002B0C3F">
        <w:trPr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položky časového rozlíšenia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46CF4" w:rsidRDefault="006D6292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746CF4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a04290 </w:instrTex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746CF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46CF4" w:rsidRDefault="006D6292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746CF4">
              <w:rPr>
                <w:rFonts w:ascii="Arial Narrow" w:hAnsi="Arial Narrow"/>
                <w:b/>
                <w:sz w:val="18"/>
                <w:szCs w:val="18"/>
              </w:rPr>
              <w:instrText xml:space="preserve"> MERGEFIELD s04290 </w:instrTex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746CF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aTxt04291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aTxt04292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46CF4" w:rsidRDefault="007D6251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105263,00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46CF4" w:rsidRDefault="007D6251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110904,00</w:t>
            </w:r>
          </w:p>
        </w:tc>
      </w:tr>
      <w:tr w:rsidR="006952B9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2B9" w:rsidRPr="0073029B" w:rsidRDefault="006952B9" w:rsidP="007D625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7D6251">
              <w:rPr>
                <w:rFonts w:ascii="Arial Narrow" w:hAnsi="Arial Narrow"/>
                <w:b/>
                <w:bCs/>
                <w:sz w:val="22"/>
                <w:szCs w:val="22"/>
              </w:rPr>
              <w:t>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52B9" w:rsidRPr="00746CF4" w:rsidRDefault="00E64EA1" w:rsidP="00E17E7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3474,00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52B9" w:rsidRPr="00746CF4" w:rsidRDefault="007D6251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4401,00</w:t>
            </w:r>
          </w:p>
        </w:tc>
      </w:tr>
      <w:tr w:rsidR="006952B9" w:rsidRPr="0073029B" w:rsidTr="00ED0A88">
        <w:trPr>
          <w:trHeight w:val="575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2B9" w:rsidRPr="0073029B" w:rsidRDefault="006952B9" w:rsidP="007D625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7D6251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52B9" w:rsidRPr="00746CF4" w:rsidRDefault="00E64EA1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101789,00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52B9" w:rsidRPr="00746CF4" w:rsidRDefault="007D6251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106503,00</w:t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227DB8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t>Zaplatené poistné na nasledujúce obdobie</w:t>
            </w:r>
            <w:r w:rsidR="00175F4B">
              <w:fldChar w:fldCharType="begin"/>
            </w:r>
            <w:r w:rsidR="00175F4B">
              <w:instrText xml:space="preserve"> MERGEFIELD  aTxt04302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5319F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104381,00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:rsidR="000669B7" w:rsidRPr="00F571F6" w:rsidRDefault="00ED0A88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109092,00</w:t>
            </w:r>
          </w:p>
        </w:tc>
      </w:tr>
      <w:tr w:rsidR="006952B9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52B9" w:rsidRDefault="006952B9" w:rsidP="00F4554D">
            <w:r>
              <w:t xml:space="preserve">Zaplatené poistné na nasledujúce obdobie- </w:t>
            </w:r>
            <w:r w:rsidR="00ED0A88">
              <w:t>správa OSBD Martin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52B9" w:rsidRDefault="0005319F" w:rsidP="00E17E7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2592,00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:rsidR="006952B9" w:rsidRDefault="00ED0A88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2589,00</w:t>
            </w:r>
          </w:p>
        </w:tc>
      </w:tr>
      <w:tr w:rsidR="006952B9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52B9" w:rsidRDefault="006952B9" w:rsidP="00F4554D">
            <w:r>
              <w:t>Zaplatené poistné na n</w:t>
            </w:r>
            <w:r w:rsidR="00ED0A88">
              <w:t>asledujúce obdobie – prevádzka domov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52B9" w:rsidRDefault="0005319F" w:rsidP="0005319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101789,00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:rsidR="006952B9" w:rsidRDefault="00ED0A88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106503,00</w:t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227DB8" w:rsidP="009A0BDF">
            <w:pPr>
              <w:rPr>
                <w:rFonts w:ascii="Arial Narrow" w:hAnsi="Arial Narrow"/>
                <w:sz w:val="22"/>
                <w:szCs w:val="22"/>
              </w:rPr>
            </w:pPr>
            <w:r>
              <w:lastRenderedPageBreak/>
              <w:t xml:space="preserve">Soft. </w:t>
            </w:r>
            <w:r w:rsidR="009A0BDF">
              <w:t>l</w:t>
            </w:r>
            <w:r>
              <w:t>icenčné poplatky</w:t>
            </w:r>
            <w:r w:rsidR="00ED0A88">
              <w:t xml:space="preserve"> a iné</w:t>
            </w:r>
            <w:r w:rsidR="006952B9">
              <w:t xml:space="preserve"> – správa OSBD Martin</w:t>
            </w:r>
            <w:r w:rsidR="00175F4B">
              <w:fldChar w:fldCharType="begin"/>
            </w:r>
            <w:r w:rsidR="00175F4B">
              <w:instrText xml:space="preserve"> MERGEFIELD  aTxt04303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5319F" w:rsidP="006952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882,00</w:t>
            </w: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ED0A88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1812,00</w:t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46CF4" w:rsidRDefault="006D6292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746CF4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a04312 </w:instrTex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746CF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46CF4" w:rsidRDefault="006D6292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746CF4">
              <w:rPr>
                <w:rFonts w:ascii="Arial Narrow" w:hAnsi="Arial Narrow"/>
                <w:b/>
                <w:sz w:val="18"/>
                <w:szCs w:val="18"/>
              </w:rPr>
              <w:instrText xml:space="preserve"> MERGEFIELD s04312 </w:instrTex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746CF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aTxt04313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a04313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s04313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aTxt04314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a04314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s04314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46CF4" w:rsidRDefault="00063363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5581,00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46CF4" w:rsidRDefault="00A11253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3464,00</w:t>
            </w:r>
          </w:p>
        </w:tc>
      </w:tr>
      <w:tr w:rsidR="005B4FD5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4FD5" w:rsidRPr="0073029B" w:rsidRDefault="005B4FD5" w:rsidP="00A112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A11253">
              <w:rPr>
                <w:rFonts w:ascii="Arial Narrow" w:hAnsi="Arial Narrow"/>
                <w:b/>
                <w:bCs/>
                <w:sz w:val="22"/>
                <w:szCs w:val="22"/>
              </w:rPr>
              <w:t>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4FD5" w:rsidRPr="00746CF4" w:rsidRDefault="00063363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312,00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4FD5" w:rsidRPr="00746CF4" w:rsidRDefault="00A11253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95,00</w:t>
            </w:r>
          </w:p>
        </w:tc>
      </w:tr>
      <w:tr w:rsidR="005B4FD5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4FD5" w:rsidRPr="0073029B" w:rsidRDefault="005B4FD5" w:rsidP="00A112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A11253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,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4FD5" w:rsidRPr="00746CF4" w:rsidRDefault="00063363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5269,00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4FD5" w:rsidRPr="00746CF4" w:rsidRDefault="00A11253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3369,00</w:t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5B4FD5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t>Príjem z elek</w:t>
            </w:r>
            <w:r w:rsidR="00A11253">
              <w:t>trickej energie – správa OSBD Martin</w:t>
            </w:r>
            <w:r w:rsidR="00175F4B">
              <w:fldChar w:fldCharType="begin"/>
            </w:r>
            <w:r w:rsidR="00175F4B">
              <w:instrText xml:space="preserve"> MERGEFIELD  aTxt04324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95DB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198,00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:rsidR="000669B7" w:rsidRPr="00F571F6" w:rsidRDefault="00A11253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95,00</w:t>
            </w:r>
          </w:p>
        </w:tc>
      </w:tr>
      <w:tr w:rsidR="000669B7" w:rsidRPr="0073029B" w:rsidTr="003D1CAA">
        <w:trPr>
          <w:trHeight w:val="340"/>
          <w:jc w:val="center"/>
        </w:trPr>
        <w:tc>
          <w:tcPr>
            <w:tcW w:w="412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B4FD5" w:rsidP="00A11253">
            <w:pPr>
              <w:rPr>
                <w:rFonts w:ascii="Arial Narrow" w:hAnsi="Arial Narrow"/>
                <w:sz w:val="22"/>
                <w:szCs w:val="22"/>
              </w:rPr>
            </w:pPr>
            <w:r>
              <w:t>Príjem z elektrickej energie</w:t>
            </w:r>
            <w:r w:rsidR="00063363">
              <w:t>, ÚK,...</w:t>
            </w:r>
            <w:r>
              <w:t xml:space="preserve"> – </w:t>
            </w:r>
            <w:r w:rsidR="00A11253">
              <w:t>prevádzka domov</w:t>
            </w:r>
            <w:r w:rsidR="00175F4B">
              <w:fldChar w:fldCharType="begin"/>
            </w:r>
            <w:r w:rsidR="00175F4B">
              <w:instrText xml:space="preserve"> MERGEFIELD  aTxt04325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3363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5269,00</w:t>
            </w:r>
          </w:p>
        </w:tc>
        <w:tc>
          <w:tcPr>
            <w:tcW w:w="2401" w:type="dxa"/>
            <w:vAlign w:val="center"/>
          </w:tcPr>
          <w:p w:rsidR="000669B7" w:rsidRPr="00F571F6" w:rsidRDefault="00A11253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3369,00</w:t>
            </w:r>
          </w:p>
        </w:tc>
      </w:tr>
      <w:tr w:rsidR="003D1CAA" w:rsidRPr="0073029B" w:rsidTr="002B0C3F">
        <w:trPr>
          <w:trHeight w:val="340"/>
          <w:jc w:val="center"/>
        </w:trPr>
        <w:tc>
          <w:tcPr>
            <w:tcW w:w="4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1CAA" w:rsidRDefault="003D1CAA" w:rsidP="00F4554D">
            <w:r>
              <w:t xml:space="preserve">Príjem </w:t>
            </w:r>
            <w:r w:rsidR="00695DB2">
              <w:t>z fakturácie – správa OSBD Martin</w:t>
            </w:r>
          </w:p>
        </w:tc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D1CAA" w:rsidRPr="00F571F6" w:rsidRDefault="00695DB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114,00</w:t>
            </w: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:rsidR="003D1CAA" w:rsidRDefault="00A11253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1A6EEF">
        <w:rPr>
          <w:rFonts w:ascii="Arial Narrow" w:hAnsi="Arial Narrow"/>
          <w:sz w:val="22"/>
          <w:szCs w:val="22"/>
        </w:rPr>
        <w:t>d</w:t>
      </w:r>
      <w:proofErr w:type="spellEnd"/>
      <w:r w:rsidRPr="0073029B">
        <w:rPr>
          <w:rFonts w:ascii="Arial Narrow" w:hAnsi="Arial Narrow"/>
          <w:sz w:val="22"/>
          <w:szCs w:val="22"/>
        </w:rPr>
        <w:t>) prílohy č. 3 o majetku prenajatom formou finančného prenájmu</w:t>
      </w:r>
      <w:r w:rsidR="009A0BDF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1754D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časti G. písm. a) tretiemu bodu prílohy č. 3 o rozdelení účtovného zisku alebo o vysporiadaní účtovnej straty </w:t>
      </w:r>
      <w:r w:rsidR="00E132C6">
        <w:rPr>
          <w:rFonts w:ascii="Arial Narrow" w:hAnsi="Arial Narrow"/>
          <w:sz w:val="22"/>
          <w:szCs w:val="22"/>
        </w:rPr>
        <w:t xml:space="preserve"> - údaje sa týkajú iba správy OSBD Martin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45558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5773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AA1239">
              <w:rPr>
                <w:rFonts w:ascii="Arial Narrow" w:hAnsi="Arial Narrow"/>
                <w:sz w:val="22"/>
                <w:szCs w:val="22"/>
              </w:rPr>
              <w:t>– prídel do nedeliteľného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45558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5773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F0F00" w:rsidRDefault="00D45558" w:rsidP="00F455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0F00">
              <w:rPr>
                <w:rFonts w:ascii="Arial Narrow" w:hAnsi="Arial Narrow"/>
                <w:b/>
                <w:sz w:val="22"/>
                <w:szCs w:val="22"/>
              </w:rPr>
              <w:t>5773</w:t>
            </w:r>
          </w:p>
        </w:tc>
      </w:tr>
    </w:tbl>
    <w:p w:rsidR="00961D2E" w:rsidRDefault="00961D2E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 časti G. písm. b) prílohy č. 3 o</w:t>
      </w:r>
      <w:r w:rsidR="001A6EEF">
        <w:rPr>
          <w:rFonts w:ascii="Arial Narrow" w:hAnsi="Arial Narrow"/>
          <w:sz w:val="22"/>
          <w:szCs w:val="22"/>
        </w:rPr>
        <w:t> </w:t>
      </w:r>
      <w:r w:rsidRPr="0073029B">
        <w:rPr>
          <w:rFonts w:ascii="Arial Narrow" w:hAnsi="Arial Narrow"/>
          <w:sz w:val="22"/>
          <w:szCs w:val="22"/>
        </w:rPr>
        <w:t>rezervách</w:t>
      </w:r>
      <w:r w:rsidR="001A6EEF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64ED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423B0D" w:rsidRDefault="006D629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423B0D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a01400 </w:instrText>
            </w: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423B0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423B0D" w:rsidRDefault="006D629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423B0D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a02400 </w:instrText>
            </w: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423B0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423B0D" w:rsidRDefault="000669B7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423B0D" w:rsidRDefault="000669B7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23B0D" w:rsidRDefault="006D629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423B0D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423B0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6D6292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F17C5" w:rsidRDefault="00D66889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3077,00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F17C5" w:rsidRDefault="00D66889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1531,00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F17C5" w:rsidRDefault="00D66889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3077,00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F17C5" w:rsidRDefault="00FC168E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F17C5" w:rsidRDefault="00D66889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1531,00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17C5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nevyčerpanú dovolenku</w:t>
            </w:r>
            <w:r w:rsidR="006D6292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="006D629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6688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304,00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6688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6688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304,00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168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D6688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17C5" w:rsidP="00FF17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Výkon auditu</w:t>
            </w:r>
            <w:r w:rsidR="006D6292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 w:rsidR="006D629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6688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1378,00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6688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1090,00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6688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1378,00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168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D6688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17C5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mzdy</w:t>
            </w:r>
            <w:r w:rsidR="004E76FD">
              <w:rPr>
                <w:rFonts w:ascii="Arial Narrow" w:hAnsi="Arial Narrow"/>
                <w:sz w:val="22"/>
                <w:szCs w:val="22"/>
              </w:rPr>
              <w:t xml:space="preserve"> vrátane odvodov</w:t>
            </w:r>
            <w:r w:rsidR="006D6292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 w:rsidR="006D629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6688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1395,00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66889" w:rsidP="001A6E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441,00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6688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1395,00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168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D6688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441,00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D629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D6688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423B0D" w:rsidRDefault="00CE07D9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3B0D">
              <w:rPr>
                <w:b/>
              </w:rPr>
              <w:fldChar w:fldCharType="begin"/>
            </w:r>
            <w:r w:rsidRPr="00423B0D">
              <w:rPr>
                <w:b/>
              </w:rPr>
              <w:instrText xml:space="preserve"> MERGEFIELD s01400 \* MERGEFORMAT </w:instrText>
            </w:r>
            <w:r w:rsidRPr="00423B0D">
              <w:rPr>
                <w:b/>
              </w:rPr>
              <w:fldChar w:fldCharType="separate"/>
            </w:r>
            <w:r w:rsidR="00175F4B" w:rsidRPr="00423B0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23B0D">
              <w:rPr>
                <w:rFonts w:ascii="Arial Narrow" w:hAnsi="Arial Narrow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423B0D" w:rsidRDefault="006D629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423B0D">
              <w:rPr>
                <w:rFonts w:ascii="Arial Narrow" w:hAnsi="Arial Narrow"/>
                <w:b/>
                <w:sz w:val="18"/>
                <w:szCs w:val="18"/>
              </w:rPr>
              <w:instrText xml:space="preserve"> MERGEFIELD s02400 </w:instrText>
            </w: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423B0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423B0D" w:rsidRDefault="000669B7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423B0D" w:rsidRDefault="000669B7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23B0D" w:rsidRDefault="006D629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423B0D">
              <w:rPr>
                <w:rFonts w:ascii="Arial Narrow" w:hAnsi="Arial Narrow"/>
                <w:b/>
                <w:sz w:val="18"/>
                <w:szCs w:val="18"/>
              </w:rPr>
              <w:instrText xml:space="preserve"> MERGEFIELD s04400 </w:instrText>
            </w: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423B0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23B0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D629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D629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D6292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C168E" w:rsidRDefault="00BB7B7D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6345,00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C168E" w:rsidRDefault="00BB7B7D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3077</w:t>
            </w:r>
            <w:r w:rsidR="00C245C1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C168E" w:rsidRDefault="00BB7B7D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6345</w:t>
            </w:r>
            <w:r w:rsidR="00C245C1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C168E" w:rsidRDefault="00FC168E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168E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C168E" w:rsidRDefault="00BB7B7D" w:rsidP="00FC168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3077</w:t>
            </w:r>
            <w:r w:rsidR="00C245C1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FC168E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68E" w:rsidRPr="0073029B" w:rsidRDefault="00FC168E" w:rsidP="00FC168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nevyčerpanú dovolenku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BB7B7D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BB7B7D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FC168E"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FC168E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="00FC168E"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C168E" w:rsidRPr="00846A07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FC168E" w:rsidRPr="00846A07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="00FC168E"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BB7B7D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  <w:r w:rsidR="00C245C1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68E" w:rsidRPr="00F571F6" w:rsidRDefault="00BB7B7D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304</w:t>
            </w:r>
            <w:r w:rsidR="00C245C1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FC168E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68E" w:rsidRPr="0073029B" w:rsidRDefault="00FC168E" w:rsidP="00FC168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Výkon auditu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BB7B7D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245C1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>91</w:t>
            </w:r>
            <w:r w:rsidR="00C245C1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C245C1" w:rsidP="00BB7B7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B7B7D">
              <w:rPr>
                <w:rFonts w:ascii="Arial Narrow" w:hAnsi="Arial Narrow"/>
                <w:sz w:val="18"/>
                <w:szCs w:val="18"/>
              </w:rPr>
              <w:t>378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BB7B7D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1091</w:t>
            </w:r>
            <w:r w:rsidR="00C245C1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68E" w:rsidRPr="00F571F6" w:rsidRDefault="00C245C1" w:rsidP="00BB7B7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B7B7D">
              <w:rPr>
                <w:rFonts w:ascii="Arial Narrow" w:hAnsi="Arial Narrow"/>
                <w:sz w:val="18"/>
                <w:szCs w:val="18"/>
              </w:rPr>
              <w:t>378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FC168E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68E" w:rsidRPr="0073029B" w:rsidRDefault="00FC168E" w:rsidP="00FC168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mzdy vrátane odvodov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BB7B7D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5254</w:t>
            </w:r>
            <w:r w:rsidR="00C245C1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BB7B7D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1395</w:t>
            </w:r>
            <w:r w:rsidR="00C245C1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BB7B7D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5254</w:t>
            </w:r>
            <w:r w:rsidR="00C245C1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68E" w:rsidRPr="00F571F6" w:rsidRDefault="00BB7B7D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1395</w:t>
            </w:r>
            <w:r w:rsidR="00C245C1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FC168E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68E" w:rsidRPr="0073029B" w:rsidRDefault="00FC168E" w:rsidP="00FC168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C168E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68E" w:rsidRPr="0073029B" w:rsidRDefault="00FC168E" w:rsidP="00FC168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68E" w:rsidRPr="00F571F6" w:rsidRDefault="00FC168E" w:rsidP="00FC16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CF7059" w:rsidRDefault="00CF7059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CF7059" w:rsidRDefault="00CF7059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CF7059" w:rsidRDefault="00CF7059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AA1945" w:rsidRDefault="00AA194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AA1945" w:rsidRDefault="00AA194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CF7059" w:rsidRDefault="00CF7059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CF7059" w:rsidRDefault="00CF7059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E1754D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27"/>
        <w:gridCol w:w="2605"/>
        <w:gridCol w:w="2292"/>
      </w:tblGrid>
      <w:tr w:rsidR="000669B7" w:rsidRPr="0073029B" w:rsidTr="004D2BD4">
        <w:trPr>
          <w:trHeight w:val="92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C4BCB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Pr="0073029B" w:rsidRDefault="00EC4BCB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4BCB" w:rsidRDefault="0001143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104918,00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Default="0001143D" w:rsidP="00F455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18270,00</w:t>
            </w:r>
          </w:p>
        </w:tc>
      </w:tr>
      <w:tr w:rsidR="00EC4BCB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Pr="0073029B" w:rsidRDefault="00EC4BCB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4BCB" w:rsidRDefault="004D2BD4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0,00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Default="0001143D" w:rsidP="00F455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</w:tr>
      <w:tr w:rsidR="00EC4BCB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Pr="00BF2FEF" w:rsidRDefault="00EC4BCB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4BCB" w:rsidRPr="00BF2FEF" w:rsidRDefault="00BF2FE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BF2FEF">
              <w:rPr>
                <w:rFonts w:ascii="Arial Narrow" w:hAnsi="Arial Narrow"/>
                <w:bCs/>
                <w:sz w:val="18"/>
                <w:szCs w:val="18"/>
              </w:rPr>
              <w:t>6756828,00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Default="00C330B6" w:rsidP="00F455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6590517,00</w:t>
            </w:r>
          </w:p>
        </w:tc>
      </w:tr>
      <w:tr w:rsidR="00EC4BCB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Pr="00BF2FEF" w:rsidRDefault="00EC4BCB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4BCB" w:rsidRPr="00BF2FEF" w:rsidRDefault="00C330B6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BF2FEF">
              <w:rPr>
                <w:rFonts w:ascii="Arial Narrow" w:hAnsi="Arial Narrow"/>
                <w:bCs/>
                <w:sz w:val="18"/>
                <w:szCs w:val="18"/>
              </w:rPr>
              <w:t>135592,00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Default="00C330B6" w:rsidP="00F455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108651,00</w:t>
            </w:r>
          </w:p>
        </w:tc>
      </w:tr>
      <w:tr w:rsidR="000669B7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BF2FEF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BF2FEF" w:rsidRDefault="00BF2FEF" w:rsidP="00F455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sz w:val="22"/>
                <w:szCs w:val="22"/>
              </w:rPr>
              <w:t>6997338,00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B80017" w:rsidRDefault="00C330B6" w:rsidP="00F455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6717438,00</w:t>
            </w:r>
          </w:p>
        </w:tc>
      </w:tr>
      <w:tr w:rsidR="004D2BD4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Pr="00BF2FEF" w:rsidRDefault="004D2BD4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C330B6"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2BD4" w:rsidRPr="00BF2FEF" w:rsidRDefault="00C330B6" w:rsidP="00F455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sz w:val="22"/>
                <w:szCs w:val="22"/>
              </w:rPr>
              <w:t>135592,00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Default="00C330B6" w:rsidP="00F455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108651,00</w:t>
            </w:r>
          </w:p>
        </w:tc>
      </w:tr>
      <w:tr w:rsidR="004D2BD4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Pr="00BF2FEF" w:rsidRDefault="004D2BD4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C330B6"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2BD4" w:rsidRPr="00BF2FEF" w:rsidRDefault="00BF2FEF" w:rsidP="00F455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sz w:val="22"/>
                <w:szCs w:val="22"/>
              </w:rPr>
              <w:t>6861746,00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Default="00C330B6" w:rsidP="00F455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6608787,00</w:t>
            </w:r>
          </w:p>
        </w:tc>
      </w:tr>
      <w:tr w:rsidR="004D2BD4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2BD4" w:rsidRDefault="00C91E35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4535,00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Default="00C91E35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6047,00</w:t>
            </w:r>
          </w:p>
        </w:tc>
      </w:tr>
      <w:tr w:rsidR="004D2BD4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2BD4" w:rsidRDefault="00C91E35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4123,00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Default="00C91E35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10805,00</w:t>
            </w:r>
          </w:p>
        </w:tc>
      </w:tr>
      <w:tr w:rsidR="004D2BD4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D2BD4" w:rsidRPr="00DC7E6B" w:rsidRDefault="00C91E35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13742851,00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D2BD4" w:rsidRDefault="00C91E35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15179498,00</w:t>
            </w:r>
          </w:p>
        </w:tc>
      </w:tr>
      <w:tr w:rsidR="004D2BD4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D2BD4" w:rsidRPr="00DC7E6B" w:rsidRDefault="00E132C6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D2BD4" w:rsidRDefault="00C91E35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4D2BD4" w:rsidRPr="0073029B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2BD4" w:rsidRPr="00DC7E6B" w:rsidRDefault="00C91E35" w:rsidP="004D2B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13751509,00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Pr="003334B1" w:rsidRDefault="00C91E35" w:rsidP="004D2B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15196350,00</w:t>
            </w:r>
          </w:p>
        </w:tc>
      </w:tr>
      <w:tr w:rsidR="004D2BD4" w:rsidRPr="0073029B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C91E3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2BD4" w:rsidRDefault="00C91E35" w:rsidP="004D2BD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4123,00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Default="00C91E35" w:rsidP="004D2B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10805,00</w:t>
            </w:r>
          </w:p>
        </w:tc>
      </w:tr>
      <w:tr w:rsidR="004D2BD4" w:rsidRPr="0073029B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C91E3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D2BD4" w:rsidRDefault="00C91E35" w:rsidP="004D2BD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13747386,00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2BD4" w:rsidRDefault="00C91E35" w:rsidP="004D2B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15185545,00</w:t>
            </w:r>
          </w:p>
        </w:tc>
      </w:tr>
    </w:tbl>
    <w:p w:rsidR="00CC3E6D" w:rsidRDefault="00CC3E6D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4224C8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 časti F. písm. v) a časti G. písm. f) prílohy č. 3 o odloženej daňovej pohľadávke alebo o odloženom daňovom záväzku</w:t>
      </w:r>
    </w:p>
    <w:p w:rsidR="000669B7" w:rsidRPr="0073029B" w:rsidRDefault="00927928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Údaje sa týkajú iba správy OSBD Martin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508"/>
        <w:gridCol w:w="2527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5B73D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</w:t>
            </w:r>
            <w:r w:rsidR="0092792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B73D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5B73D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</w:t>
            </w:r>
            <w:r w:rsidR="0092792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B73D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69,00</w:t>
            </w: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7722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  <w:r w:rsidR="00101D4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132C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92792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B73D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92792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B73D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5B73D3" w:rsidP="000772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6569,00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B73D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15015,00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7722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132C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337CD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132C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4224C8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 časti G. písm. g) prílohy č. 3 o záväzkoch zo sociálneho fondu</w:t>
      </w:r>
      <w:r w:rsidR="00FB7E91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7"/>
        <w:gridCol w:w="2499"/>
        <w:gridCol w:w="250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A22C58" w:rsidP="009279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190,00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22C5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553,00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A22C5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5950,00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22C5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5860,00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A22C5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5950,00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22C5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5860,00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A22C58" w:rsidP="00FB7E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6063,00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22C5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6223,00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B7E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A22C58" w:rsidP="00FB7E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77,00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22C5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190,00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5F6302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 časti G. písm. h) prílohy č. 3 o vydaných dlhopisoch</w:t>
      </w:r>
      <w:r w:rsidR="00D309AC">
        <w:rPr>
          <w:rFonts w:ascii="Arial Narrow" w:hAnsi="Arial Narrow"/>
          <w:sz w:val="22"/>
          <w:szCs w:val="22"/>
        </w:rPr>
        <w:t xml:space="preserve"> - nemáme</w:t>
      </w:r>
    </w:p>
    <w:p w:rsidR="00CC3E6D" w:rsidRDefault="00CC3E6D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5F6302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 časti G. písm. i)  prílohy č. 3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6"/>
        <w:gridCol w:w="795"/>
        <w:gridCol w:w="988"/>
        <w:gridCol w:w="1007"/>
        <w:gridCol w:w="1708"/>
        <w:gridCol w:w="1800"/>
      </w:tblGrid>
      <w:tr w:rsidR="000669B7" w:rsidRPr="0073029B" w:rsidTr="00D309AC">
        <w:trPr>
          <w:trHeight w:val="990"/>
          <w:jc w:val="center"/>
        </w:trPr>
        <w:tc>
          <w:tcPr>
            <w:tcW w:w="29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0669B7" w:rsidRPr="0073029B" w:rsidTr="00D309AC">
        <w:trPr>
          <w:trHeight w:val="330"/>
          <w:jc w:val="center"/>
        </w:trPr>
        <w:tc>
          <w:tcPr>
            <w:tcW w:w="29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D309AC">
        <w:trPr>
          <w:trHeight w:val="330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0669B7" w:rsidRPr="0073029B" w:rsidTr="00D309AC">
        <w:trPr>
          <w:trHeight w:val="330"/>
          <w:jc w:val="center"/>
        </w:trPr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Správa OSBD</w:t>
            </w:r>
            <w:r w:rsidR="00D75E56">
              <w:rPr>
                <w:rFonts w:ascii="Arial Narrow" w:hAnsi="Arial Narrow"/>
                <w:sz w:val="22"/>
                <w:szCs w:val="22"/>
              </w:rPr>
              <w:t xml:space="preserve"> Martin - banky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5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3,6</w:t>
            </w:r>
          </w:p>
        </w:tc>
        <w:tc>
          <w:tcPr>
            <w:tcW w:w="977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21.7.2026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296C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96C52">
              <w:rPr>
                <w:rFonts w:ascii="Arial Narrow" w:hAnsi="Arial Narrow"/>
                <w:sz w:val="22"/>
                <w:szCs w:val="22"/>
              </w:rPr>
              <w:t>202624,00</w:t>
            </w:r>
          </w:p>
        </w:tc>
        <w:tc>
          <w:tcPr>
            <w:tcW w:w="174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296C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96C52">
              <w:rPr>
                <w:rFonts w:ascii="Arial Narrow" w:hAnsi="Arial Narrow"/>
                <w:sz w:val="22"/>
                <w:szCs w:val="22"/>
              </w:rPr>
              <w:t>222424,00</w:t>
            </w:r>
          </w:p>
        </w:tc>
      </w:tr>
      <w:tr w:rsidR="000669B7" w:rsidRPr="0073029B" w:rsidTr="00D309AC">
        <w:trPr>
          <w:trHeight w:val="330"/>
          <w:jc w:val="center"/>
        </w:trPr>
        <w:tc>
          <w:tcPr>
            <w:tcW w:w="2934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D75E5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75E56">
              <w:rPr>
                <w:rFonts w:ascii="Arial Narrow" w:hAnsi="Arial Narrow"/>
                <w:sz w:val="22"/>
                <w:szCs w:val="22"/>
              </w:rPr>
              <w:t>Prevádzka domov</w:t>
            </w:r>
            <w:r w:rsidR="00D309AC">
              <w:rPr>
                <w:rFonts w:ascii="Arial Narrow" w:hAnsi="Arial Narrow"/>
                <w:sz w:val="22"/>
                <w:szCs w:val="22"/>
              </w:rPr>
              <w:t>-banky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5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1M,6M eribor+1,5-2,7%</w:t>
            </w:r>
          </w:p>
        </w:tc>
        <w:tc>
          <w:tcPr>
            <w:tcW w:w="977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10-20 rokov</w:t>
            </w:r>
          </w:p>
        </w:tc>
        <w:tc>
          <w:tcPr>
            <w:tcW w:w="1656" w:type="dxa"/>
            <w:noWrap/>
            <w:vAlign w:val="center"/>
          </w:tcPr>
          <w:p w:rsidR="000669B7" w:rsidRPr="0073029B" w:rsidRDefault="000669B7" w:rsidP="00296C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96C52">
              <w:rPr>
                <w:rFonts w:ascii="Arial Narrow" w:hAnsi="Arial Narrow"/>
                <w:sz w:val="22"/>
                <w:szCs w:val="22"/>
              </w:rPr>
              <w:t>5214403,00</w:t>
            </w:r>
          </w:p>
        </w:tc>
        <w:tc>
          <w:tcPr>
            <w:tcW w:w="1746" w:type="dxa"/>
            <w:noWrap/>
            <w:vAlign w:val="center"/>
          </w:tcPr>
          <w:p w:rsidR="000669B7" w:rsidRPr="0073029B" w:rsidRDefault="00296C5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5522090,00</w:t>
            </w:r>
          </w:p>
        </w:tc>
      </w:tr>
      <w:tr w:rsidR="000669B7" w:rsidRPr="0073029B" w:rsidTr="00D309AC">
        <w:trPr>
          <w:trHeight w:val="330"/>
          <w:jc w:val="center"/>
        </w:trPr>
        <w:tc>
          <w:tcPr>
            <w:tcW w:w="2934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D75E5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75E56">
              <w:rPr>
                <w:rFonts w:ascii="Arial Narrow" w:hAnsi="Arial Narrow"/>
                <w:sz w:val="22"/>
                <w:szCs w:val="22"/>
              </w:rPr>
              <w:t>Prevádzka domov</w:t>
            </w:r>
            <w:r w:rsidR="00D309AC">
              <w:rPr>
                <w:rFonts w:ascii="Arial Narrow" w:hAnsi="Arial Narrow"/>
                <w:sz w:val="22"/>
                <w:szCs w:val="22"/>
              </w:rPr>
              <w:t>-ŠFRB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58" w:type="dxa"/>
            <w:noWrap/>
            <w:vAlign w:val="center"/>
          </w:tcPr>
          <w:p w:rsidR="000669B7" w:rsidRPr="0073029B" w:rsidRDefault="00D309AC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0-6%</w:t>
            </w:r>
          </w:p>
        </w:tc>
        <w:tc>
          <w:tcPr>
            <w:tcW w:w="977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10-20 rokov</w:t>
            </w:r>
          </w:p>
        </w:tc>
        <w:tc>
          <w:tcPr>
            <w:tcW w:w="1656" w:type="dxa"/>
            <w:noWrap/>
            <w:vAlign w:val="center"/>
          </w:tcPr>
          <w:p w:rsidR="000669B7" w:rsidRPr="0073029B" w:rsidRDefault="000669B7" w:rsidP="00296C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96C52">
              <w:rPr>
                <w:rFonts w:ascii="Arial Narrow" w:hAnsi="Arial Narrow"/>
                <w:sz w:val="22"/>
                <w:szCs w:val="22"/>
              </w:rPr>
              <w:t>13742851,00</w:t>
            </w:r>
          </w:p>
        </w:tc>
        <w:tc>
          <w:tcPr>
            <w:tcW w:w="1746" w:type="dxa"/>
            <w:noWrap/>
            <w:vAlign w:val="center"/>
          </w:tcPr>
          <w:p w:rsidR="000669B7" w:rsidRPr="0073029B" w:rsidRDefault="000669B7" w:rsidP="00296C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96C52">
              <w:rPr>
                <w:rFonts w:ascii="Arial Narrow" w:hAnsi="Arial Narrow"/>
                <w:sz w:val="22"/>
                <w:szCs w:val="22"/>
              </w:rPr>
              <w:t>15179498,00</w:t>
            </w:r>
          </w:p>
        </w:tc>
      </w:tr>
      <w:tr w:rsidR="000669B7" w:rsidRPr="0073029B" w:rsidTr="00D309AC">
        <w:trPr>
          <w:trHeight w:val="330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777A8" w:rsidRPr="0073029B" w:rsidTr="00D309AC">
        <w:trPr>
          <w:trHeight w:val="330"/>
          <w:jc w:val="center"/>
        </w:trPr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75E56">
              <w:rPr>
                <w:rFonts w:ascii="Arial Narrow" w:hAnsi="Arial Narrow"/>
                <w:sz w:val="22"/>
                <w:szCs w:val="22"/>
              </w:rPr>
              <w:t xml:space="preserve">Správa OSBD Martin - banky 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58" w:type="dxa"/>
            <w:tcBorders>
              <w:top w:val="single" w:sz="12" w:space="0" w:color="auto"/>
            </w:tcBorders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3,6</w:t>
            </w:r>
          </w:p>
        </w:tc>
        <w:tc>
          <w:tcPr>
            <w:tcW w:w="977" w:type="dxa"/>
            <w:tcBorders>
              <w:top w:val="single" w:sz="12" w:space="0" w:color="auto"/>
            </w:tcBorders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21.7.2026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noWrap/>
            <w:vAlign w:val="center"/>
          </w:tcPr>
          <w:p w:rsidR="00A777A8" w:rsidRPr="0073029B" w:rsidRDefault="00A777A8" w:rsidP="00826B2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917993">
              <w:rPr>
                <w:rFonts w:ascii="Arial Narrow" w:hAnsi="Arial Narrow"/>
                <w:sz w:val="22"/>
                <w:szCs w:val="22"/>
              </w:rPr>
              <w:t>198</w:t>
            </w:r>
            <w:r w:rsidR="00826B24">
              <w:rPr>
                <w:rFonts w:ascii="Arial Narrow" w:hAnsi="Arial Narrow"/>
                <w:sz w:val="22"/>
                <w:szCs w:val="22"/>
              </w:rPr>
              <w:t>0</w:t>
            </w:r>
            <w:r w:rsidR="00917993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746" w:type="dxa"/>
            <w:tcBorders>
              <w:top w:val="single" w:sz="12" w:space="0" w:color="auto"/>
            </w:tcBorders>
            <w:noWrap/>
            <w:vAlign w:val="center"/>
          </w:tcPr>
          <w:p w:rsidR="00A777A8" w:rsidRPr="0073029B" w:rsidRDefault="00A777A8" w:rsidP="00296C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96C52">
              <w:rPr>
                <w:rFonts w:ascii="Arial Narrow" w:hAnsi="Arial Narrow"/>
                <w:sz w:val="22"/>
                <w:szCs w:val="22"/>
              </w:rPr>
              <w:t>19080,00</w:t>
            </w:r>
          </w:p>
        </w:tc>
      </w:tr>
      <w:tr w:rsidR="00A777A8" w:rsidRPr="0073029B" w:rsidTr="00D309AC">
        <w:trPr>
          <w:trHeight w:val="330"/>
          <w:jc w:val="center"/>
        </w:trPr>
        <w:tc>
          <w:tcPr>
            <w:tcW w:w="2934" w:type="dxa"/>
            <w:tcBorders>
              <w:right w:val="single" w:sz="12" w:space="0" w:color="auto"/>
            </w:tcBorders>
            <w:noWrap/>
            <w:vAlign w:val="center"/>
          </w:tcPr>
          <w:p w:rsidR="00A777A8" w:rsidRPr="0073029B" w:rsidRDefault="00D75E56" w:rsidP="00D75E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Prevádzka domov-banky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58" w:type="dxa"/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1M,6M eribor+1,5-2,7%</w:t>
            </w:r>
          </w:p>
        </w:tc>
        <w:tc>
          <w:tcPr>
            <w:tcW w:w="977" w:type="dxa"/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10-20 rokov</w:t>
            </w:r>
          </w:p>
        </w:tc>
        <w:tc>
          <w:tcPr>
            <w:tcW w:w="1656" w:type="dxa"/>
            <w:noWrap/>
            <w:vAlign w:val="center"/>
          </w:tcPr>
          <w:p w:rsidR="00A777A8" w:rsidRPr="0073029B" w:rsidRDefault="00826B24" w:rsidP="00A777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540990,00</w:t>
            </w:r>
          </w:p>
        </w:tc>
        <w:tc>
          <w:tcPr>
            <w:tcW w:w="1746" w:type="dxa"/>
            <w:noWrap/>
            <w:vAlign w:val="center"/>
          </w:tcPr>
          <w:p w:rsidR="00A777A8" w:rsidRPr="0073029B" w:rsidRDefault="00296C52" w:rsidP="00A777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606919,00</w:t>
            </w:r>
          </w:p>
        </w:tc>
      </w:tr>
      <w:tr w:rsidR="00A777A8" w:rsidRPr="0073029B" w:rsidTr="00D309AC">
        <w:trPr>
          <w:trHeight w:val="345"/>
          <w:jc w:val="center"/>
        </w:trPr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77A8" w:rsidRPr="0073029B" w:rsidRDefault="00D75E56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 </w:t>
            </w:r>
            <w:r>
              <w:rPr>
                <w:rFonts w:ascii="Arial Narrow" w:hAnsi="Arial Narrow"/>
                <w:sz w:val="22"/>
                <w:szCs w:val="22"/>
              </w:rPr>
              <w:t>Prevádzka domov-ŠFRB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0-6%</w:t>
            </w:r>
          </w:p>
        </w:tc>
        <w:tc>
          <w:tcPr>
            <w:tcW w:w="977" w:type="dxa"/>
            <w:tcBorders>
              <w:bottom w:val="single" w:sz="12" w:space="0" w:color="auto"/>
            </w:tcBorders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10-20 rokov</w:t>
            </w:r>
          </w:p>
        </w:tc>
        <w:tc>
          <w:tcPr>
            <w:tcW w:w="1656" w:type="dxa"/>
            <w:tcBorders>
              <w:bottom w:val="single" w:sz="12" w:space="0" w:color="auto"/>
            </w:tcBorders>
            <w:noWrap/>
            <w:vAlign w:val="center"/>
          </w:tcPr>
          <w:p w:rsidR="00A777A8" w:rsidRPr="0073029B" w:rsidRDefault="00A777A8" w:rsidP="00826B2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826B24">
              <w:rPr>
                <w:rFonts w:ascii="Arial Narrow" w:hAnsi="Arial Narrow"/>
                <w:sz w:val="22"/>
                <w:szCs w:val="22"/>
              </w:rPr>
              <w:t>1410582,00</w:t>
            </w:r>
          </w:p>
        </w:tc>
        <w:tc>
          <w:tcPr>
            <w:tcW w:w="1746" w:type="dxa"/>
            <w:tcBorders>
              <w:bottom w:val="single" w:sz="12" w:space="0" w:color="auto"/>
            </w:tcBorders>
            <w:noWrap/>
            <w:vAlign w:val="center"/>
          </w:tcPr>
          <w:p w:rsidR="00A777A8" w:rsidRPr="0073029B" w:rsidRDefault="00296C52" w:rsidP="00A777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1417310,00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1"/>
        <w:gridCol w:w="792"/>
        <w:gridCol w:w="918"/>
        <w:gridCol w:w="1087"/>
        <w:gridCol w:w="1694"/>
        <w:gridCol w:w="1802"/>
      </w:tblGrid>
      <w:tr w:rsidR="000669B7" w:rsidRPr="0073029B" w:rsidTr="00F4554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C3E6D" w:rsidRDefault="00CC3E6D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38"/>
        <w:gridCol w:w="1443"/>
        <w:gridCol w:w="1043"/>
      </w:tblGrid>
      <w:tr w:rsidR="008A637C" w:rsidRPr="0073029B" w:rsidTr="00E5488E">
        <w:trPr>
          <w:trHeight w:val="772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a04480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s04480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aTxt04481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a04481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s04481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aTxt04482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a04482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s04482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81744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174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Výdavky budúcich období krátkodobé, </w:t>
            </w:r>
            <w:r w:rsidR="00EA32B7" w:rsidRPr="0098174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- správa OSBD Martin </w:t>
            </w:r>
            <w:r w:rsidRPr="00981744">
              <w:rPr>
                <w:rFonts w:ascii="Arial Narrow" w:hAnsi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981744" w:rsidRDefault="005021B0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81744">
              <w:rPr>
                <w:rFonts w:ascii="Arial Narrow" w:hAnsi="Arial Narrow"/>
                <w:b/>
                <w:sz w:val="18"/>
                <w:szCs w:val="18"/>
              </w:rPr>
              <w:t>963,00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81744" w:rsidRDefault="00906B61" w:rsidP="00AE5D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74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981744" w:rsidRDefault="004C7DD4" w:rsidP="004C7DD4">
            <w:pPr>
              <w:rPr>
                <w:rFonts w:ascii="Arial Narrow" w:hAnsi="Arial Narrow"/>
                <w:sz w:val="22"/>
                <w:szCs w:val="22"/>
              </w:rPr>
            </w:pPr>
            <w:r w:rsidRPr="00981744">
              <w:t>Náklad spojený s výkonom auditu v 12/2016 v</w:t>
            </w:r>
            <w:r w:rsidR="00AE5D03" w:rsidRPr="00981744">
              <w:t>yplaten</w:t>
            </w:r>
            <w:r w:rsidRPr="00981744">
              <w:t>ý</w:t>
            </w:r>
            <w:r w:rsidR="00AE5D03" w:rsidRPr="00981744">
              <w:t xml:space="preserve"> v 1/201</w:t>
            </w:r>
            <w:r w:rsidRPr="00981744">
              <w:t>7-správa OSBD Martin</w:t>
            </w:r>
            <w:r w:rsidR="00175F4B" w:rsidRPr="00981744">
              <w:fldChar w:fldCharType="begin"/>
            </w:r>
            <w:r w:rsidR="00175F4B" w:rsidRPr="00981744">
              <w:instrText xml:space="preserve"> MERGEFIELD  aTxt04492  \* MERGEFORMAT </w:instrText>
            </w:r>
            <w:r w:rsidR="00175F4B" w:rsidRPr="00981744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981744" w:rsidRDefault="004C7DD4" w:rsidP="004C7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744">
              <w:rPr>
                <w:rFonts w:ascii="Arial Narrow" w:hAnsi="Arial Narrow"/>
                <w:sz w:val="18"/>
                <w:szCs w:val="18"/>
              </w:rPr>
              <w:t>456,00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981744" w:rsidRDefault="00906B6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74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5021B0" w:rsidRPr="0073029B" w:rsidTr="005021B0">
        <w:trPr>
          <w:trHeight w:val="330"/>
          <w:jc w:val="center"/>
        </w:trPr>
        <w:tc>
          <w:tcPr>
            <w:tcW w:w="36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1B0" w:rsidRPr="00981744" w:rsidRDefault="00981744" w:rsidP="00EA32B7">
            <w:r w:rsidRPr="00981744">
              <w:t>Výdavok z fakturácie SVB – správa OSBD Martin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1B0" w:rsidRPr="00981744" w:rsidRDefault="005021B0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744">
              <w:rPr>
                <w:rFonts w:ascii="Arial Narrow" w:hAnsi="Arial Narrow"/>
                <w:sz w:val="18"/>
                <w:szCs w:val="18"/>
              </w:rPr>
              <w:t>111,00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1B0" w:rsidRPr="00981744" w:rsidRDefault="0028298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8A637C" w:rsidRPr="0073029B" w:rsidTr="005021B0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81744" w:rsidRDefault="00EA32B7" w:rsidP="00EA32B7">
            <w:pPr>
              <w:rPr>
                <w:rFonts w:ascii="Arial Narrow" w:hAnsi="Arial Narrow"/>
                <w:sz w:val="22"/>
                <w:szCs w:val="22"/>
              </w:rPr>
            </w:pPr>
            <w:r w:rsidRPr="00981744">
              <w:t>P</w:t>
            </w:r>
            <w:r w:rsidR="004C7DD4" w:rsidRPr="00981744">
              <w:t>oplatk</w:t>
            </w:r>
            <w:r w:rsidRPr="00981744">
              <w:t>y</w:t>
            </w:r>
            <w:r w:rsidR="004C7DD4" w:rsidRPr="00981744">
              <w:t xml:space="preserve"> za zrušenie záložného práva </w:t>
            </w:r>
            <w:r w:rsidRPr="00981744">
              <w:t>stiahnuté bankou v 1/2017</w:t>
            </w:r>
            <w:r w:rsidR="004C7DD4" w:rsidRPr="00981744">
              <w:t>–</w:t>
            </w:r>
            <w:r w:rsidRPr="00981744">
              <w:t xml:space="preserve"> </w:t>
            </w:r>
            <w:r w:rsidR="004C7DD4" w:rsidRPr="00981744">
              <w:t>správa OSBD Martin</w:t>
            </w:r>
            <w:r w:rsidR="00175F4B" w:rsidRPr="00981744">
              <w:fldChar w:fldCharType="begin"/>
            </w:r>
            <w:r w:rsidR="00175F4B" w:rsidRPr="00981744">
              <w:instrText xml:space="preserve"> MERGEFIELD  aTxt04493  \* MERGEFORMAT </w:instrText>
            </w:r>
            <w:r w:rsidR="00175F4B" w:rsidRPr="00981744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981744" w:rsidRDefault="00EA32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744">
              <w:rPr>
                <w:rFonts w:ascii="Arial Narrow" w:hAnsi="Arial Narrow"/>
                <w:sz w:val="18"/>
                <w:szCs w:val="18"/>
              </w:rPr>
              <w:t>396,00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81744" w:rsidRDefault="00906B6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74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2D0F3E" w:rsidRDefault="00175F4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aTxt04503  \* MERGEFORMAT </w:instrText>
            </w:r>
            <w:r>
              <w:rPr>
                <w:rFonts w:ascii="Arial Narrow" w:hAnsi="Arial Narrow"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aTxt04505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E5488E" w:rsidRDefault="00E5488E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488E">
              <w:rPr>
                <w:rFonts w:ascii="Arial Narrow" w:hAnsi="Arial Narrow"/>
                <w:b/>
                <w:sz w:val="18"/>
                <w:szCs w:val="18"/>
              </w:rPr>
              <w:t>1069711,00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5488E" w:rsidRDefault="00EA32B7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488E">
              <w:rPr>
                <w:rFonts w:ascii="Arial Narrow" w:hAnsi="Arial Narrow"/>
                <w:b/>
                <w:sz w:val="18"/>
                <w:szCs w:val="18"/>
              </w:rPr>
              <w:t>1089329,00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B61" w:rsidRPr="0073029B" w:rsidRDefault="00906B61" w:rsidP="00E5488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E5488E">
              <w:rPr>
                <w:rFonts w:ascii="Arial Narrow" w:hAnsi="Arial Narrow"/>
                <w:b/>
                <w:bCs/>
                <w:sz w:val="22"/>
                <w:szCs w:val="22"/>
              </w:rPr>
              <w:t>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6B61" w:rsidRPr="00E5488E" w:rsidRDefault="00E5488E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60570,00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B61" w:rsidRPr="00E5488E" w:rsidRDefault="00E5488E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60651,00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B61" w:rsidRPr="0073029B" w:rsidRDefault="00906B61" w:rsidP="00E5488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Výnosy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E5488E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,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6B61" w:rsidRPr="00E5488E" w:rsidRDefault="00E5488E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1009141,00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B61" w:rsidRPr="00E5488E" w:rsidRDefault="00E5488E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1028678,00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A1F8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t>Výnos z prenájmu NP do 31.3.2019</w:t>
            </w:r>
            <w:r w:rsidR="00906B61">
              <w:t xml:space="preserve"> – prevádzka domov</w:t>
            </w:r>
            <w:r w:rsidR="00175F4B">
              <w:fldChar w:fldCharType="begin"/>
            </w:r>
            <w:r w:rsidR="00175F4B">
              <w:instrText xml:space="preserve"> MERGEFIELD  aTxt04514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E5488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7128,00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A32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10296,00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06B61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t xml:space="preserve">Zúčtovanie predpisu úhrad nákladov spojených s užívaním bytov na január ( uhradený v decembri </w:t>
            </w:r>
            <w:proofErr w:type="spellStart"/>
            <w:r>
              <w:t>predch</w:t>
            </w:r>
            <w:proofErr w:type="spellEnd"/>
            <w:r>
              <w:t>. roka )</w:t>
            </w:r>
            <w:r w:rsidR="008A637C">
              <w:t xml:space="preserve"> – prevádzka domov</w:t>
            </w:r>
            <w:r w:rsidR="00175F4B">
              <w:fldChar w:fldCharType="begin"/>
            </w:r>
            <w:r w:rsidR="00175F4B">
              <w:instrText xml:space="preserve"> MERGEFIELD  aTxt04516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E5488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1002013,00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A32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1018382,00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06B61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t xml:space="preserve">Zúčtovanie predpisu úhrad nákladov spojených s užívaním bytov na január ( uhradený v decembri </w:t>
            </w:r>
            <w:proofErr w:type="spellStart"/>
            <w:r>
              <w:t>predch</w:t>
            </w:r>
            <w:proofErr w:type="spellEnd"/>
            <w:r>
              <w:t>. roka )</w:t>
            </w:r>
            <w:r w:rsidR="008A637C">
              <w:t xml:space="preserve"> – správa OSBD Martin</w:t>
            </w:r>
            <w:r w:rsidR="00175F4B">
              <w:fldChar w:fldCharType="begin"/>
            </w:r>
            <w:r w:rsidR="00175F4B">
              <w:instrText xml:space="preserve"> MERGEFIELD  aTxt04517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EA32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60570,00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A32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60651,00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aTxt04518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5F6302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 G. písm. k) prílohy č. 3 o významných položkách derivátov za bežné účtovné obdobie </w:t>
      </w:r>
    </w:p>
    <w:p w:rsidR="002C1AEB" w:rsidRPr="0073029B" w:rsidRDefault="002C1AEB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5F6302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 časti G. písm. l) prílohy č. 3 o položkách zabezpečených derivátmi</w:t>
      </w:r>
      <w:r w:rsidR="002C1AEB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5F630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 časti G. písm. m) prílohy č. 3 o majetku prenajatom formou finančného prenájmu</w:t>
      </w:r>
      <w:r w:rsidR="002C1AEB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5"/>
        <w:gridCol w:w="1221"/>
        <w:gridCol w:w="1477"/>
        <w:gridCol w:w="1116"/>
        <w:gridCol w:w="1242"/>
        <w:gridCol w:w="1525"/>
        <w:gridCol w:w="1138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H. písm. a) prílohy č. 3 o tržbách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26"/>
        <w:gridCol w:w="1276"/>
        <w:gridCol w:w="1332"/>
        <w:gridCol w:w="907"/>
        <w:gridCol w:w="1488"/>
        <w:gridCol w:w="907"/>
        <w:gridCol w:w="1488"/>
      </w:tblGrid>
      <w:tr w:rsidR="000669B7" w:rsidRPr="0073029B" w:rsidTr="004F034C">
        <w:trPr>
          <w:trHeight w:val="330"/>
          <w:jc w:val="center"/>
        </w:trPr>
        <w:tc>
          <w:tcPr>
            <w:tcW w:w="19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Oblasť odbytu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Typ výrobkov, tovarov, služieb  (napríklad A)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Typ výrobkov, tovarov, služieb  (napríklad B)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Typ výrobkov, tovarov, služieb  (napríklad C)</w:t>
            </w:r>
          </w:p>
        </w:tc>
      </w:tr>
      <w:tr w:rsidR="000669B7" w:rsidRPr="0073029B" w:rsidTr="004F034C">
        <w:trPr>
          <w:trHeight w:val="1005"/>
          <w:jc w:val="center"/>
        </w:trPr>
        <w:tc>
          <w:tcPr>
            <w:tcW w:w="19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4F034C">
        <w:trPr>
          <w:trHeight w:val="116"/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F034C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22D33">
              <w:rPr>
                <w:rFonts w:ascii="Arial Narrow" w:hAnsi="Arial Narrow"/>
                <w:sz w:val="22"/>
                <w:szCs w:val="22"/>
              </w:rPr>
              <w:t>Tržby z predaja služieb – prevádzka domov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4F034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F034C">
              <w:rPr>
                <w:rFonts w:ascii="Arial Narrow" w:hAnsi="Arial Narrow"/>
                <w:sz w:val="22"/>
                <w:szCs w:val="22"/>
              </w:rPr>
              <w:t>1967205,00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F034C">
              <w:rPr>
                <w:rFonts w:ascii="Arial Narrow" w:hAnsi="Arial Narrow"/>
                <w:sz w:val="22"/>
                <w:szCs w:val="22"/>
              </w:rPr>
              <w:t>2192095,00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22D33">
              <w:rPr>
                <w:rFonts w:ascii="Arial Narrow" w:hAnsi="Arial Narrow"/>
                <w:sz w:val="22"/>
                <w:szCs w:val="22"/>
              </w:rPr>
              <w:t xml:space="preserve">Tržby z predaja služieb – správa </w:t>
            </w:r>
            <w:proofErr w:type="spellStart"/>
            <w:r w:rsidR="00222D33">
              <w:rPr>
                <w:rFonts w:ascii="Arial Narrow" w:hAnsi="Arial Narrow"/>
                <w:sz w:val="22"/>
                <w:szCs w:val="22"/>
              </w:rPr>
              <w:t>oSBD</w:t>
            </w:r>
            <w:proofErr w:type="spellEnd"/>
            <w:r w:rsidR="00222D33">
              <w:rPr>
                <w:rFonts w:ascii="Arial Narrow" w:hAnsi="Arial Narrow"/>
                <w:sz w:val="22"/>
                <w:szCs w:val="22"/>
              </w:rPr>
              <w:t xml:space="preserve"> Martin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4F034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F034C">
              <w:rPr>
                <w:rFonts w:ascii="Arial Narrow" w:hAnsi="Arial Narrow"/>
                <w:sz w:val="22"/>
                <w:szCs w:val="22"/>
              </w:rPr>
              <w:t>926508,00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F034C">
              <w:rPr>
                <w:rFonts w:ascii="Arial Narrow" w:hAnsi="Arial Narrow"/>
                <w:sz w:val="22"/>
                <w:szCs w:val="22"/>
              </w:rPr>
              <w:t>932084,00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4F034C">
        <w:trPr>
          <w:trHeight w:val="345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F034C" w:rsidRDefault="004F034C" w:rsidP="00F455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F034C">
              <w:rPr>
                <w:rFonts w:ascii="Arial Narrow" w:hAnsi="Arial Narrow"/>
                <w:b/>
                <w:sz w:val="22"/>
                <w:szCs w:val="22"/>
              </w:rPr>
              <w:t>2893713,00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F034C" w:rsidRDefault="000669B7" w:rsidP="004F03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F034C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4F034C" w:rsidRPr="004F034C">
              <w:rPr>
                <w:rFonts w:ascii="Arial Narrow" w:hAnsi="Arial Narrow"/>
                <w:b/>
                <w:sz w:val="22"/>
                <w:szCs w:val="22"/>
              </w:rPr>
              <w:t>3124179,00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AA1945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AA1945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AA1945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AA1945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AA1945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3</w:t>
      </w:r>
      <w:r w:rsidR="005F630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 časti H. písm. b) prílohy č. 3 o zmene stavu vnútroorganizačných zásob</w:t>
      </w:r>
      <w:r w:rsidR="005A6066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0"/>
        <w:gridCol w:w="1144"/>
        <w:gridCol w:w="1114"/>
        <w:gridCol w:w="1317"/>
        <w:gridCol w:w="1450"/>
        <w:gridCol w:w="1759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A56F2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a04550 \* MERGEFORMAT </w:instrText>
            </w:r>
            <w:r>
              <w:fldChar w:fldCharType="separate"/>
            </w:r>
            <w:r w:rsidR="00175F4B" w:rsidRPr="00175F4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720C6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A606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56F2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a04600 \* MERGEFORMAT </w:instrText>
            </w:r>
            <w:r>
              <w:fldChar w:fldCharType="separate"/>
            </w:r>
            <w:r w:rsidR="00175F4B" w:rsidRPr="00175F4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CC3E6D" w:rsidRDefault="00CC3E6D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H. písm. c) až f)  prílohy č. 3 o výnosoch pri aktivácii nákladov a o výnosoch z hospodárskej činnosti, finančnej</w:t>
      </w:r>
      <w:r w:rsidR="002C1BA1">
        <w:rPr>
          <w:rFonts w:ascii="Arial Narrow" w:hAnsi="Arial Narrow"/>
          <w:sz w:val="22"/>
          <w:szCs w:val="22"/>
        </w:rPr>
        <w:t xml:space="preserve"> činnosti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414"/>
        <w:gridCol w:w="935"/>
        <w:gridCol w:w="975"/>
      </w:tblGrid>
      <w:tr w:rsidR="006B3F73" w:rsidRPr="0073029B" w:rsidTr="00F33BCD">
        <w:trPr>
          <w:trHeight w:val="884"/>
          <w:jc w:val="center"/>
        </w:trPr>
        <w:tc>
          <w:tcPr>
            <w:tcW w:w="7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6B3F7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</w:t>
            </w:r>
            <w:r w:rsidR="005B462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63C71" w:rsidRDefault="000B71A9" w:rsidP="0081386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117887,00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63C71" w:rsidRDefault="002D5ADB" w:rsidP="006B3F7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54375,00</w:t>
            </w:r>
          </w:p>
        </w:tc>
      </w:tr>
      <w:tr w:rsidR="006B3F7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B3F73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t>Tvorba pokrytia odmien za odpis vodomerov, obsluhu DVS a DPK, dohôd pre bytové domy cez predpis úhrad nákladov</w:t>
            </w:r>
            <w:r w:rsidR="005B4629">
              <w:t xml:space="preserve"> – prevádzka domov</w:t>
            </w:r>
            <w:r w:rsidR="00175F4B">
              <w:fldChar w:fldCharType="begin"/>
            </w:r>
            <w:r w:rsidR="00175F4B">
              <w:instrText xml:space="preserve"> MERGEFIELD  aTxt04611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2D5ADB" w:rsidP="008138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117887,00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2D5AD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54375,00</w:t>
            </w:r>
          </w:p>
        </w:tc>
      </w:tr>
      <w:tr w:rsidR="006B3F7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aTxt04612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33BCD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3BCD" w:rsidRPr="00A63C71" w:rsidRDefault="00F33BCD" w:rsidP="00F33BC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63C71">
              <w:rPr>
                <w:b/>
                <w:sz w:val="22"/>
                <w:szCs w:val="22"/>
              </w:rPr>
              <w:t>Tržby z predaja DHM – správa OSBD Martin</w:t>
            </w:r>
            <w:r w:rsidRPr="00A63C71">
              <w:rPr>
                <w:b/>
                <w:sz w:val="22"/>
                <w:szCs w:val="22"/>
              </w:rPr>
              <w:fldChar w:fldCharType="begin"/>
            </w:r>
            <w:r w:rsidRPr="00A63C71">
              <w:rPr>
                <w:b/>
                <w:sz w:val="22"/>
                <w:szCs w:val="22"/>
              </w:rPr>
              <w:instrText xml:space="preserve"> MERGEFIELD  aTxt04622  \* MERGEFORMAT </w:instrText>
            </w:r>
            <w:r w:rsidRPr="00A63C71">
              <w:rPr>
                <w:rFonts w:ascii="Arial Narrow" w:hAnsi="Arial Narrow"/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3BCD" w:rsidRPr="00A63C71" w:rsidRDefault="000B71A9" w:rsidP="00F33BC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51300,00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3BCD" w:rsidRPr="00A63C71" w:rsidRDefault="000B71A9" w:rsidP="00F33BC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31100,00</w:t>
            </w:r>
          </w:p>
        </w:tc>
      </w:tr>
      <w:tr w:rsidR="00F33BCD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3BCD" w:rsidRPr="0073029B" w:rsidRDefault="00F33BCD" w:rsidP="00F33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</w:t>
            </w:r>
            <w:r w:rsidR="002C245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3BCD" w:rsidRPr="00A63C71" w:rsidRDefault="00C034C2" w:rsidP="00F33BC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17590,00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3BCD" w:rsidRPr="00A63C71" w:rsidRDefault="00C034C2" w:rsidP="00F33BC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28371,00</w:t>
            </w:r>
          </w:p>
        </w:tc>
      </w:tr>
      <w:tr w:rsidR="00F33BCD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3BCD" w:rsidRPr="0073029B" w:rsidRDefault="0010741E" w:rsidP="00F33BCD">
            <w:pPr>
              <w:rPr>
                <w:rFonts w:ascii="Arial Narrow" w:hAnsi="Arial Narrow"/>
                <w:sz w:val="22"/>
                <w:szCs w:val="22"/>
              </w:rPr>
            </w:pPr>
            <w:r>
              <w:t>Prenájom zasadačky</w:t>
            </w:r>
            <w:r w:rsidR="0047572C">
              <w:t xml:space="preserve"> – správa OSBD Martin</w:t>
            </w:r>
            <w:r w:rsidR="00F33BCD">
              <w:fldChar w:fldCharType="begin"/>
            </w:r>
            <w:r w:rsidR="00F33BCD">
              <w:instrText xml:space="preserve"> MERGEFIELD  aTxt04622  \* MERGEFORMAT </w:instrText>
            </w:r>
            <w:r w:rsidR="00F33BCD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3BCD" w:rsidRPr="00F571F6" w:rsidRDefault="00C034C2" w:rsidP="00F33B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811,00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3BCD" w:rsidRPr="00F571F6" w:rsidRDefault="00C034C2" w:rsidP="00F33B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1140,00</w:t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Default="002C245E" w:rsidP="002C245E">
            <w:r>
              <w:t>Ostatné prevádzkové výnosy</w:t>
            </w:r>
            <w:r w:rsidR="0047572C">
              <w:t xml:space="preserve"> – správa OSBD Martin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C034C2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16779,00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C034C2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27231,00</w:t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aTxt04627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výnosy</w:t>
            </w:r>
            <w:r w:rsidR="0047572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A63C71" w:rsidRDefault="00C034C2" w:rsidP="002C245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509</w:t>
            </w:r>
            <w:r w:rsidR="0047572C" w:rsidRPr="00A63C71">
              <w:rPr>
                <w:rFonts w:ascii="Arial Narrow" w:hAnsi="Arial Narrow"/>
                <w:b/>
                <w:sz w:val="18"/>
                <w:szCs w:val="18"/>
              </w:rPr>
              <w:t>,00</w:t>
            </w:r>
            <w:r w:rsidR="002C245E" w:rsidRPr="00A63C7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2C245E" w:rsidRPr="00A63C71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="002C245E" w:rsidRPr="00A63C7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A63C71" w:rsidRDefault="00C034C2" w:rsidP="002C245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989,00</w:t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Kurzové zisky,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a04634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s04634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a04636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s04636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sz w:val="22"/>
                <w:szCs w:val="22"/>
              </w:rPr>
            </w:pPr>
            <w:r>
              <w:t>Výnosy z</w:t>
            </w:r>
            <w:r w:rsidR="0047572C">
              <w:t> </w:t>
            </w:r>
            <w:r>
              <w:t>úrokov</w:t>
            </w:r>
            <w:r w:rsidR="0047572C">
              <w:t xml:space="preserve"> – správa OSBD Martin</w:t>
            </w:r>
            <w:r>
              <w:fldChar w:fldCharType="begin"/>
            </w:r>
            <w:r>
              <w:instrText xml:space="preserve"> MERGEFIELD  aTxt04637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C034C2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509,</w:t>
            </w:r>
            <w:r w:rsidR="0047572C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C034C2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989,00</w:t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aTxt04638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5F630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B40B5" w:rsidRDefault="000669B7" w:rsidP="00F455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B40B5">
              <w:rPr>
                <w:rFonts w:ascii="Arial Narrow" w:hAnsi="Arial Narrow"/>
                <w:b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B40B5" w:rsidRDefault="005B40B5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2893713,00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B40B5" w:rsidRDefault="005B40B5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3124179,00</w:t>
            </w:r>
          </w:p>
        </w:tc>
      </w:tr>
      <w:tr w:rsidR="00316AE6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AE6" w:rsidRPr="0073029B" w:rsidRDefault="00316AE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AE6" w:rsidRPr="00F571F6" w:rsidRDefault="005B40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1967205,00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AE6" w:rsidRDefault="005B40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2192095,00</w:t>
            </w:r>
          </w:p>
        </w:tc>
      </w:tr>
      <w:tr w:rsidR="00316AE6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AE6" w:rsidRPr="0073029B" w:rsidRDefault="00316AE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AE6" w:rsidRPr="00F571F6" w:rsidRDefault="005B40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926508,00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AE6" w:rsidRDefault="005B40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932084,00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3C62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B40B5" w:rsidRDefault="005B40B5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2893713,00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B40B5" w:rsidRDefault="005B40B5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0B5">
              <w:rPr>
                <w:rFonts w:ascii="Arial Narrow" w:hAnsi="Arial Narrow"/>
                <w:b/>
                <w:sz w:val="18"/>
                <w:szCs w:val="18"/>
              </w:rPr>
              <w:t>3124179,00</w:t>
            </w:r>
          </w:p>
        </w:tc>
      </w:tr>
      <w:tr w:rsidR="00316AE6" w:rsidRPr="0073029B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E6" w:rsidRPr="0073029B" w:rsidRDefault="00316AE6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  <w:r w:rsidR="005B40B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E6" w:rsidRPr="005B40B5" w:rsidRDefault="005B40B5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926508,00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E6" w:rsidRPr="005B40B5" w:rsidRDefault="005B40B5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0B5">
              <w:rPr>
                <w:rFonts w:ascii="Arial Narrow" w:hAnsi="Arial Narrow"/>
                <w:b/>
                <w:sz w:val="18"/>
                <w:szCs w:val="18"/>
              </w:rPr>
              <w:t>932084,00</w:t>
            </w:r>
          </w:p>
        </w:tc>
      </w:tr>
      <w:tr w:rsidR="00316AE6" w:rsidRPr="0073029B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E6" w:rsidRPr="0073029B" w:rsidRDefault="00316AE6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  <w:r w:rsidR="005B40B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E6" w:rsidRPr="005B40B5" w:rsidRDefault="005B40B5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1967205,00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E6" w:rsidRPr="005B40B5" w:rsidRDefault="005B40B5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0B5">
              <w:rPr>
                <w:rFonts w:ascii="Arial Narrow" w:hAnsi="Arial Narrow"/>
                <w:b/>
                <w:sz w:val="18"/>
                <w:szCs w:val="18"/>
              </w:rPr>
              <w:t>2192095,00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1601C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B669F1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 časti I. prílohy č. 3 o</w:t>
      </w:r>
      <w:r w:rsidR="001601C7">
        <w:rPr>
          <w:rFonts w:ascii="Arial Narrow" w:hAnsi="Arial Narrow"/>
          <w:sz w:val="22"/>
          <w:szCs w:val="22"/>
        </w:rPr>
        <w:t> :</w:t>
      </w:r>
    </w:p>
    <w:p w:rsidR="000669B7" w:rsidRDefault="001601C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N</w:t>
      </w:r>
      <w:r w:rsidR="000669B7" w:rsidRPr="0073029B">
        <w:rPr>
          <w:rFonts w:ascii="Arial Narrow" w:hAnsi="Arial Narrow"/>
          <w:sz w:val="22"/>
          <w:szCs w:val="22"/>
        </w:rPr>
        <w:t>ákladoch</w:t>
      </w:r>
      <w:r>
        <w:rPr>
          <w:rFonts w:ascii="Arial Narrow" w:hAnsi="Arial Narrow"/>
          <w:sz w:val="22"/>
          <w:szCs w:val="22"/>
        </w:rPr>
        <w:t xml:space="preserve"> voči aud</w:t>
      </w:r>
      <w:r w:rsidR="000B199A">
        <w:rPr>
          <w:rFonts w:ascii="Arial Narrow" w:hAnsi="Arial Narrow"/>
          <w:sz w:val="22"/>
          <w:szCs w:val="22"/>
        </w:rPr>
        <w:t>í</w:t>
      </w:r>
      <w:r>
        <w:rPr>
          <w:rFonts w:ascii="Arial Narrow" w:hAnsi="Arial Narrow"/>
          <w:sz w:val="22"/>
          <w:szCs w:val="22"/>
        </w:rPr>
        <w:t>t</w:t>
      </w:r>
      <w:r w:rsidR="000B199A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>rovi, audítorskej spoločnosti – písmeno e)</w:t>
      </w:r>
      <w:r w:rsidR="00983B8B">
        <w:rPr>
          <w:rFonts w:ascii="Arial Narrow" w:hAnsi="Arial Narrow"/>
          <w:sz w:val="22"/>
          <w:szCs w:val="22"/>
        </w:rPr>
        <w:t xml:space="preserve"> – správa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14"/>
        <w:gridCol w:w="1717"/>
        <w:gridCol w:w="1693"/>
      </w:tblGrid>
      <w:tr w:rsidR="001601C7" w:rsidRPr="0073029B" w:rsidTr="00CC3E6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73029B" w:rsidRDefault="001601C7" w:rsidP="00CC3E6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73029B" w:rsidRDefault="001601C7" w:rsidP="00CC3E6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1601C7" w:rsidRPr="00F571F6" w:rsidTr="00CC3E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01C7" w:rsidRPr="0073029B" w:rsidRDefault="001601C7" w:rsidP="00CC3E6D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0E1BF7" w:rsidRDefault="00983B8B" w:rsidP="00CC3E6D">
            <w:pPr>
              <w:jc w:val="center"/>
              <w:rPr>
                <w:rFonts w:ascii="Arial Narrow" w:hAnsi="Arial Narrow"/>
                <w:b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i/>
                <w:iCs/>
                <w:sz w:val="18"/>
                <w:szCs w:val="18"/>
              </w:rPr>
              <w:t>3472,00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0E1BF7" w:rsidRDefault="00983B8B" w:rsidP="00CC3E6D">
            <w:pPr>
              <w:jc w:val="center"/>
              <w:rPr>
                <w:rFonts w:ascii="Arial Narrow" w:hAnsi="Arial Narrow"/>
                <w:b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i/>
                <w:iCs/>
                <w:sz w:val="18"/>
                <w:szCs w:val="18"/>
              </w:rPr>
              <w:t>3676,00</w:t>
            </w:r>
          </w:p>
        </w:tc>
      </w:tr>
      <w:tr w:rsidR="001601C7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1601C7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3200,00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983B8B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3200,00</w:t>
            </w:r>
          </w:p>
        </w:tc>
      </w:tr>
      <w:tr w:rsidR="001601C7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1601C7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a04683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1601C7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s04683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601C7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983B8B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272,00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983B8B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476,00</w:t>
            </w:r>
          </w:p>
        </w:tc>
      </w:tr>
      <w:tr w:rsidR="001601C7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1601C7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1601C7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601C7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1601C7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1601C7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1601C7" w:rsidRDefault="001601C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1601C7" w:rsidRPr="0073029B" w:rsidRDefault="00094F4A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Nákladoch – písmeno a-d)</w:t>
      </w:r>
    </w:p>
    <w:tbl>
      <w:tblPr>
        <w:tblW w:w="5009" w:type="pct"/>
        <w:jc w:val="center"/>
        <w:tblLayout w:type="fixed"/>
        <w:tblLook w:val="00A0" w:firstRow="1" w:lastRow="0" w:firstColumn="1" w:lastColumn="0" w:noHBand="0" w:noVBand="0"/>
      </w:tblPr>
      <w:tblGrid>
        <w:gridCol w:w="5915"/>
        <w:gridCol w:w="1717"/>
        <w:gridCol w:w="1709"/>
      </w:tblGrid>
      <w:tr w:rsidR="000669B7" w:rsidRPr="0073029B" w:rsidTr="00D048EB">
        <w:trPr>
          <w:trHeight w:val="1005"/>
          <w:jc w:val="center"/>
        </w:trPr>
        <w:tc>
          <w:tcPr>
            <w:tcW w:w="3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D048EB">
        <w:trPr>
          <w:trHeight w:val="377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</w:t>
            </w:r>
            <w:r w:rsidR="0082442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4748E5" w:rsidRDefault="00D048EB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748E5">
              <w:rPr>
                <w:rFonts w:ascii="Arial Narrow" w:hAnsi="Arial Narrow"/>
                <w:b/>
                <w:sz w:val="18"/>
                <w:szCs w:val="18"/>
              </w:rPr>
              <w:t>123678,00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4748E5" w:rsidRDefault="009B63E6" w:rsidP="001F3D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748E5">
              <w:rPr>
                <w:rFonts w:ascii="Arial Narrow" w:hAnsi="Arial Narrow"/>
                <w:b/>
                <w:sz w:val="18"/>
                <w:szCs w:val="18"/>
              </w:rPr>
              <w:t>124120,00</w:t>
            </w:r>
          </w:p>
        </w:tc>
      </w:tr>
      <w:tr w:rsidR="00A62F1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2F12" w:rsidRPr="0073029B" w:rsidRDefault="00A62F12" w:rsidP="00A62F12">
            <w:pPr>
              <w:rPr>
                <w:rFonts w:ascii="Arial Narrow" w:hAnsi="Arial Narrow"/>
                <w:sz w:val="22"/>
                <w:szCs w:val="22"/>
              </w:rPr>
            </w:pPr>
            <w:r>
              <w:t>Update a upgrade používaných software a licenčné poplatky</w:t>
            </w:r>
            <w:r w:rsidR="00094F4A">
              <w:t xml:space="preserve"> – správa OSBD Martin</w:t>
            </w:r>
            <w:r>
              <w:fldChar w:fldCharType="begin"/>
            </w:r>
            <w:r>
              <w:instrText xml:space="preserve"> MERGEFIELD  aTxt04688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2F12" w:rsidRPr="00F571F6" w:rsidRDefault="00D048EB" w:rsidP="00A62F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15925,00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2F12" w:rsidRPr="00F571F6" w:rsidRDefault="009B63E6" w:rsidP="00A62F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13732,00</w:t>
            </w:r>
          </w:p>
        </w:tc>
      </w:tr>
      <w:tr w:rsidR="00A62F1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2F12" w:rsidRPr="0073029B" w:rsidRDefault="00A62F12" w:rsidP="00A62F12">
            <w:pPr>
              <w:rPr>
                <w:rFonts w:ascii="Arial Narrow" w:hAnsi="Arial Narrow"/>
                <w:sz w:val="22"/>
                <w:szCs w:val="22"/>
              </w:rPr>
            </w:pPr>
            <w:r>
              <w:t>Náklady na ÚK, SV a</w:t>
            </w:r>
            <w:r w:rsidR="00094F4A">
              <w:t> </w:t>
            </w:r>
            <w:r>
              <w:t>ZV</w:t>
            </w:r>
            <w:r w:rsidR="00094F4A">
              <w:t xml:space="preserve"> – správa OSBD Martin</w:t>
            </w:r>
            <w:r>
              <w:fldChar w:fldCharType="begin"/>
            </w:r>
            <w:r>
              <w:instrText xml:space="preserve"> MERGEFIELD  aTxt04689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2F12" w:rsidRPr="00F571F6" w:rsidRDefault="00D048EB" w:rsidP="00A62F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44617,00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2F12" w:rsidRPr="00F571F6" w:rsidRDefault="009B63E6" w:rsidP="00A62F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45429,00</w:t>
            </w:r>
          </w:p>
        </w:tc>
      </w:tr>
      <w:tr w:rsidR="00A62F1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F12" w:rsidRPr="0073029B" w:rsidRDefault="00A62F12" w:rsidP="00A62F12">
            <w:pPr>
              <w:rPr>
                <w:rFonts w:ascii="Arial Narrow" w:hAnsi="Arial Narrow"/>
                <w:sz w:val="22"/>
                <w:szCs w:val="22"/>
              </w:rPr>
            </w:pPr>
            <w:r>
              <w:t>Opravy a</w:t>
            </w:r>
            <w:r w:rsidR="00094F4A">
              <w:t> </w:t>
            </w:r>
            <w:r>
              <w:t>udržiavanie</w:t>
            </w:r>
            <w:r w:rsidR="00094F4A">
              <w:t xml:space="preserve"> – správa OSBD Martin</w:t>
            </w:r>
            <w:r>
              <w:fldChar w:fldCharType="begin"/>
            </w:r>
            <w:r>
              <w:instrText xml:space="preserve"> MERGEFIELD  aTxt04690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F12" w:rsidRPr="00F571F6" w:rsidRDefault="00D048EB" w:rsidP="00A62F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8634,00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F12" w:rsidRPr="00F571F6" w:rsidRDefault="009B63E6" w:rsidP="00A62F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7411,00</w:t>
            </w:r>
          </w:p>
        </w:tc>
      </w:tr>
      <w:tr w:rsidR="00A62F1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F12" w:rsidRPr="0073029B" w:rsidRDefault="00A62F12" w:rsidP="00A62F12">
            <w:pPr>
              <w:rPr>
                <w:rFonts w:ascii="Arial Narrow" w:hAnsi="Arial Narrow"/>
                <w:sz w:val="22"/>
                <w:szCs w:val="22"/>
              </w:rPr>
            </w:pPr>
            <w:r>
              <w:t>Poštovné úverované</w:t>
            </w:r>
            <w:r w:rsidR="00094F4A">
              <w:t xml:space="preserve"> – správa OSBD Martin</w:t>
            </w:r>
            <w:r>
              <w:fldChar w:fldCharType="begin"/>
            </w:r>
            <w:r>
              <w:instrText xml:space="preserve"> MERGEFIELD  aTxt04691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F12" w:rsidRPr="00F571F6" w:rsidRDefault="00D048EB" w:rsidP="00A62F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5986,00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F12" w:rsidRPr="00F571F6" w:rsidRDefault="009B63E6" w:rsidP="00A62F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7347,00</w:t>
            </w:r>
          </w:p>
        </w:tc>
      </w:tr>
      <w:tr w:rsidR="00A62F1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F12" w:rsidRDefault="00A62F12" w:rsidP="00A62F12">
            <w:r>
              <w:t>Telefónne poplatky</w:t>
            </w:r>
            <w:r w:rsidR="00094F4A">
              <w:t xml:space="preserve">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F12" w:rsidRPr="00F571F6" w:rsidRDefault="00D048EB" w:rsidP="00A62F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8195,00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F12" w:rsidRPr="00F571F6" w:rsidRDefault="009B63E6" w:rsidP="00A62F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8254,00</w:t>
            </w:r>
          </w:p>
        </w:tc>
      </w:tr>
      <w:tr w:rsidR="004A619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Default="004A6192" w:rsidP="004A6192">
            <w:r>
              <w:t>Cestovné</w:t>
            </w:r>
            <w:r w:rsidR="00094F4A">
              <w:t xml:space="preserve">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D048EB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455,00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9B63E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678,00</w:t>
            </w:r>
          </w:p>
        </w:tc>
      </w:tr>
      <w:tr w:rsidR="004A619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Default="004A6192" w:rsidP="004A6192">
            <w:r>
              <w:t>Reprezentačné</w:t>
            </w:r>
            <w:r w:rsidR="00094F4A">
              <w:t xml:space="preserve">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D048EB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763,</w:t>
            </w:r>
            <w:r w:rsidR="00094F4A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9B63E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1266,00</w:t>
            </w:r>
          </w:p>
        </w:tc>
      </w:tr>
      <w:tr w:rsidR="00094F4A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F4A" w:rsidRDefault="00094F4A" w:rsidP="004A6192">
            <w:r>
              <w:lastRenderedPageBreak/>
              <w:t>Náklady na školenia a semináre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F4A" w:rsidRDefault="00D048EB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1413,00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F4A" w:rsidRDefault="009B63E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1109,00</w:t>
            </w:r>
          </w:p>
        </w:tc>
      </w:tr>
      <w:tr w:rsidR="00094F4A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F4A" w:rsidRDefault="000E1BF7" w:rsidP="004A6192">
            <w:r>
              <w:t>Služby nemateriálnej povahy na základe zmlúv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F4A" w:rsidRDefault="00D048EB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27285,00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F4A" w:rsidRDefault="009B63E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29489,00</w:t>
            </w:r>
          </w:p>
        </w:tc>
      </w:tr>
      <w:tr w:rsidR="00094F4A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F4A" w:rsidRDefault="000E1BF7" w:rsidP="000E1BF7">
            <w:r>
              <w:t>Náklady za poskytovanie služieb sietí internet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F4A" w:rsidRDefault="00D048EB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5721,00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F4A" w:rsidRDefault="000E1BF7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5700,00</w:t>
            </w:r>
          </w:p>
        </w:tc>
      </w:tr>
      <w:tr w:rsidR="00094F4A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F4A" w:rsidRDefault="000E1BF7" w:rsidP="004A6192">
            <w:r>
              <w:t>Ostatné služby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F4A" w:rsidRDefault="00D048EB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4684,00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F4A" w:rsidRDefault="009B63E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3705,00</w:t>
            </w:r>
          </w:p>
        </w:tc>
      </w:tr>
      <w:tr w:rsidR="004A619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73029B" w:rsidRDefault="004A6192" w:rsidP="004A619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A91977" w:rsidRDefault="00683125" w:rsidP="004A619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2543108,00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A91977" w:rsidRDefault="009B63E6" w:rsidP="004A619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2659986</w:t>
            </w:r>
            <w:r w:rsidR="005B4629" w:rsidRPr="00A9197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F804CD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04CD" w:rsidRPr="0073029B" w:rsidRDefault="00F804CD" w:rsidP="004748E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4748E5">
              <w:rPr>
                <w:rFonts w:ascii="Arial Narrow" w:hAnsi="Arial Narrow"/>
                <w:b/>
                <w:bCs/>
                <w:sz w:val="22"/>
                <w:szCs w:val="22"/>
              </w:rPr>
              <w:t>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04CD" w:rsidRPr="00300482" w:rsidRDefault="00683125" w:rsidP="004A619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00482">
              <w:rPr>
                <w:rFonts w:ascii="Arial Narrow" w:hAnsi="Arial Narrow"/>
                <w:b/>
                <w:sz w:val="18"/>
                <w:szCs w:val="18"/>
              </w:rPr>
              <w:t>852326,00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04CD" w:rsidRPr="00300482" w:rsidRDefault="004748E5" w:rsidP="004A619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00482">
              <w:rPr>
                <w:rFonts w:ascii="Arial Narrow" w:hAnsi="Arial Narrow"/>
                <w:b/>
                <w:sz w:val="18"/>
                <w:szCs w:val="18"/>
              </w:rPr>
              <w:t>853305,00</w:t>
            </w:r>
          </w:p>
        </w:tc>
      </w:tr>
      <w:tr w:rsidR="007F15BE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5BE" w:rsidRPr="0073029B" w:rsidRDefault="007F15BE" w:rsidP="004A619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5BE" w:rsidRPr="00300482" w:rsidRDefault="00683125" w:rsidP="004A619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00482">
              <w:rPr>
                <w:rFonts w:ascii="Arial Narrow" w:hAnsi="Arial Narrow"/>
                <w:b/>
                <w:sz w:val="18"/>
                <w:szCs w:val="18"/>
              </w:rPr>
              <w:t>1690782,00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5BE" w:rsidRPr="00300482" w:rsidRDefault="004748E5" w:rsidP="004A619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00482">
              <w:rPr>
                <w:rFonts w:ascii="Arial Narrow" w:hAnsi="Arial Narrow"/>
                <w:b/>
                <w:sz w:val="18"/>
                <w:szCs w:val="18"/>
              </w:rPr>
              <w:t>1806681,00</w:t>
            </w:r>
          </w:p>
        </w:tc>
      </w:tr>
      <w:tr w:rsidR="00481034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034" w:rsidRDefault="00481034" w:rsidP="004A6192">
            <w:r>
              <w:t>Mzdové náklady a zákonné sociálne poistenie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034" w:rsidRDefault="00E101C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117887,,00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034" w:rsidRDefault="009B63E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54374,00</w:t>
            </w:r>
          </w:p>
        </w:tc>
      </w:tr>
      <w:tr w:rsidR="00481034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034" w:rsidRDefault="00481034" w:rsidP="004A6192">
            <w:r>
              <w:t>Mzdové náklady a zákonné sociálne poistenie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034" w:rsidRDefault="00E101C6" w:rsidP="00E101C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624272,00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034" w:rsidRDefault="009B63E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618087,00</w:t>
            </w:r>
          </w:p>
        </w:tc>
      </w:tr>
      <w:tr w:rsidR="004A619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6192" w:rsidRPr="0073029B" w:rsidRDefault="003810AF" w:rsidP="004A6192">
            <w:pPr>
              <w:rPr>
                <w:rFonts w:ascii="Arial Narrow" w:hAnsi="Arial Narrow"/>
                <w:sz w:val="22"/>
                <w:szCs w:val="22"/>
              </w:rPr>
            </w:pPr>
            <w:r>
              <w:t>Odmeny členom orgánov družstva</w:t>
            </w:r>
            <w:r w:rsidR="00481034">
              <w:t xml:space="preserve"> – správa OSBD Martin</w:t>
            </w:r>
            <w:r w:rsidR="004A6192">
              <w:fldChar w:fldCharType="begin"/>
            </w:r>
            <w:r w:rsidR="004A6192">
              <w:instrText xml:space="preserve"> MERGEFIELD  aTxt04700  \* MERGEFORMAT </w:instrText>
            </w:r>
            <w:r w:rsidR="004A6192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E101C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55440,00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9B63E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60060,00</w:t>
            </w:r>
          </w:p>
        </w:tc>
      </w:tr>
      <w:tr w:rsidR="004A619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192" w:rsidRPr="0073029B" w:rsidRDefault="00A20CE0" w:rsidP="004A6192">
            <w:pPr>
              <w:rPr>
                <w:rFonts w:ascii="Arial Narrow" w:hAnsi="Arial Narrow"/>
                <w:sz w:val="22"/>
                <w:szCs w:val="22"/>
              </w:rPr>
            </w:pPr>
            <w:r>
              <w:t>Náklady na sociálne poistenie</w:t>
            </w:r>
            <w:r w:rsidR="00481034">
              <w:t xml:space="preserve"> – správa OSBD Martin</w:t>
            </w:r>
            <w:r w:rsidR="004A6192">
              <w:fldChar w:fldCharType="begin"/>
            </w:r>
            <w:r w:rsidR="004A6192">
              <w:instrText xml:space="preserve"> MERGEFIELD  aTxt04701  \* MERGEFORMAT </w:instrText>
            </w:r>
            <w:r w:rsidR="004A6192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E101C6" w:rsidP="00A20CE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21696,00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9B63E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17912,00</w:t>
            </w:r>
          </w:p>
        </w:tc>
      </w:tr>
      <w:tr w:rsidR="004A619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73029B" w:rsidRDefault="00A20CE0" w:rsidP="004A6192">
            <w:pPr>
              <w:rPr>
                <w:rFonts w:ascii="Arial Narrow" w:hAnsi="Arial Narrow"/>
                <w:sz w:val="22"/>
                <w:szCs w:val="22"/>
              </w:rPr>
            </w:pPr>
            <w:r>
              <w:t>Dane a</w:t>
            </w:r>
            <w:r w:rsidR="00481034">
              <w:t> </w:t>
            </w:r>
            <w:r>
              <w:t>poplatky</w:t>
            </w:r>
            <w:r w:rsidR="00481034">
              <w:t xml:space="preserve"> – správa OSBD Martin</w:t>
            </w:r>
            <w:r w:rsidR="004A6192">
              <w:fldChar w:fldCharType="begin"/>
            </w:r>
            <w:r w:rsidR="004A6192">
              <w:instrText xml:space="preserve"> MERGEFIELD  aTxt04702  \* MERGEFORMAT </w:instrText>
            </w:r>
            <w:r w:rsidR="004A6192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E101C6" w:rsidP="00A20CE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19570,00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9B63E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19109,00</w:t>
            </w:r>
          </w:p>
        </w:tc>
      </w:tr>
      <w:tr w:rsidR="00481034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034" w:rsidRDefault="00481034" w:rsidP="004A6192">
            <w:r>
              <w:t>Zostatková cena predaného DHM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034" w:rsidRDefault="00E101C6" w:rsidP="00A20CE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8851,00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034" w:rsidRDefault="009B63E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5351,00</w:t>
            </w:r>
          </w:p>
        </w:tc>
      </w:tr>
      <w:tr w:rsidR="004A619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73029B" w:rsidRDefault="00A20CE0" w:rsidP="004A6192">
            <w:pPr>
              <w:rPr>
                <w:rFonts w:ascii="Arial Narrow" w:hAnsi="Arial Narrow"/>
                <w:sz w:val="22"/>
                <w:szCs w:val="22"/>
              </w:rPr>
            </w:pPr>
            <w:r>
              <w:t>Odpisy</w:t>
            </w:r>
            <w:r w:rsidR="00481034">
              <w:t xml:space="preserve"> – správa OSBD Martin</w:t>
            </w:r>
            <w:r w:rsidR="004A6192">
              <w:fldChar w:fldCharType="begin"/>
            </w:r>
            <w:r w:rsidR="004A6192">
              <w:instrText xml:space="preserve"> MERGEFIELD  aTxt04703  \* MERGEFORMAT </w:instrText>
            </w:r>
            <w:r w:rsidR="004A6192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E101C6" w:rsidP="00A20CE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49723,00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9B63E6" w:rsidP="00A20CE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73874,00</w:t>
            </w:r>
          </w:p>
        </w:tc>
      </w:tr>
      <w:tr w:rsidR="004A6192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73029B" w:rsidRDefault="00B65506" w:rsidP="004A6192">
            <w:pPr>
              <w:rPr>
                <w:rFonts w:ascii="Arial Narrow" w:hAnsi="Arial Narrow"/>
                <w:sz w:val="22"/>
                <w:szCs w:val="22"/>
              </w:rPr>
            </w:pPr>
            <w:r>
              <w:t>Ostatné pokuty a penále – správa OSBD Martin</w:t>
            </w:r>
            <w:r w:rsidR="004A6192">
              <w:fldChar w:fldCharType="begin"/>
            </w:r>
            <w:r w:rsidR="004A6192">
              <w:instrText xml:space="preserve"> MERGEFIELD  aTxt04704  \* MERGEFORMAT </w:instrText>
            </w:r>
            <w:r w:rsidR="004A6192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E101C6" w:rsidP="00A20CE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6192" w:rsidRPr="00F571F6" w:rsidRDefault="009B63E6" w:rsidP="004A61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1535,00</w:t>
            </w:r>
          </w:p>
        </w:tc>
      </w:tr>
      <w:tr w:rsidR="00B65506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73029B" w:rsidRDefault="00B65506" w:rsidP="00B65506">
            <w:pPr>
              <w:rPr>
                <w:rFonts w:ascii="Arial Narrow" w:hAnsi="Arial Narrow"/>
                <w:sz w:val="22"/>
                <w:szCs w:val="22"/>
              </w:rPr>
            </w:pPr>
            <w:r>
              <w:t>Opravné položky k pohľadávkam – správa OSBD Martin</w:t>
            </w:r>
            <w:r>
              <w:fldChar w:fldCharType="begin"/>
            </w:r>
            <w:r>
              <w:instrText xml:space="preserve"> MERGEFIELD  aTxt04704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E101C6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31741,00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9B63E6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12396,00</w:t>
            </w:r>
          </w:p>
        </w:tc>
      </w:tr>
      <w:tr w:rsidR="00B65506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Default="00B65506" w:rsidP="00B65506">
            <w:r>
              <w:t>Odpis pohľadávka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Default="00E101C6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2737,00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Default="009B63E6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3105,00</w:t>
            </w:r>
          </w:p>
        </w:tc>
      </w:tr>
      <w:tr w:rsidR="00B65506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73029B" w:rsidRDefault="00B65506" w:rsidP="00B65506">
            <w:pPr>
              <w:rPr>
                <w:rFonts w:ascii="Arial Narrow" w:hAnsi="Arial Narrow"/>
                <w:sz w:val="22"/>
                <w:szCs w:val="22"/>
              </w:rPr>
            </w:pPr>
            <w:r>
              <w:t>Ostatné náklady na hospodársku činnosť – prevádzka domov</w:t>
            </w:r>
            <w:r>
              <w:fldChar w:fldCharType="begin"/>
            </w:r>
            <w:r>
              <w:instrText xml:space="preserve"> MERGEFIELD  aTxt04705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1F4F2D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1572895,00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9B63E6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1752307,00</w:t>
            </w:r>
          </w:p>
        </w:tc>
      </w:tr>
      <w:tr w:rsidR="00B65506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73029B" w:rsidRDefault="00B65506" w:rsidP="00B65506">
            <w:pPr>
              <w:rPr>
                <w:rFonts w:ascii="Arial Narrow" w:hAnsi="Arial Narrow"/>
                <w:sz w:val="22"/>
                <w:szCs w:val="22"/>
              </w:rPr>
            </w:pPr>
            <w:r>
              <w:t>Ostatné náklady na hospodársku činnosť – správa OSBD Martin</w:t>
            </w:r>
            <w:r>
              <w:fldChar w:fldCharType="begin"/>
            </w:r>
            <w:r>
              <w:instrText xml:space="preserve"> MERGEFIELD  aTxt04706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1F4F2D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4046,00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9B63E6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4006,00</w:t>
            </w:r>
          </w:p>
        </w:tc>
      </w:tr>
      <w:tr w:rsidR="00B65506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73029B" w:rsidRDefault="00B65506" w:rsidP="00B65506">
            <w:pPr>
              <w:rPr>
                <w:rFonts w:ascii="Arial Narrow" w:hAnsi="Arial Narrow"/>
                <w:sz w:val="22"/>
                <w:szCs w:val="22"/>
              </w:rPr>
            </w:pPr>
            <w:r>
              <w:t>Spotreba materiálu, energie – správa OSBD Martin</w:t>
            </w:r>
            <w:r>
              <w:fldChar w:fldCharType="begin"/>
            </w:r>
            <w:r>
              <w:instrText xml:space="preserve"> MERGEFIELD  aTxt04706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932F1E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33800,00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9B63E6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37870,00</w:t>
            </w:r>
          </w:p>
        </w:tc>
      </w:tr>
      <w:tr w:rsidR="00B65506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73029B" w:rsidRDefault="00B65506" w:rsidP="00B6550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A91977" w:rsidRDefault="006455D4" w:rsidP="00B6550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399966,00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A91977" w:rsidRDefault="009B63E6" w:rsidP="00B6550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446419,00</w:t>
            </w:r>
          </w:p>
        </w:tc>
      </w:tr>
      <w:tr w:rsidR="00092BED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BED" w:rsidRPr="0073029B" w:rsidRDefault="00092BED" w:rsidP="003004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300482">
              <w:rPr>
                <w:rFonts w:ascii="Arial Narrow" w:hAnsi="Arial Narrow"/>
                <w:b/>
                <w:bCs/>
                <w:sz w:val="22"/>
                <w:szCs w:val="22"/>
              </w:rPr>
              <w:t>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BED" w:rsidRPr="00A91977" w:rsidRDefault="006455D4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5657,00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BED" w:rsidRDefault="00300482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6632,00</w:t>
            </w:r>
          </w:p>
        </w:tc>
      </w:tr>
      <w:tr w:rsidR="00092BED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BED" w:rsidRPr="0073029B" w:rsidRDefault="00092BED" w:rsidP="003004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300482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BED" w:rsidRPr="00F571F6" w:rsidRDefault="006455D4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394309,00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BED" w:rsidRDefault="00300482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439787,00</w:t>
            </w:r>
          </w:p>
        </w:tc>
      </w:tr>
      <w:tr w:rsidR="00B65506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73029B" w:rsidRDefault="00B65506" w:rsidP="00B65506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Kurzové straty,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B65506" w:rsidP="00B65506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a04710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B65506" w:rsidP="00B65506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s04710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B65506" w:rsidRPr="0073029B" w:rsidTr="00D048EB">
        <w:trPr>
          <w:trHeight w:val="329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506" w:rsidRPr="0073029B" w:rsidRDefault="00B65506" w:rsidP="00B6550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B65506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B65506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65506" w:rsidRPr="0073029B" w:rsidTr="00D048EB">
        <w:trPr>
          <w:trHeight w:val="383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5506" w:rsidRPr="0073029B" w:rsidRDefault="00092BED" w:rsidP="00B65506">
            <w:pPr>
              <w:rPr>
                <w:rFonts w:ascii="Arial Narrow" w:hAnsi="Arial Narrow"/>
                <w:sz w:val="22"/>
                <w:szCs w:val="22"/>
              </w:rPr>
            </w:pPr>
            <w:r>
              <w:t>Nákladové úroky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1809E6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394309,00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5506" w:rsidRPr="00F571F6" w:rsidRDefault="009B63E6" w:rsidP="00B655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439787,00</w:t>
            </w:r>
          </w:p>
        </w:tc>
      </w:tr>
      <w:tr w:rsidR="00B65506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5506" w:rsidRPr="0073029B" w:rsidRDefault="00092BED" w:rsidP="00B65506">
            <w:pPr>
              <w:rPr>
                <w:rFonts w:ascii="Arial Narrow" w:hAnsi="Arial Narrow"/>
                <w:sz w:val="22"/>
                <w:szCs w:val="22"/>
              </w:rPr>
            </w:pPr>
            <w:r>
              <w:t>Nákladové úroky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5506" w:rsidRPr="00F571F6" w:rsidRDefault="001809E6" w:rsidP="00180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t>5180,00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5506" w:rsidRPr="00F571F6" w:rsidRDefault="009B63E6" w:rsidP="009B63E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5905,00</w:t>
            </w:r>
          </w:p>
        </w:tc>
      </w:tr>
      <w:tr w:rsidR="00092BED" w:rsidRPr="0073029B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2BED" w:rsidRPr="0073029B" w:rsidRDefault="00092BED" w:rsidP="00092BED">
            <w:pPr>
              <w:rPr>
                <w:rFonts w:ascii="Arial Narrow" w:hAnsi="Arial Narrow"/>
                <w:sz w:val="22"/>
                <w:szCs w:val="22"/>
              </w:rPr>
            </w:pPr>
            <w:r>
              <w:t>Bankové poplatky – správa OSBD Martin</w:t>
            </w:r>
            <w:r>
              <w:fldChar w:fldCharType="begin"/>
            </w:r>
            <w:r>
              <w:instrText xml:space="preserve"> MERGEFIELD  aTxt04714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BED" w:rsidRPr="00F571F6" w:rsidRDefault="001809E6" w:rsidP="00180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477,00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BED" w:rsidRPr="00F571F6" w:rsidRDefault="009B63E6" w:rsidP="009B63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727,00</w:t>
            </w:r>
          </w:p>
        </w:tc>
      </w:tr>
      <w:tr w:rsidR="00092BED" w:rsidRPr="0073029B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BED" w:rsidRPr="00D55236" w:rsidRDefault="00092BED" w:rsidP="00092BED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aTxt04725  \* MERGEFORMAT </w:instrText>
            </w:r>
            <w:r>
              <w:rPr>
                <w:rFonts w:ascii="Arial Narrow" w:hAnsi="Arial Narrow"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BED" w:rsidRPr="00F571F6" w:rsidRDefault="00092BED" w:rsidP="00092B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BED" w:rsidRPr="00F571F6" w:rsidRDefault="00092BED" w:rsidP="00092B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402AAF" w:rsidRDefault="00402AAF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F630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F58B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A6F4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F6302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 časti J.  písm. f) a g) prílohy č. 3 o daniach z</w:t>
      </w:r>
      <w:r w:rsidR="00916FC4">
        <w:rPr>
          <w:rFonts w:ascii="Arial Narrow" w:hAnsi="Arial Narrow"/>
          <w:sz w:val="22"/>
          <w:szCs w:val="22"/>
        </w:rPr>
        <w:t> </w:t>
      </w:r>
      <w:r w:rsidR="000669B7" w:rsidRPr="0073029B">
        <w:rPr>
          <w:rFonts w:ascii="Arial Narrow" w:hAnsi="Arial Narrow"/>
          <w:sz w:val="22"/>
          <w:szCs w:val="22"/>
        </w:rPr>
        <w:t>príjmov</w:t>
      </w:r>
      <w:r w:rsidR="00916FC4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tbl>
      <w:tblPr>
        <w:tblW w:w="5087" w:type="pct"/>
        <w:jc w:val="center"/>
        <w:tblLayout w:type="fixed"/>
        <w:tblLook w:val="00A0" w:firstRow="1" w:lastRow="0" w:firstColumn="1" w:lastColumn="0" w:noHBand="0" w:noVBand="0"/>
      </w:tblPr>
      <w:tblGrid>
        <w:gridCol w:w="2647"/>
        <w:gridCol w:w="2004"/>
        <w:gridCol w:w="888"/>
        <w:gridCol w:w="585"/>
        <w:gridCol w:w="1865"/>
        <w:gridCol w:w="912"/>
        <w:gridCol w:w="585"/>
      </w:tblGrid>
      <w:tr w:rsidR="000669B7" w:rsidRPr="0073029B" w:rsidTr="009E20E2">
        <w:trPr>
          <w:trHeight w:val="642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A7A8A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A7A8A">
        <w:trPr>
          <w:trHeight w:val="330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9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8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B63E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A7A8A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14247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8489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9B63E6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A7A8A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E136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24C4D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A6F44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0669B7" w:rsidRPr="0073029B" w:rsidTr="00FA7A8A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E136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2149854</w:t>
            </w:r>
          </w:p>
        </w:tc>
        <w:tc>
          <w:tcPr>
            <w:tcW w:w="86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E136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472968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A7A8A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2324302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511346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A6F44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0669B7" w:rsidRPr="0073029B" w:rsidTr="00FA7A8A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2090490</w:t>
            </w:r>
          </w:p>
        </w:tc>
        <w:tc>
          <w:tcPr>
            <w:tcW w:w="86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459908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A7A8A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2253046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495670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A6F44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0669B7" w:rsidRPr="0073029B" w:rsidTr="00FA7A8A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FA7A8A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FA7A8A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A7A8A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9E20E2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9E20E2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E20E2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669B7" w:rsidRPr="0073029B" w:rsidTr="00FA7A8A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E1369A" w:rsidP="00617B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617B9E">
              <w:rPr>
                <w:rFonts w:ascii="Arial Narrow" w:hAnsi="Arial Narrow"/>
                <w:sz w:val="22"/>
                <w:szCs w:val="22"/>
              </w:rPr>
              <w:t>3611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E136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A7A8A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79745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A6F44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0669B7" w:rsidRPr="0073029B" w:rsidTr="00FA7A8A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E136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A7A8A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A6F44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8F1459" w:rsidRPr="0073029B" w:rsidTr="00FA7A8A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459" w:rsidRPr="0073029B" w:rsidRDefault="00874791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Splatná daň z príjmov-dodatočné daňové priznanie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459" w:rsidRPr="0073029B" w:rsidRDefault="00874791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459" w:rsidRPr="0073029B" w:rsidRDefault="00FA7A8A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459" w:rsidRPr="0073029B" w:rsidRDefault="00FA7A8A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459" w:rsidRPr="0073029B" w:rsidRDefault="00874791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459" w:rsidRPr="0073029B" w:rsidRDefault="000A6F44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459" w:rsidRDefault="000A6F44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669B7" w:rsidRPr="0073029B" w:rsidTr="00FA7A8A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874791" w:rsidP="008747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Zrážková daň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829E5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A6F44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874791" w:rsidRPr="0073029B" w:rsidTr="00FA7A8A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4791" w:rsidRPr="0073029B" w:rsidRDefault="00874791" w:rsidP="008747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791" w:rsidRPr="0073029B" w:rsidRDefault="00874791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791" w:rsidRPr="0073029B" w:rsidRDefault="00E1369A" w:rsidP="00617B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617B9E">
              <w:rPr>
                <w:rFonts w:ascii="Arial Narrow" w:hAnsi="Arial Narrow"/>
                <w:sz w:val="22"/>
                <w:szCs w:val="22"/>
              </w:rPr>
              <w:t>6569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4791" w:rsidRPr="0073029B" w:rsidRDefault="003829E5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791" w:rsidRPr="0073029B" w:rsidRDefault="00874791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791" w:rsidRPr="0073029B" w:rsidRDefault="000A6F44" w:rsidP="00617B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617B9E">
              <w:rPr>
                <w:rFonts w:ascii="Arial Narrow" w:hAnsi="Arial Narrow"/>
                <w:sz w:val="22"/>
                <w:szCs w:val="22"/>
              </w:rPr>
              <w:t>15015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4791" w:rsidRPr="0073029B" w:rsidRDefault="000A6F44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874791" w:rsidRPr="0073029B" w:rsidTr="00FA7A8A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4791" w:rsidRPr="0073029B" w:rsidRDefault="00874791" w:rsidP="008747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4791" w:rsidRPr="0073029B" w:rsidRDefault="00874791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4791" w:rsidRPr="0073029B" w:rsidRDefault="00617B9E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4791" w:rsidRPr="0073029B" w:rsidRDefault="003829E5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4791" w:rsidRPr="0073029B" w:rsidRDefault="00874791" w:rsidP="00FA7A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4791" w:rsidRPr="0073029B" w:rsidRDefault="000A6F44" w:rsidP="00617B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617B9E"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4791" w:rsidRPr="0073029B" w:rsidRDefault="000A6F44" w:rsidP="000A6F4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402AAF" w:rsidRDefault="00402AAF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402AAF" w:rsidRDefault="00402AAF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D052C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="000669B7" w:rsidRPr="0073029B">
        <w:rPr>
          <w:rFonts w:ascii="Arial Narrow" w:hAnsi="Arial Narrow"/>
          <w:sz w:val="22"/>
          <w:szCs w:val="22"/>
        </w:rPr>
        <w:t>nformácie k  časť K. prílohy č. 3 o podsúvahových položkách</w:t>
      </w:r>
      <w:r w:rsidR="00A857DF">
        <w:rPr>
          <w:rFonts w:ascii="Arial Narrow" w:hAnsi="Arial Narrow"/>
          <w:sz w:val="22"/>
          <w:szCs w:val="22"/>
        </w:rPr>
        <w:t xml:space="preserve"> – údaje sa týkajú iba prevádzky domov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73029B" w:rsidTr="00F4554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9162E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62E3" w:rsidRPr="0073029B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9162E3" w:rsidRDefault="009162E3" w:rsidP="009162E3">
            <w:pPr>
              <w:rPr>
                <w:rFonts w:ascii="Arial Narrow" w:hAnsi="Arial Narrow"/>
                <w:sz w:val="18"/>
                <w:szCs w:val="18"/>
              </w:rPr>
            </w:pPr>
            <w:r w:rsidRPr="009162E3">
              <w:rPr>
                <w:rFonts w:ascii="Arial Narrow" w:hAnsi="Arial Narrow"/>
                <w:sz w:val="18"/>
                <w:szCs w:val="18"/>
              </w:rPr>
              <w:t>Na podsúvahových účtoch účtujeme vyradenie majetku</w:t>
            </w:r>
          </w:p>
          <w:p w:rsidR="009162E3" w:rsidRDefault="009162E3" w:rsidP="009162E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</w:t>
            </w:r>
            <w:r w:rsidRPr="009162E3">
              <w:rPr>
                <w:rFonts w:ascii="Arial Narrow" w:hAnsi="Arial Narrow"/>
                <w:sz w:val="18"/>
                <w:szCs w:val="18"/>
              </w:rPr>
              <w:t xml:space="preserve"> dôvodu </w:t>
            </w:r>
            <w:r>
              <w:rPr>
                <w:rFonts w:ascii="Arial Narrow" w:hAnsi="Arial Narrow"/>
                <w:sz w:val="18"/>
                <w:szCs w:val="18"/>
              </w:rPr>
              <w:t>prevodov bytov, garáží a pozemkov do vlastníctva</w:t>
            </w:r>
          </w:p>
          <w:p w:rsidR="00E77B6B" w:rsidRDefault="009162E3" w:rsidP="00E77B6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 zmysle zákona 182/1993</w:t>
            </w:r>
            <w:r w:rsidR="00E77B6B">
              <w:rPr>
                <w:rFonts w:ascii="Arial Narrow" w:hAnsi="Arial Narrow"/>
                <w:sz w:val="18"/>
                <w:szCs w:val="18"/>
              </w:rPr>
              <w:t xml:space="preserve"> Z. z. o vlastníctve bytov a NP </w:t>
            </w:r>
          </w:p>
          <w:p w:rsidR="009162E3" w:rsidRPr="009162E3" w:rsidRDefault="00E77B6B" w:rsidP="00E77B6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v znení neskorších predpisov, kde stav ku koncu roka je nulový.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F571F6" w:rsidRDefault="009162E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F571F6" w:rsidRDefault="009162E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L. písm. a) prílohy č. 3 o podmienených záväzkoch</w:t>
      </w:r>
      <w:r w:rsidR="00382C2F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73029B" w:rsidTr="00F4554D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</w:t>
            </w:r>
          </w:p>
        </w:tc>
      </w:tr>
      <w:tr w:rsidR="000669B7" w:rsidRPr="0073029B" w:rsidTr="00F4554D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voči spriazneným osobám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03"/>
        <w:gridCol w:w="2428"/>
        <w:gridCol w:w="2493"/>
      </w:tblGrid>
      <w:tr w:rsidR="000669B7" w:rsidRPr="0073029B" w:rsidTr="00F4554D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</w:t>
            </w:r>
          </w:p>
        </w:tc>
      </w:tr>
      <w:tr w:rsidR="000669B7" w:rsidRPr="0073029B" w:rsidTr="00F4554D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voči spriazneným osobám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A17C2" w:rsidRDefault="005A17C2" w:rsidP="00382C2F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382C2F" w:rsidRPr="0073029B" w:rsidRDefault="00382C2F" w:rsidP="00382C2F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Informácie k časti L. písm. </w:t>
      </w:r>
      <w:r>
        <w:rPr>
          <w:rFonts w:ascii="Arial Narrow" w:hAnsi="Arial Narrow"/>
          <w:sz w:val="22"/>
          <w:szCs w:val="22"/>
        </w:rPr>
        <w:t>b</w:t>
      </w:r>
      <w:r w:rsidRPr="0073029B">
        <w:rPr>
          <w:rFonts w:ascii="Arial Narrow" w:hAnsi="Arial Narrow"/>
          <w:sz w:val="22"/>
          <w:szCs w:val="22"/>
        </w:rPr>
        <w:t>) prílohy č. 3 o podmienených záväzkoch</w:t>
      </w:r>
      <w:r>
        <w:rPr>
          <w:rFonts w:ascii="Arial Narrow" w:hAnsi="Arial Narrow"/>
          <w:sz w:val="22"/>
          <w:szCs w:val="22"/>
        </w:rPr>
        <w:t xml:space="preserve"> podľa písmena a voči spriazneným osobám - nemáme</w:t>
      </w:r>
    </w:p>
    <w:p w:rsidR="00402AAF" w:rsidRDefault="00402AAF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L. písm. c) prílohy č. 3 o podmienenom majetku</w:t>
      </w:r>
      <w:r w:rsidR="00382C2F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73029B" w:rsidTr="00F4554D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investovania prostriedkov získaných oslobodením od dane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Práva 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 časti M. prílohy č. 3 o príjmoch a výhodách členov štatutárnych orgánov, dozorných orgánov a iných orgánov</w:t>
      </w:r>
      <w:r w:rsidR="00916FC4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43"/>
        <w:gridCol w:w="1328"/>
        <w:gridCol w:w="28"/>
        <w:gridCol w:w="1158"/>
        <w:gridCol w:w="14"/>
        <w:gridCol w:w="1045"/>
        <w:gridCol w:w="1341"/>
        <w:gridCol w:w="15"/>
        <w:gridCol w:w="1228"/>
        <w:gridCol w:w="28"/>
        <w:gridCol w:w="1096"/>
      </w:tblGrid>
      <w:tr w:rsidR="000669B7" w:rsidRPr="0073029B" w:rsidTr="00F4554D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Hodnota príjmu, výhody bývalých členov orgánov                                                        </w:t>
            </w:r>
          </w:p>
        </w:tc>
      </w:tr>
      <w:tr w:rsidR="000669B7" w:rsidRPr="0073029B" w:rsidTr="00F4554D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iných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1 - 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9748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37200,00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A9748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9748B">
              <w:rPr>
                <w:rFonts w:ascii="Arial Narrow" w:hAnsi="Arial Narrow"/>
                <w:sz w:val="22"/>
                <w:szCs w:val="22"/>
              </w:rPr>
              <w:t>18240,00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A9748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9748B">
              <w:rPr>
                <w:rFonts w:ascii="Arial Narrow" w:hAnsi="Arial Narrow"/>
                <w:sz w:val="22"/>
                <w:szCs w:val="22"/>
              </w:rPr>
              <w:t>40300,00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9748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19760,00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N. prílohy č. 3 o ekonomických vzťahoch medzi účtovnou jednotkou a spriaznenými osobami</w:t>
      </w:r>
      <w:r w:rsidR="00F80BCA">
        <w:rPr>
          <w:rFonts w:ascii="Arial Narrow" w:hAnsi="Arial Narrow"/>
          <w:sz w:val="22"/>
          <w:szCs w:val="22"/>
        </w:rPr>
        <w:t xml:space="preserve"> - nemáme</w:t>
      </w:r>
    </w:p>
    <w:p w:rsidR="00402AAF" w:rsidRDefault="00402AAF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D052CC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7. Informácie k časti P. prílohy č. 3 o zmenách vlastného imania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0669B7" w:rsidRPr="0073029B" w:rsidTr="00F4554D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 na 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  <w:r w:rsidR="00E0044F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0044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653</w:t>
            </w:r>
            <w:r w:rsidR="00B8742B">
              <w:rPr>
                <w:rFonts w:ascii="Arial Narrow" w:hAnsi="Arial Narrow"/>
                <w:sz w:val="18"/>
                <w:szCs w:val="18"/>
              </w:rPr>
              <w:t>4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B8742B">
              <w:rPr>
                <w:rFonts w:ascii="Arial Narrow" w:hAnsi="Arial Narrow"/>
                <w:sz w:val="18"/>
                <w:szCs w:val="18"/>
              </w:rPr>
              <w:t>5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0044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B8742B" w:rsidP="00E0044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545,00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B8742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652900,00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547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  <w:r w:rsidR="00852C19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B8742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11655447</w:t>
            </w:r>
            <w:r w:rsidR="00E0044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B8742B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1016330,00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B8742B" w:rsidP="00852C1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3272263,00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B8742B" w:rsidP="009126A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9399514,00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  <w:r w:rsidR="00E0044F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0044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B8742B">
              <w:rPr>
                <w:rFonts w:ascii="Arial Narrow" w:hAnsi="Arial Narrow"/>
                <w:sz w:val="18"/>
                <w:szCs w:val="18"/>
              </w:rPr>
              <w:t>6978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9653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6683,00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96535" w:rsidP="006965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4300,00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B8742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89361,00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852C19" w:rsidRDefault="000669B7" w:rsidP="00F455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52C19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852C19" w:rsidRDefault="00E0044F" w:rsidP="00B874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52C19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B8742B">
              <w:rPr>
                <w:rFonts w:ascii="Arial Narrow" w:hAnsi="Arial Narrow"/>
                <w:b/>
                <w:sz w:val="18"/>
                <w:szCs w:val="18"/>
              </w:rPr>
              <w:t>27548</w:t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852C19" w:rsidRDefault="006D629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52C1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852C19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a02798 </w:instrText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852C1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2E2" w:rsidRPr="00852C19" w:rsidRDefault="000A52E2" w:rsidP="000A52E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8759,00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852C19" w:rsidRDefault="000669B7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852C19" w:rsidRDefault="000A52E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118789,00</w:t>
            </w:r>
          </w:p>
        </w:tc>
      </w:tr>
      <w:tr w:rsidR="00852C19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19" w:rsidRPr="0073029B" w:rsidRDefault="00852C19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19" w:rsidRDefault="00B8742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63373,00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19" w:rsidRPr="00F571F6" w:rsidRDefault="00852C1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19" w:rsidRPr="00F571F6" w:rsidRDefault="002C5C0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8759,00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19" w:rsidRPr="00F571F6" w:rsidRDefault="00852C1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19" w:rsidRPr="00F571F6" w:rsidRDefault="002C5C0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54614,00</w:t>
            </w:r>
          </w:p>
        </w:tc>
      </w:tr>
      <w:tr w:rsidR="00852C19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19" w:rsidRPr="0073029B" w:rsidRDefault="00852C19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19" w:rsidRDefault="00B8742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19" w:rsidRPr="00F571F6" w:rsidRDefault="00852C1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19" w:rsidRPr="00F571F6" w:rsidRDefault="00852C1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19" w:rsidRPr="00F571F6" w:rsidRDefault="00852C1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19" w:rsidRPr="00F571F6" w:rsidRDefault="00852C1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  <w:r w:rsidR="00E0044F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B8742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5773</w:t>
            </w:r>
            <w:r w:rsidR="00E0044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275A9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275A9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1248,00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275A9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4525</w:t>
            </w:r>
            <w:r w:rsidR="00E0044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44731F" w:rsidRPr="0073029B" w:rsidRDefault="0044731F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44731F" w:rsidRPr="0073029B" w:rsidTr="00B8742B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31F" w:rsidRPr="0073029B" w:rsidRDefault="0044731F" w:rsidP="00B8742B">
            <w:pPr>
              <w:pStyle w:val="TopHeader"/>
            </w:pPr>
            <w:r>
              <w:t xml:space="preserve">Bezprostredne predchádzajúce </w:t>
            </w:r>
            <w:r w:rsidRPr="0073029B">
              <w:t>účtovné obdobie</w:t>
            </w:r>
          </w:p>
        </w:tc>
      </w:tr>
      <w:tr w:rsidR="0044731F" w:rsidRPr="0073029B" w:rsidTr="00B8742B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31F" w:rsidRPr="0073029B" w:rsidRDefault="0044731F" w:rsidP="00B8742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31F" w:rsidRPr="0073029B" w:rsidRDefault="0044731F" w:rsidP="00B8742B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31F" w:rsidRPr="0073029B" w:rsidRDefault="0044731F" w:rsidP="00B8742B">
            <w:pPr>
              <w:pStyle w:val="TopHeader"/>
            </w:pPr>
            <w:r w:rsidRPr="0073029B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31F" w:rsidRPr="0073029B" w:rsidRDefault="0044731F" w:rsidP="00B8742B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31F" w:rsidRPr="0073029B" w:rsidRDefault="0044731F" w:rsidP="00B8742B">
            <w:pPr>
              <w:pStyle w:val="TopHeader"/>
            </w:pPr>
            <w:r w:rsidRPr="0073029B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31F" w:rsidRPr="0073029B" w:rsidRDefault="0044731F" w:rsidP="00B8742B">
            <w:pPr>
              <w:pStyle w:val="TopHeader"/>
            </w:pPr>
            <w:r w:rsidRPr="0073029B">
              <w:t>Stav na konci účtovného obdobia</w:t>
            </w:r>
          </w:p>
        </w:tc>
      </w:tr>
      <w:tr w:rsidR="0044731F" w:rsidRPr="0073029B" w:rsidTr="00B8742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pStyle w:val="TopHeader"/>
            </w:pPr>
            <w:r w:rsidRPr="0073029B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31F" w:rsidRPr="0073029B" w:rsidRDefault="0044731F" w:rsidP="00B8742B">
            <w:pPr>
              <w:pStyle w:val="TopHeader"/>
            </w:pPr>
            <w:r w:rsidRPr="0073029B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pStyle w:val="TopHeader"/>
            </w:pPr>
            <w:r w:rsidRPr="0073029B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pStyle w:val="TopHeader"/>
            </w:pPr>
            <w:r w:rsidRPr="0073029B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pStyle w:val="TopHeader"/>
            </w:pPr>
            <w:r w:rsidRPr="0073029B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31F" w:rsidRPr="0073029B" w:rsidRDefault="0044731F" w:rsidP="00B8742B">
            <w:pPr>
              <w:pStyle w:val="TopHeader"/>
            </w:pPr>
            <w:r w:rsidRPr="0073029B">
              <w:t>f</w:t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654384,00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939,00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653445,00</w:t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F571F6" w:rsidTr="00B8742B">
        <w:trPr>
          <w:trHeight w:val="547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13803877,00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1187565,00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3335995,00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11655447,00</w:t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F571F6" w:rsidTr="00B8742B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88185,00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5022,00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6229,00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86978,00</w:t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852C19" w:rsidTr="00B8742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852C19" w:rsidRDefault="0044731F" w:rsidP="00B8742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52C19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852C19" w:rsidRDefault="00AC390E" w:rsidP="00B874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138596,00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852C19" w:rsidRDefault="0044731F" w:rsidP="00B874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52C1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a02798 </w:instrText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52C1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852C19" w:rsidRDefault="0044731F" w:rsidP="00B874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11048,00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852C19" w:rsidRDefault="0044731F" w:rsidP="00B874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852C19" w:rsidRDefault="0044731F" w:rsidP="00B874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127548,00</w:t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11048,00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63373,00</w:t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4753,00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1020,00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5773,00</w:t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F571F6" w:rsidTr="00B8742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4731F" w:rsidRPr="00F571F6" w:rsidTr="00B8742B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31F" w:rsidRPr="0073029B" w:rsidRDefault="0044731F" w:rsidP="00B8742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31F" w:rsidRPr="00F571F6" w:rsidRDefault="0044731F" w:rsidP="00B874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44731F" w:rsidRDefault="0044731F" w:rsidP="000669B7">
      <w:pPr>
        <w:rPr>
          <w:rFonts w:ascii="Arial Narrow" w:hAnsi="Arial Narrow"/>
          <w:sz w:val="22"/>
          <w:szCs w:val="22"/>
        </w:rPr>
      </w:pPr>
    </w:p>
    <w:p w:rsidR="0044731F" w:rsidRDefault="0044731F" w:rsidP="000669B7">
      <w:pPr>
        <w:rPr>
          <w:rFonts w:ascii="Arial Narrow" w:hAnsi="Arial Narrow"/>
          <w:sz w:val="22"/>
          <w:szCs w:val="22"/>
        </w:rPr>
      </w:pPr>
    </w:p>
    <w:p w:rsidR="00EC206B" w:rsidRDefault="00EC206B" w:rsidP="000669B7">
      <w:pPr>
        <w:rPr>
          <w:rFonts w:ascii="Arial Narrow" w:hAnsi="Arial Narrow"/>
          <w:sz w:val="22"/>
          <w:szCs w:val="22"/>
        </w:rPr>
      </w:pPr>
    </w:p>
    <w:p w:rsidR="00EC206B" w:rsidRDefault="00EC206B" w:rsidP="000669B7">
      <w:pPr>
        <w:rPr>
          <w:rFonts w:ascii="Arial Narrow" w:hAnsi="Arial Narrow"/>
          <w:sz w:val="22"/>
          <w:szCs w:val="22"/>
        </w:rPr>
      </w:pPr>
    </w:p>
    <w:p w:rsidR="00EC206B" w:rsidRDefault="00EC206B" w:rsidP="000669B7">
      <w:pPr>
        <w:rPr>
          <w:rFonts w:ascii="Arial Narrow" w:hAnsi="Arial Narrow"/>
          <w:sz w:val="22"/>
          <w:szCs w:val="22"/>
        </w:rPr>
      </w:pPr>
    </w:p>
    <w:p w:rsidR="00EC206B" w:rsidRPr="0073029B" w:rsidRDefault="00EC206B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504D8">
      <w:pPr>
        <w:pStyle w:val="Nzov"/>
        <w:jc w:val="left"/>
        <w:rPr>
          <w:rFonts w:ascii="Arial Narrow" w:hAnsi="Arial Narrow"/>
          <w:sz w:val="22"/>
          <w:szCs w:val="22"/>
        </w:rPr>
      </w:pPr>
    </w:p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6294"/>
        <w:gridCol w:w="685"/>
        <w:gridCol w:w="919"/>
        <w:gridCol w:w="1270"/>
      </w:tblGrid>
      <w:tr w:rsidR="008C3337" w:rsidRPr="008C3337" w:rsidTr="008C3337">
        <w:trPr>
          <w:trHeight w:val="255"/>
        </w:trPr>
        <w:tc>
          <w:tcPr>
            <w:tcW w:w="9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lang w:eastAsia="sk-SK"/>
              </w:rPr>
              <w:lastRenderedPageBreak/>
              <w:t xml:space="preserve">Informácie k časti </w:t>
            </w:r>
            <w:proofErr w:type="spellStart"/>
            <w:r w:rsidRPr="008C3337">
              <w:rPr>
                <w:rFonts w:ascii="Arial" w:hAnsi="Arial" w:cs="Arial"/>
                <w:b/>
                <w:bCs/>
                <w:lang w:eastAsia="sk-SK"/>
              </w:rPr>
              <w:t>T.prílohy</w:t>
            </w:r>
            <w:proofErr w:type="spellEnd"/>
            <w:r w:rsidRPr="008C3337">
              <w:rPr>
                <w:rFonts w:ascii="Arial" w:hAnsi="Arial" w:cs="Arial"/>
                <w:b/>
                <w:bCs/>
                <w:lang w:eastAsia="sk-SK"/>
              </w:rPr>
              <w:t xml:space="preserve"> č.3 o prehľade peňažných tokov pri použití nepriamej metódy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lang w:eastAsia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účtovné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obdobie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8C3337">
              <w:rPr>
                <w:rFonts w:ascii="Arial" w:hAnsi="Arial" w:cs="Arial"/>
                <w:lang w:eastAsia="sk-SK"/>
              </w:rPr>
              <w:t>Ozn</w:t>
            </w:r>
            <w:proofErr w:type="spellEnd"/>
            <w:r w:rsidRPr="008C3337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 xml:space="preserve">                  Obsah položky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proofErr w:type="spellStart"/>
            <w:r w:rsidRPr="008C3337">
              <w:rPr>
                <w:rFonts w:ascii="Arial" w:hAnsi="Arial" w:cs="Arial"/>
                <w:lang w:eastAsia="sk-SK"/>
              </w:rPr>
              <w:t>č.riad</w:t>
            </w:r>
            <w:proofErr w:type="spellEnd"/>
            <w:r w:rsidRPr="008C3337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C3337">
              <w:rPr>
                <w:rFonts w:ascii="Arial" w:hAnsi="Arial" w:cs="Arial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C3337">
              <w:rPr>
                <w:rFonts w:ascii="Arial" w:hAnsi="Arial" w:cs="Arial"/>
                <w:sz w:val="16"/>
                <w:szCs w:val="16"/>
                <w:lang w:eastAsia="sk-SK"/>
              </w:rPr>
              <w:t>predchádzajúce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HV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Hospodársky výsledok za účtovné obdobie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4525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5773</w:t>
            </w:r>
          </w:p>
        </w:tc>
      </w:tr>
      <w:tr w:rsidR="008C3337" w:rsidRPr="008C3337" w:rsidTr="008C333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49723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73874</w:t>
            </w:r>
          </w:p>
        </w:tc>
      </w:tr>
      <w:tr w:rsidR="008C3337" w:rsidRPr="008C3337" w:rsidTr="008C3337">
        <w:trPr>
          <w:trHeight w:val="30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Zmena stavu pracovného kapitálu             A1+A2+A3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2312079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2116297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Zmena stavu zásob                                    </w:t>
            </w:r>
            <w:proofErr w:type="spellStart"/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súč</w:t>
            </w:r>
            <w:proofErr w:type="spellEnd"/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. A1.1.- A1.6.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A.1.1.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Materiál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A.1.2.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Nedokončená výroba a polotovary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A.1.3.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Výrobky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A.1.4.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Zvieratá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A.1.5.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Tovar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A.1.6.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Poskytnuté preddavky na zásoby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A.2.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pohľadávok                          súč.A.2.1.- A.2.16.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11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2041919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1765688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Pohľadávky z obchodného styku /dlhodobé/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Pohľadávky voči spoločníkom a združeniu /dlhodobé/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1678941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1417142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Pohľadávky voči ovládanej osobe a ovládajúcej osobe /dlhodobé/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Ostatné pohľadávky v rámci konsolidovaného celku /dlhodobé/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Iné pohľadávky /dlhodobé/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A.2.7.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Ostatné pohľadávky z obchodného styku /krátkodobé/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104071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-263501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A.2.8.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Pohľadávky voči spoločníkom a združeniu / krátkodobé/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64395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-44489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A.2.9.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Sociálne poistenie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A.2.10.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Daňové pohľadávky a dotácie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A.2.11.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Odložená daňová pohľadávka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A.2.12.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Pohľadávky voči ovládanej osobe a ovládajúcej osobe /krátkodobé/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A.2.13.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Ostatné pohľadávky v rámci konsolidovaného celku /krátkodobé/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A.2.14.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Iné pohľadávky /krátkodobé/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194512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656536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A.2.15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Krátkodobý finančný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A.2.16.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Obstarávaný krátkodobý finančný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A.3.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záväzkov                              súč.A.3.1.- A.3.14.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28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270160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350609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Iné záväzky /krátkodobé/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29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164383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396068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Krátkodobé rezervy zákonné a ostatné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-1546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-3268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Záväzky z obchodného styku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118638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-51416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-1512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-5516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Záväzky voči spoločníkom a združeniu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-490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Záväzky voči zamestnancom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A.3.7.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Záväzky zo sociálneho poistenia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4235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4687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A.3.8.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Daňové záväzky a dotácie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-7344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25922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A.3.9.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Odložený daňový záväzok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-6569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-15015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A.3.10.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Záväzky voči ovládanej osobe a ovládajúcej osobe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A.3.11.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Ostatné záväzky v rámci konsolidovaného celku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A.3.12.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Záväzky zo sociálneho fondu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-363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A.3.13.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Bežné bankové úvery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A.3.14.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A.4.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rozlíšenie nákladov a príjmov         súč.A.4.1.- A.4.2. 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43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3524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6557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A.4.1.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Náklady budúcich období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44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5641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10016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A.4.2.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 xml:space="preserve">Príjmy budúcich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-2117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-3459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A.5.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</w:t>
            </w:r>
            <w:proofErr w:type="spellStart"/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rozlišenie</w:t>
            </w:r>
            <w:proofErr w:type="spellEnd"/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 výdavkov a výnosov      súč.A.5.1.- A.5.2.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46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-18655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-7516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A.5.1.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Výdavky budúcich období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47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963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A.5.2.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Výnosy budúcich období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-19618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-7516</w:t>
            </w:r>
          </w:p>
        </w:tc>
      </w:tr>
      <w:tr w:rsidR="008C3337" w:rsidRPr="008C3337" w:rsidTr="008C3337">
        <w:trPr>
          <w:trHeight w:val="30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lastRenderedPageBreak/>
              <w:t>A***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základ.podnik.činností</w:t>
            </w:r>
            <w:proofErr w:type="spellEnd"/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HV+O+A-A4-A5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49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2351196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2194985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B.1.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dlhodobého majetku            súč.B.1.1.- B.1.23.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2157469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1907553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Zriaďovacie náklady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51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Aktivované náklady na  vývoj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Softvér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10807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-44699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 xml:space="preserve">Oceniteľné práva, </w:t>
            </w:r>
            <w:proofErr w:type="spellStart"/>
            <w:r w:rsidRPr="008C3337">
              <w:rPr>
                <w:rFonts w:ascii="Arial" w:hAnsi="Arial" w:cs="Arial"/>
                <w:lang w:eastAsia="sk-SK"/>
              </w:rPr>
              <w:t>goodwill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Ostatný dlhodobý nehmotný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Obstarávaný dlhodobý nehmotný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46494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B.1.7.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Poskytnuté preddavky na dlhodobý nehmotný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B.1.8.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Pozemky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6572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11027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B.1.9.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Stavby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59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1144938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1963321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B.1.10.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Samostatné hnuteľné veci a súbory hnuteľných vecí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8942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31974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B.1.11.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Pestovateľské celky trvalých porastov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B.1.12.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Základné stádo a ťažné zvieratá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B.1.13.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Ostatný dlhodobý hmotný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B.1.14.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8C3337">
              <w:rPr>
                <w:rFonts w:ascii="Arial" w:hAnsi="Arial" w:cs="Arial"/>
                <w:lang w:eastAsia="sk-SK"/>
              </w:rPr>
              <w:t>Obstáravaný</w:t>
            </w:r>
            <w:proofErr w:type="spellEnd"/>
            <w:r w:rsidRPr="008C3337">
              <w:rPr>
                <w:rFonts w:ascii="Arial" w:hAnsi="Arial" w:cs="Arial"/>
                <w:lang w:eastAsia="sk-SK"/>
              </w:rPr>
              <w:t xml:space="preserve"> dlhodobý hmotný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986210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-100564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B.1.15.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Poskytnuté preddavky na dlhodobý hmotný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B.1.16.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Podielové cenné papiere a podiely v prepojených jednotkách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B.1.17.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Podielové cenné papiere a vklady s podielovou účasťou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B.1.18.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Ostatné realizovateľné cenné papiere a podiely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B.1.19.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Pôžičky účtovnej jednotky v konsolidovanom celku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69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B.1.20.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Ostatný dlhodobý finančný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70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B.1.21.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Pôžičky s dobou splatnosti najviac jeden rok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71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B.1.22.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Obstarávaný dlhodobý finančný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72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B.1.23.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 xml:space="preserve">Poskytnuté preddavky na dlhodobý </w:t>
            </w:r>
            <w:proofErr w:type="spellStart"/>
            <w:r w:rsidRPr="008C3337">
              <w:rPr>
                <w:rFonts w:ascii="Arial" w:hAnsi="Arial" w:cs="Arial"/>
                <w:lang w:eastAsia="sk-SK"/>
              </w:rPr>
              <w:t>fin.majetok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73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74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-49723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-73874</w:t>
            </w:r>
          </w:p>
        </w:tc>
      </w:tr>
      <w:tr w:rsidR="008C3337" w:rsidRPr="008C3337" w:rsidTr="008C3337">
        <w:trPr>
          <w:trHeight w:val="30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B***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B1+O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75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2107746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1833679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kapitálu                                 súč.D.1.1.- D.1.13.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76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-2268627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-2166377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Základné imanie a zmeny základného imania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77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-545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-939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Emisné ážio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79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Ostatné kapitálové fondy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-2255933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-2148430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Oceňovacie rozdiely z precenenia majetku a záväzkov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Oceňovacie rozdiely z kapitálových účastín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D.1.7.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Oceňovacie rozdiely pri splynutí a rozdelení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D.1.8.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Zákonný rezervný fond a nedeliteľný fond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2383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-1207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D.1.9.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Rezervný fond na vlastné akcie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D.1.10.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Ostatné fondy zo zisku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D.1.11.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Nerozdelený zisk minulých rokov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-8759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-11048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D.1.12.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Neuhradená strata minulých rokov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D.1.13.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Hospodársky výsledok predchádzajúceho obdobia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-5773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-4753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D.2.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úverov a výpomocí               súč.D.2.1.- D.2.11.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90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-1836071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-1491661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D.2.1.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Rezervy zákonné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91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D.2.2.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Dlhodobé záväzky z obchodného styku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D.2.3.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Dlhodobé nevyfakturované dodávky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D.2.4.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Dlhodobé záväzky voči ovládanej osobe a ovládajúcej osobe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D.2.5.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Ostatné dlhodobé záväzky v rámci konsolidovaného celku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D.2.6.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D.2.7.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Bežné bankové úvery - ročné splátky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-71937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39124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D.2.8.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Dlhodobé zmenky na úhradu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lastRenderedPageBreak/>
              <w:t>D.2.9.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Ostatné dlhodobé záväzky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-1436647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-1528647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D.2.10.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8C3337" w:rsidRPr="008C3337" w:rsidTr="008C3337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D.2.11.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Dlhodobé bankové úvery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-327487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-2138</w:t>
            </w:r>
          </w:p>
        </w:tc>
      </w:tr>
      <w:tr w:rsidR="008C3337" w:rsidRPr="008C3337" w:rsidTr="008C3337">
        <w:trPr>
          <w:trHeight w:val="30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D***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D1+D2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102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-4104698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-3658038</w:t>
            </w:r>
          </w:p>
        </w:tc>
      </w:tr>
      <w:tr w:rsidR="008C3337" w:rsidRPr="008C3337" w:rsidTr="008C3337">
        <w:trPr>
          <w:trHeight w:val="300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základ.podnikateľ.činností</w:t>
            </w:r>
            <w:proofErr w:type="spellEnd"/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            A***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2351196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2194985</w:t>
            </w:r>
          </w:p>
        </w:tc>
      </w:tr>
      <w:tr w:rsidR="008C3337" w:rsidRPr="008C3337" w:rsidTr="008C3337">
        <w:trPr>
          <w:trHeight w:val="300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              B***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2107746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1833679</w:t>
            </w:r>
          </w:p>
        </w:tc>
      </w:tr>
      <w:tr w:rsidR="008C3337" w:rsidRPr="008C3337" w:rsidTr="008C3337">
        <w:trPr>
          <w:trHeight w:val="300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III.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               D***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-4104698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-3658038</w:t>
            </w:r>
          </w:p>
        </w:tc>
      </w:tr>
      <w:tr w:rsidR="008C3337" w:rsidRPr="008C3337" w:rsidTr="008C3337">
        <w:trPr>
          <w:trHeight w:val="28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F.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 xml:space="preserve">Zmena stavu </w:t>
            </w:r>
            <w:proofErr w:type="spellStart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peňaž.prostr.a</w:t>
            </w:r>
            <w:proofErr w:type="spellEnd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peňaž.ekvivalent</w:t>
            </w:r>
            <w:proofErr w:type="spellEnd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. A***+B***+D***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106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354244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370626</w:t>
            </w:r>
          </w:p>
        </w:tc>
      </w:tr>
      <w:tr w:rsidR="008C3337" w:rsidRPr="008C3337" w:rsidTr="008C3337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G.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 xml:space="preserve">Stav </w:t>
            </w:r>
            <w:proofErr w:type="spellStart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peňaž</w:t>
            </w:r>
            <w:proofErr w:type="spellEnd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</w:t>
            </w:r>
            <w:proofErr w:type="spellStart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prostr</w:t>
            </w:r>
            <w:proofErr w:type="spellEnd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peňaž.ekvivalentov</w:t>
            </w:r>
            <w:proofErr w:type="spellEnd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na </w:t>
            </w:r>
            <w:proofErr w:type="spellStart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zač.úč.obdobia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8710714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8340088</w:t>
            </w:r>
          </w:p>
        </w:tc>
      </w:tr>
      <w:tr w:rsidR="008C3337" w:rsidRPr="008C3337" w:rsidTr="008C3337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H.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 xml:space="preserve">Zostatok </w:t>
            </w:r>
            <w:proofErr w:type="spellStart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peňaž.prostr</w:t>
            </w:r>
            <w:proofErr w:type="spellEnd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peňaž.ekviv</w:t>
            </w:r>
            <w:proofErr w:type="spellEnd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na konci </w:t>
            </w:r>
            <w:proofErr w:type="spellStart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uč.obd</w:t>
            </w:r>
            <w:proofErr w:type="spellEnd"/>
            <w:r w:rsidRPr="008C3337">
              <w:rPr>
                <w:rFonts w:ascii="Arial" w:hAnsi="Arial" w:cs="Arial"/>
                <w:sz w:val="22"/>
                <w:szCs w:val="22"/>
                <w:lang w:eastAsia="sk-SK"/>
              </w:rPr>
              <w:t>.   F+G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center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108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9064958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337" w:rsidRPr="008C3337" w:rsidRDefault="008C3337" w:rsidP="008C3337">
            <w:pPr>
              <w:jc w:val="right"/>
              <w:rPr>
                <w:rFonts w:ascii="Arial" w:hAnsi="Arial" w:cs="Arial"/>
                <w:lang w:eastAsia="sk-SK"/>
              </w:rPr>
            </w:pPr>
            <w:r w:rsidRPr="008C3337">
              <w:rPr>
                <w:rFonts w:ascii="Arial" w:hAnsi="Arial" w:cs="Arial"/>
                <w:lang w:eastAsia="sk-SK"/>
              </w:rPr>
              <w:t>8710714</w:t>
            </w:r>
          </w:p>
        </w:tc>
      </w:tr>
    </w:tbl>
    <w:p w:rsidR="008C3337" w:rsidRDefault="008C3337" w:rsidP="000504D8">
      <w:pPr>
        <w:pStyle w:val="Nzov"/>
        <w:jc w:val="left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8C3337" w:rsidSect="00DC0CCA">
      <w:headerReference w:type="default" r:id="rId8"/>
      <w:footerReference w:type="even" r:id="rId9"/>
      <w:footerReference w:type="default" r:id="rId10"/>
      <w:pgSz w:w="11906" w:h="16838"/>
      <w:pgMar w:top="1021" w:right="1418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F27" w:rsidRDefault="00A56F27">
      <w:r>
        <w:separator/>
      </w:r>
    </w:p>
  </w:endnote>
  <w:endnote w:type="continuationSeparator" w:id="0">
    <w:p w:rsidR="00A56F27" w:rsidRDefault="00A5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C91" w:rsidRDefault="00046C91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46C91" w:rsidRDefault="00046C91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C91" w:rsidRPr="00010D38" w:rsidRDefault="00046C91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8C3337">
      <w:rPr>
        <w:rStyle w:val="slostrany"/>
        <w:sz w:val="16"/>
        <w:szCs w:val="16"/>
      </w:rPr>
      <w:t>28</w:t>
    </w:r>
    <w:r w:rsidRPr="00010D38">
      <w:rPr>
        <w:rStyle w:val="slostrany"/>
        <w:sz w:val="16"/>
        <w:szCs w:val="16"/>
      </w:rPr>
      <w:fldChar w:fldCharType="end"/>
    </w:r>
  </w:p>
  <w:p w:rsidR="00046C91" w:rsidRDefault="00046C91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F27" w:rsidRDefault="00A56F27">
      <w:r>
        <w:separator/>
      </w:r>
    </w:p>
  </w:footnote>
  <w:footnote w:type="continuationSeparator" w:id="0">
    <w:p w:rsidR="00A56F27" w:rsidRDefault="00A56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76"/>
      <w:gridCol w:w="2741"/>
      <w:gridCol w:w="3306"/>
      <w:gridCol w:w="3598"/>
    </w:tblGrid>
    <w:tr w:rsidR="00046C91" w:rsidRPr="0073029B" w:rsidTr="00C02E9E">
      <w:trPr>
        <w:trHeight w:val="59"/>
      </w:trPr>
      <w:tc>
        <w:tcPr>
          <w:tcW w:w="416" w:type="pct"/>
          <w:noWrap/>
        </w:tcPr>
        <w:p w:rsidR="00046C91" w:rsidRPr="0073029B" w:rsidRDefault="00046C91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046C91" w:rsidRPr="0073029B" w:rsidRDefault="00046C91" w:rsidP="003A5DDF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Poznámky UZ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v14-p</w:t>
          </w:r>
        </w:p>
      </w:tc>
      <w:tc>
        <w:tcPr>
          <w:tcW w:w="1571" w:type="pct"/>
        </w:tcPr>
        <w:p w:rsidR="00046C91" w:rsidRDefault="00046C91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046C91" w:rsidRPr="0073029B" w:rsidRDefault="00046C91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IČO  0022038</w:t>
          </w:r>
        </w:p>
      </w:tc>
    </w:tr>
    <w:tr w:rsidR="00046C91" w:rsidRPr="0073029B" w:rsidTr="00C02E9E">
      <w:trPr>
        <w:trHeight w:val="59"/>
      </w:trPr>
      <w:tc>
        <w:tcPr>
          <w:tcW w:w="416" w:type="pct"/>
          <w:noWrap/>
        </w:tcPr>
        <w:p w:rsidR="00046C91" w:rsidRPr="0073029B" w:rsidRDefault="00046C91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046C91" w:rsidRPr="0073029B" w:rsidRDefault="00046C91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046C91" w:rsidRDefault="00046C91" w:rsidP="00497D43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046C91" w:rsidRPr="0073029B" w:rsidRDefault="00046C91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DIČ  2020431402</w:t>
          </w:r>
        </w:p>
      </w:tc>
    </w:tr>
  </w:tbl>
  <w:p w:rsidR="00046C91" w:rsidRPr="00450F74" w:rsidRDefault="00046C91" w:rsidP="00450F7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70E9"/>
    <w:multiLevelType w:val="hybridMultilevel"/>
    <w:tmpl w:val="62CA40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A3B"/>
    <w:multiLevelType w:val="hybridMultilevel"/>
    <w:tmpl w:val="D308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F7C"/>
    <w:multiLevelType w:val="hybridMultilevel"/>
    <w:tmpl w:val="8640BE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3CCB"/>
    <w:multiLevelType w:val="hybridMultilevel"/>
    <w:tmpl w:val="AE882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86DDE"/>
    <w:multiLevelType w:val="hybridMultilevel"/>
    <w:tmpl w:val="7174D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0C16"/>
    <w:multiLevelType w:val="hybridMultilevel"/>
    <w:tmpl w:val="E51A9D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F5DE1"/>
    <w:multiLevelType w:val="hybridMultilevel"/>
    <w:tmpl w:val="515217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9" w15:restartNumberingAfterBreak="0">
    <w:nsid w:val="29153BAB"/>
    <w:multiLevelType w:val="hybridMultilevel"/>
    <w:tmpl w:val="BDF4EB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1C2E7F"/>
    <w:multiLevelType w:val="hybridMultilevel"/>
    <w:tmpl w:val="180E2A3E"/>
    <w:lvl w:ilvl="0" w:tplc="D1BA6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26DF"/>
    <w:multiLevelType w:val="hybridMultilevel"/>
    <w:tmpl w:val="84CE5D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DF4C8C"/>
    <w:multiLevelType w:val="hybridMultilevel"/>
    <w:tmpl w:val="177AE7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4"/>
  </w:num>
  <w:num w:numId="9">
    <w:abstractNumId w:val="5"/>
  </w:num>
  <w:num w:numId="10">
    <w:abstractNumId w:val="0"/>
  </w:num>
  <w:num w:numId="11">
    <w:abstractNumId w:val="15"/>
  </w:num>
  <w:num w:numId="12">
    <w:abstractNumId w:val="4"/>
  </w:num>
  <w:num w:numId="13">
    <w:abstractNumId w:val="9"/>
  </w:num>
  <w:num w:numId="14">
    <w:abstractNumId w:val="6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rg1" w:val="20140"/>
    <w:docVar w:name="arg2" w:val="driver=asa11;dbf=c:\anasoft\data\martin.db;dbn=martin;eng=sql;links=tcpip{ip=192.168.171.144};uid=capliarova;pwd=d;con=finus (10.15)"/>
    <w:docVar w:name="arg3" w:val="0"/>
    <w:docVar w:name="arg4" w:val="C:\Users\CAPLIA~1\AppData\Local\Temp\93538.doc"/>
    <w:docVar w:name="arg5" w:val="1"/>
  </w:docVars>
  <w:rsids>
    <w:rsidRoot w:val="00175F4B"/>
    <w:rsid w:val="00002694"/>
    <w:rsid w:val="000053B0"/>
    <w:rsid w:val="0001143D"/>
    <w:rsid w:val="00011EDC"/>
    <w:rsid w:val="000142F6"/>
    <w:rsid w:val="00016E3A"/>
    <w:rsid w:val="000234F7"/>
    <w:rsid w:val="0002470E"/>
    <w:rsid w:val="00026007"/>
    <w:rsid w:val="00030DEB"/>
    <w:rsid w:val="000363BB"/>
    <w:rsid w:val="00037B33"/>
    <w:rsid w:val="00037BE9"/>
    <w:rsid w:val="000422B9"/>
    <w:rsid w:val="000461D1"/>
    <w:rsid w:val="0004679C"/>
    <w:rsid w:val="00046C91"/>
    <w:rsid w:val="000504D8"/>
    <w:rsid w:val="00051D36"/>
    <w:rsid w:val="0005319F"/>
    <w:rsid w:val="00057D9F"/>
    <w:rsid w:val="00063363"/>
    <w:rsid w:val="00064ED1"/>
    <w:rsid w:val="000669B7"/>
    <w:rsid w:val="00067E4C"/>
    <w:rsid w:val="00070A5B"/>
    <w:rsid w:val="000722C5"/>
    <w:rsid w:val="00072FA0"/>
    <w:rsid w:val="000753F8"/>
    <w:rsid w:val="00077226"/>
    <w:rsid w:val="000772A5"/>
    <w:rsid w:val="00082058"/>
    <w:rsid w:val="00085147"/>
    <w:rsid w:val="000929AD"/>
    <w:rsid w:val="00092BED"/>
    <w:rsid w:val="00094F4A"/>
    <w:rsid w:val="000954D3"/>
    <w:rsid w:val="00097E02"/>
    <w:rsid w:val="00097E73"/>
    <w:rsid w:val="000A52E2"/>
    <w:rsid w:val="000A5E5A"/>
    <w:rsid w:val="000A6F44"/>
    <w:rsid w:val="000B015D"/>
    <w:rsid w:val="000B0A57"/>
    <w:rsid w:val="000B199A"/>
    <w:rsid w:val="000B3DF6"/>
    <w:rsid w:val="000B4849"/>
    <w:rsid w:val="000B5B43"/>
    <w:rsid w:val="000B71A9"/>
    <w:rsid w:val="000B7785"/>
    <w:rsid w:val="000C553E"/>
    <w:rsid w:val="000D3217"/>
    <w:rsid w:val="000D40DE"/>
    <w:rsid w:val="000E1BF7"/>
    <w:rsid w:val="000E5A18"/>
    <w:rsid w:val="000E6997"/>
    <w:rsid w:val="000F0107"/>
    <w:rsid w:val="000F5802"/>
    <w:rsid w:val="00101D43"/>
    <w:rsid w:val="001030D1"/>
    <w:rsid w:val="001060C4"/>
    <w:rsid w:val="0010741E"/>
    <w:rsid w:val="00115FC8"/>
    <w:rsid w:val="00120F10"/>
    <w:rsid w:val="00125776"/>
    <w:rsid w:val="0012652D"/>
    <w:rsid w:val="0013217B"/>
    <w:rsid w:val="00136610"/>
    <w:rsid w:val="0014269F"/>
    <w:rsid w:val="001444F9"/>
    <w:rsid w:val="001465C1"/>
    <w:rsid w:val="0015103D"/>
    <w:rsid w:val="00152B1C"/>
    <w:rsid w:val="0015454F"/>
    <w:rsid w:val="00155119"/>
    <w:rsid w:val="00155D3A"/>
    <w:rsid w:val="001601C7"/>
    <w:rsid w:val="00163764"/>
    <w:rsid w:val="001664BB"/>
    <w:rsid w:val="00174ED8"/>
    <w:rsid w:val="00175F4B"/>
    <w:rsid w:val="001809E6"/>
    <w:rsid w:val="001933A8"/>
    <w:rsid w:val="00193BAE"/>
    <w:rsid w:val="0019621E"/>
    <w:rsid w:val="00197241"/>
    <w:rsid w:val="00197E0F"/>
    <w:rsid w:val="001A6EEF"/>
    <w:rsid w:val="001A7000"/>
    <w:rsid w:val="001B0805"/>
    <w:rsid w:val="001B3409"/>
    <w:rsid w:val="001B497E"/>
    <w:rsid w:val="001B7064"/>
    <w:rsid w:val="001D1CC8"/>
    <w:rsid w:val="001D2AB6"/>
    <w:rsid w:val="001E31B3"/>
    <w:rsid w:val="001E33AE"/>
    <w:rsid w:val="001E4A7A"/>
    <w:rsid w:val="001E538B"/>
    <w:rsid w:val="001F17B9"/>
    <w:rsid w:val="001F3D1D"/>
    <w:rsid w:val="001F4853"/>
    <w:rsid w:val="001F4F2D"/>
    <w:rsid w:val="001F7461"/>
    <w:rsid w:val="00200A6E"/>
    <w:rsid w:val="00200F47"/>
    <w:rsid w:val="00202D57"/>
    <w:rsid w:val="00203EB9"/>
    <w:rsid w:val="002066E2"/>
    <w:rsid w:val="002067CD"/>
    <w:rsid w:val="00207A36"/>
    <w:rsid w:val="00210171"/>
    <w:rsid w:val="00211F5F"/>
    <w:rsid w:val="00212499"/>
    <w:rsid w:val="00212F83"/>
    <w:rsid w:val="00220614"/>
    <w:rsid w:val="00220DC1"/>
    <w:rsid w:val="00222D33"/>
    <w:rsid w:val="00222F51"/>
    <w:rsid w:val="00224039"/>
    <w:rsid w:val="002247A4"/>
    <w:rsid w:val="00227203"/>
    <w:rsid w:val="00227DB8"/>
    <w:rsid w:val="00230F36"/>
    <w:rsid w:val="002336CD"/>
    <w:rsid w:val="00240D97"/>
    <w:rsid w:val="00241F9D"/>
    <w:rsid w:val="002509F7"/>
    <w:rsid w:val="00251EEE"/>
    <w:rsid w:val="00252164"/>
    <w:rsid w:val="00253A0A"/>
    <w:rsid w:val="00254422"/>
    <w:rsid w:val="00255708"/>
    <w:rsid w:val="002577C5"/>
    <w:rsid w:val="00261071"/>
    <w:rsid w:val="00261D73"/>
    <w:rsid w:val="002739DE"/>
    <w:rsid w:val="00275A93"/>
    <w:rsid w:val="0027668D"/>
    <w:rsid w:val="00280B22"/>
    <w:rsid w:val="00282982"/>
    <w:rsid w:val="002830A2"/>
    <w:rsid w:val="0028393A"/>
    <w:rsid w:val="0028560E"/>
    <w:rsid w:val="002901B0"/>
    <w:rsid w:val="00292243"/>
    <w:rsid w:val="00293762"/>
    <w:rsid w:val="00296C52"/>
    <w:rsid w:val="002A1377"/>
    <w:rsid w:val="002A4F07"/>
    <w:rsid w:val="002A575A"/>
    <w:rsid w:val="002B0C3F"/>
    <w:rsid w:val="002B1DC9"/>
    <w:rsid w:val="002C1AEB"/>
    <w:rsid w:val="002C1BA1"/>
    <w:rsid w:val="002C245E"/>
    <w:rsid w:val="002C5C0E"/>
    <w:rsid w:val="002C5CE4"/>
    <w:rsid w:val="002C7A14"/>
    <w:rsid w:val="002D0906"/>
    <w:rsid w:val="002D0F3E"/>
    <w:rsid w:val="002D32F8"/>
    <w:rsid w:val="002D5ADB"/>
    <w:rsid w:val="002D60D4"/>
    <w:rsid w:val="002E13D5"/>
    <w:rsid w:val="002E14BB"/>
    <w:rsid w:val="002E266F"/>
    <w:rsid w:val="002E4E32"/>
    <w:rsid w:val="002F002B"/>
    <w:rsid w:val="002F1265"/>
    <w:rsid w:val="002F2269"/>
    <w:rsid w:val="002F24B7"/>
    <w:rsid w:val="002F6118"/>
    <w:rsid w:val="002F6E7C"/>
    <w:rsid w:val="002F733E"/>
    <w:rsid w:val="003003D0"/>
    <w:rsid w:val="00300482"/>
    <w:rsid w:val="0030373C"/>
    <w:rsid w:val="00304DD2"/>
    <w:rsid w:val="0031248C"/>
    <w:rsid w:val="00316AE6"/>
    <w:rsid w:val="00325F00"/>
    <w:rsid w:val="003334B1"/>
    <w:rsid w:val="00336D5C"/>
    <w:rsid w:val="00337BB7"/>
    <w:rsid w:val="00337CD6"/>
    <w:rsid w:val="003422C5"/>
    <w:rsid w:val="00354A2E"/>
    <w:rsid w:val="00356D2E"/>
    <w:rsid w:val="00356DF2"/>
    <w:rsid w:val="00357FE0"/>
    <w:rsid w:val="003607F8"/>
    <w:rsid w:val="003614A8"/>
    <w:rsid w:val="0038098F"/>
    <w:rsid w:val="003810AF"/>
    <w:rsid w:val="003829E5"/>
    <w:rsid w:val="00382C2F"/>
    <w:rsid w:val="00383BD8"/>
    <w:rsid w:val="0038798B"/>
    <w:rsid w:val="00391121"/>
    <w:rsid w:val="003912B2"/>
    <w:rsid w:val="00392182"/>
    <w:rsid w:val="00392BB9"/>
    <w:rsid w:val="003934AB"/>
    <w:rsid w:val="00397866"/>
    <w:rsid w:val="003A4E4F"/>
    <w:rsid w:val="003A5B8B"/>
    <w:rsid w:val="003A5DDF"/>
    <w:rsid w:val="003B035E"/>
    <w:rsid w:val="003B3710"/>
    <w:rsid w:val="003B4653"/>
    <w:rsid w:val="003B54C8"/>
    <w:rsid w:val="003B5C4C"/>
    <w:rsid w:val="003B7BC7"/>
    <w:rsid w:val="003C625E"/>
    <w:rsid w:val="003D1CAA"/>
    <w:rsid w:val="003D3BA0"/>
    <w:rsid w:val="003D41AE"/>
    <w:rsid w:val="003D4FE3"/>
    <w:rsid w:val="003E3CCB"/>
    <w:rsid w:val="003E5CE2"/>
    <w:rsid w:val="003F14E5"/>
    <w:rsid w:val="003F1699"/>
    <w:rsid w:val="003F2C9A"/>
    <w:rsid w:val="003F4757"/>
    <w:rsid w:val="003F787E"/>
    <w:rsid w:val="00402AAF"/>
    <w:rsid w:val="00402D9C"/>
    <w:rsid w:val="00403D96"/>
    <w:rsid w:val="004100DF"/>
    <w:rsid w:val="00411543"/>
    <w:rsid w:val="0041295F"/>
    <w:rsid w:val="00413E9B"/>
    <w:rsid w:val="00416A9A"/>
    <w:rsid w:val="00422144"/>
    <w:rsid w:val="004224C8"/>
    <w:rsid w:val="0042364E"/>
    <w:rsid w:val="00423B0D"/>
    <w:rsid w:val="004263F0"/>
    <w:rsid w:val="00432E85"/>
    <w:rsid w:val="00435D21"/>
    <w:rsid w:val="0044062B"/>
    <w:rsid w:val="0044163B"/>
    <w:rsid w:val="00442EE3"/>
    <w:rsid w:val="0044430B"/>
    <w:rsid w:val="00444AB0"/>
    <w:rsid w:val="00447203"/>
    <w:rsid w:val="0044731F"/>
    <w:rsid w:val="004508BD"/>
    <w:rsid w:val="00450F74"/>
    <w:rsid w:val="00453724"/>
    <w:rsid w:val="00463CCA"/>
    <w:rsid w:val="00464F88"/>
    <w:rsid w:val="0047156B"/>
    <w:rsid w:val="00473992"/>
    <w:rsid w:val="004748E5"/>
    <w:rsid w:val="00474E35"/>
    <w:rsid w:val="0047572C"/>
    <w:rsid w:val="00475CAE"/>
    <w:rsid w:val="00481034"/>
    <w:rsid w:val="004920E3"/>
    <w:rsid w:val="004941CE"/>
    <w:rsid w:val="004969BE"/>
    <w:rsid w:val="00497D43"/>
    <w:rsid w:val="004A2AA1"/>
    <w:rsid w:val="004A6192"/>
    <w:rsid w:val="004A7E73"/>
    <w:rsid w:val="004B5937"/>
    <w:rsid w:val="004C1789"/>
    <w:rsid w:val="004C1B25"/>
    <w:rsid w:val="004C2826"/>
    <w:rsid w:val="004C7DD4"/>
    <w:rsid w:val="004D2BD4"/>
    <w:rsid w:val="004D4DF3"/>
    <w:rsid w:val="004D77A8"/>
    <w:rsid w:val="004E08B1"/>
    <w:rsid w:val="004E1617"/>
    <w:rsid w:val="004E76FD"/>
    <w:rsid w:val="004E7989"/>
    <w:rsid w:val="004F034C"/>
    <w:rsid w:val="004F288E"/>
    <w:rsid w:val="004F3053"/>
    <w:rsid w:val="005021B0"/>
    <w:rsid w:val="00511537"/>
    <w:rsid w:val="0051253E"/>
    <w:rsid w:val="005217D1"/>
    <w:rsid w:val="00522E2C"/>
    <w:rsid w:val="0052367F"/>
    <w:rsid w:val="0053372C"/>
    <w:rsid w:val="0053445E"/>
    <w:rsid w:val="00535479"/>
    <w:rsid w:val="0053736D"/>
    <w:rsid w:val="00546167"/>
    <w:rsid w:val="00547857"/>
    <w:rsid w:val="00553E62"/>
    <w:rsid w:val="005576CC"/>
    <w:rsid w:val="005629FD"/>
    <w:rsid w:val="00565CD2"/>
    <w:rsid w:val="0057164E"/>
    <w:rsid w:val="005726C0"/>
    <w:rsid w:val="00572A39"/>
    <w:rsid w:val="00572EAD"/>
    <w:rsid w:val="00573DF0"/>
    <w:rsid w:val="0057527A"/>
    <w:rsid w:val="00583D8D"/>
    <w:rsid w:val="00583E99"/>
    <w:rsid w:val="00587387"/>
    <w:rsid w:val="00590A9F"/>
    <w:rsid w:val="00590AC7"/>
    <w:rsid w:val="00591E51"/>
    <w:rsid w:val="00592EA0"/>
    <w:rsid w:val="005947AF"/>
    <w:rsid w:val="005952D5"/>
    <w:rsid w:val="00596287"/>
    <w:rsid w:val="005A17C2"/>
    <w:rsid w:val="005A2C6A"/>
    <w:rsid w:val="005A3AA4"/>
    <w:rsid w:val="005A6066"/>
    <w:rsid w:val="005A66AA"/>
    <w:rsid w:val="005B1909"/>
    <w:rsid w:val="005B40B5"/>
    <w:rsid w:val="005B4629"/>
    <w:rsid w:val="005B4FD5"/>
    <w:rsid w:val="005B73D3"/>
    <w:rsid w:val="005C0045"/>
    <w:rsid w:val="005C2619"/>
    <w:rsid w:val="005C4A78"/>
    <w:rsid w:val="005C6EF7"/>
    <w:rsid w:val="005D44A5"/>
    <w:rsid w:val="005D5816"/>
    <w:rsid w:val="005D7299"/>
    <w:rsid w:val="005D7ECB"/>
    <w:rsid w:val="005E418C"/>
    <w:rsid w:val="005E493E"/>
    <w:rsid w:val="005E5613"/>
    <w:rsid w:val="005E6E96"/>
    <w:rsid w:val="005F037D"/>
    <w:rsid w:val="005F58BA"/>
    <w:rsid w:val="005F6302"/>
    <w:rsid w:val="00604F4E"/>
    <w:rsid w:val="0060653F"/>
    <w:rsid w:val="0060758C"/>
    <w:rsid w:val="00614891"/>
    <w:rsid w:val="00617B9E"/>
    <w:rsid w:val="00631973"/>
    <w:rsid w:val="006328B3"/>
    <w:rsid w:val="00635A67"/>
    <w:rsid w:val="0063773B"/>
    <w:rsid w:val="006408B4"/>
    <w:rsid w:val="00643188"/>
    <w:rsid w:val="006455D4"/>
    <w:rsid w:val="006505DD"/>
    <w:rsid w:val="00653C1D"/>
    <w:rsid w:val="00660AB8"/>
    <w:rsid w:val="006637EA"/>
    <w:rsid w:val="00664C55"/>
    <w:rsid w:val="0066542A"/>
    <w:rsid w:val="00675117"/>
    <w:rsid w:val="00675C75"/>
    <w:rsid w:val="006818FD"/>
    <w:rsid w:val="00683125"/>
    <w:rsid w:val="00683EB7"/>
    <w:rsid w:val="006851AB"/>
    <w:rsid w:val="006952B9"/>
    <w:rsid w:val="00695DB2"/>
    <w:rsid w:val="00696535"/>
    <w:rsid w:val="00697B08"/>
    <w:rsid w:val="006A0267"/>
    <w:rsid w:val="006A0A86"/>
    <w:rsid w:val="006A1F82"/>
    <w:rsid w:val="006A3399"/>
    <w:rsid w:val="006A5B35"/>
    <w:rsid w:val="006B2D46"/>
    <w:rsid w:val="006B3F73"/>
    <w:rsid w:val="006B4786"/>
    <w:rsid w:val="006B77B2"/>
    <w:rsid w:val="006D3E16"/>
    <w:rsid w:val="006D5498"/>
    <w:rsid w:val="006D6292"/>
    <w:rsid w:val="006D6899"/>
    <w:rsid w:val="006D7F5C"/>
    <w:rsid w:val="006E48BA"/>
    <w:rsid w:val="006E54EB"/>
    <w:rsid w:val="006E73D8"/>
    <w:rsid w:val="006F31A6"/>
    <w:rsid w:val="006F3455"/>
    <w:rsid w:val="00702279"/>
    <w:rsid w:val="00702664"/>
    <w:rsid w:val="007026CB"/>
    <w:rsid w:val="00703629"/>
    <w:rsid w:val="007046D5"/>
    <w:rsid w:val="00707C93"/>
    <w:rsid w:val="00707D80"/>
    <w:rsid w:val="0071111B"/>
    <w:rsid w:val="00715B93"/>
    <w:rsid w:val="00717689"/>
    <w:rsid w:val="0072033A"/>
    <w:rsid w:val="00720C67"/>
    <w:rsid w:val="00720CB8"/>
    <w:rsid w:val="00720D29"/>
    <w:rsid w:val="0072558F"/>
    <w:rsid w:val="007266B9"/>
    <w:rsid w:val="00727A0D"/>
    <w:rsid w:val="0073029B"/>
    <w:rsid w:val="0074076C"/>
    <w:rsid w:val="00740C3B"/>
    <w:rsid w:val="0074200F"/>
    <w:rsid w:val="00742E3C"/>
    <w:rsid w:val="0074308A"/>
    <w:rsid w:val="007450CC"/>
    <w:rsid w:val="0074624D"/>
    <w:rsid w:val="00746CF4"/>
    <w:rsid w:val="00752C7A"/>
    <w:rsid w:val="00755C3C"/>
    <w:rsid w:val="0076308E"/>
    <w:rsid w:val="00771556"/>
    <w:rsid w:val="00773CF3"/>
    <w:rsid w:val="00775BB3"/>
    <w:rsid w:val="007771E7"/>
    <w:rsid w:val="007772AA"/>
    <w:rsid w:val="007822F9"/>
    <w:rsid w:val="00793C02"/>
    <w:rsid w:val="007956CE"/>
    <w:rsid w:val="0079716F"/>
    <w:rsid w:val="007A12BF"/>
    <w:rsid w:val="007A7376"/>
    <w:rsid w:val="007B000E"/>
    <w:rsid w:val="007B0F65"/>
    <w:rsid w:val="007B42AA"/>
    <w:rsid w:val="007B478D"/>
    <w:rsid w:val="007B69E9"/>
    <w:rsid w:val="007C71E0"/>
    <w:rsid w:val="007D6251"/>
    <w:rsid w:val="007D7C47"/>
    <w:rsid w:val="007E020B"/>
    <w:rsid w:val="007F0F00"/>
    <w:rsid w:val="007F0FEA"/>
    <w:rsid w:val="007F15BE"/>
    <w:rsid w:val="007F1872"/>
    <w:rsid w:val="007F3A6A"/>
    <w:rsid w:val="007F63F2"/>
    <w:rsid w:val="008000E6"/>
    <w:rsid w:val="00801080"/>
    <w:rsid w:val="0081386B"/>
    <w:rsid w:val="00814B58"/>
    <w:rsid w:val="00814DFF"/>
    <w:rsid w:val="00820918"/>
    <w:rsid w:val="00821A06"/>
    <w:rsid w:val="0082442D"/>
    <w:rsid w:val="00826B24"/>
    <w:rsid w:val="008276E1"/>
    <w:rsid w:val="0083409F"/>
    <w:rsid w:val="008414B1"/>
    <w:rsid w:val="00845239"/>
    <w:rsid w:val="00852C19"/>
    <w:rsid w:val="0086010C"/>
    <w:rsid w:val="00870D63"/>
    <w:rsid w:val="0087241F"/>
    <w:rsid w:val="00872B38"/>
    <w:rsid w:val="00874791"/>
    <w:rsid w:val="00874C86"/>
    <w:rsid w:val="008757C9"/>
    <w:rsid w:val="00881D09"/>
    <w:rsid w:val="0088351E"/>
    <w:rsid w:val="008943BE"/>
    <w:rsid w:val="00894CF6"/>
    <w:rsid w:val="00897EDA"/>
    <w:rsid w:val="008A0E11"/>
    <w:rsid w:val="008A453C"/>
    <w:rsid w:val="008A60E6"/>
    <w:rsid w:val="008A637C"/>
    <w:rsid w:val="008B2D38"/>
    <w:rsid w:val="008B4077"/>
    <w:rsid w:val="008B7045"/>
    <w:rsid w:val="008C1428"/>
    <w:rsid w:val="008C1980"/>
    <w:rsid w:val="008C3186"/>
    <w:rsid w:val="008C3337"/>
    <w:rsid w:val="008D503A"/>
    <w:rsid w:val="008D6310"/>
    <w:rsid w:val="008D6A21"/>
    <w:rsid w:val="008E0CE2"/>
    <w:rsid w:val="008F137F"/>
    <w:rsid w:val="008F1459"/>
    <w:rsid w:val="008F1975"/>
    <w:rsid w:val="008F3963"/>
    <w:rsid w:val="008F51AB"/>
    <w:rsid w:val="00901C02"/>
    <w:rsid w:val="0090277A"/>
    <w:rsid w:val="009027D5"/>
    <w:rsid w:val="00906B61"/>
    <w:rsid w:val="009126AC"/>
    <w:rsid w:val="00914ADD"/>
    <w:rsid w:val="009162E3"/>
    <w:rsid w:val="00916FC4"/>
    <w:rsid w:val="009178B3"/>
    <w:rsid w:val="00917993"/>
    <w:rsid w:val="00917B6D"/>
    <w:rsid w:val="00924809"/>
    <w:rsid w:val="009265BB"/>
    <w:rsid w:val="00927928"/>
    <w:rsid w:val="00932F1E"/>
    <w:rsid w:val="00935402"/>
    <w:rsid w:val="009414CE"/>
    <w:rsid w:val="0094468D"/>
    <w:rsid w:val="0095098F"/>
    <w:rsid w:val="00951CD2"/>
    <w:rsid w:val="0096055A"/>
    <w:rsid w:val="00961D2E"/>
    <w:rsid w:val="00964ED4"/>
    <w:rsid w:val="00970FBE"/>
    <w:rsid w:val="009802A5"/>
    <w:rsid w:val="00981744"/>
    <w:rsid w:val="00983B8B"/>
    <w:rsid w:val="00994EDB"/>
    <w:rsid w:val="009A0BDF"/>
    <w:rsid w:val="009A278B"/>
    <w:rsid w:val="009A6080"/>
    <w:rsid w:val="009A75E8"/>
    <w:rsid w:val="009B47BA"/>
    <w:rsid w:val="009B63E6"/>
    <w:rsid w:val="009B6601"/>
    <w:rsid w:val="009C1A5E"/>
    <w:rsid w:val="009C1EE8"/>
    <w:rsid w:val="009C2679"/>
    <w:rsid w:val="009C3021"/>
    <w:rsid w:val="009C4349"/>
    <w:rsid w:val="009E1566"/>
    <w:rsid w:val="009E1BB8"/>
    <w:rsid w:val="009E20E2"/>
    <w:rsid w:val="009E45E4"/>
    <w:rsid w:val="009E6601"/>
    <w:rsid w:val="009E7F29"/>
    <w:rsid w:val="009F2298"/>
    <w:rsid w:val="009F3BBC"/>
    <w:rsid w:val="009F61B4"/>
    <w:rsid w:val="00A01231"/>
    <w:rsid w:val="00A02DF7"/>
    <w:rsid w:val="00A052AA"/>
    <w:rsid w:val="00A0740D"/>
    <w:rsid w:val="00A11253"/>
    <w:rsid w:val="00A15F85"/>
    <w:rsid w:val="00A16596"/>
    <w:rsid w:val="00A20CE0"/>
    <w:rsid w:val="00A22C58"/>
    <w:rsid w:val="00A36AFB"/>
    <w:rsid w:val="00A41FEC"/>
    <w:rsid w:val="00A44202"/>
    <w:rsid w:val="00A4559A"/>
    <w:rsid w:val="00A45CBB"/>
    <w:rsid w:val="00A47C2F"/>
    <w:rsid w:val="00A50193"/>
    <w:rsid w:val="00A548D2"/>
    <w:rsid w:val="00A56F27"/>
    <w:rsid w:val="00A61D74"/>
    <w:rsid w:val="00A62A19"/>
    <w:rsid w:val="00A62F12"/>
    <w:rsid w:val="00A63261"/>
    <w:rsid w:val="00A63C71"/>
    <w:rsid w:val="00A65012"/>
    <w:rsid w:val="00A67AA4"/>
    <w:rsid w:val="00A67FF0"/>
    <w:rsid w:val="00A75288"/>
    <w:rsid w:val="00A777A8"/>
    <w:rsid w:val="00A80683"/>
    <w:rsid w:val="00A8188D"/>
    <w:rsid w:val="00A82CC0"/>
    <w:rsid w:val="00A857DF"/>
    <w:rsid w:val="00A91977"/>
    <w:rsid w:val="00A94895"/>
    <w:rsid w:val="00A955BE"/>
    <w:rsid w:val="00A97460"/>
    <w:rsid w:val="00A9748B"/>
    <w:rsid w:val="00AA1239"/>
    <w:rsid w:val="00AA1945"/>
    <w:rsid w:val="00AA63EE"/>
    <w:rsid w:val="00AB0D58"/>
    <w:rsid w:val="00AB4291"/>
    <w:rsid w:val="00AB47FD"/>
    <w:rsid w:val="00AC1897"/>
    <w:rsid w:val="00AC1ED3"/>
    <w:rsid w:val="00AC390E"/>
    <w:rsid w:val="00AD0855"/>
    <w:rsid w:val="00AD0D42"/>
    <w:rsid w:val="00AD1B65"/>
    <w:rsid w:val="00AD1F14"/>
    <w:rsid w:val="00AD4B1C"/>
    <w:rsid w:val="00AD530E"/>
    <w:rsid w:val="00AD5EAF"/>
    <w:rsid w:val="00AD6F86"/>
    <w:rsid w:val="00AD76C3"/>
    <w:rsid w:val="00AE564C"/>
    <w:rsid w:val="00AE5D03"/>
    <w:rsid w:val="00AF0434"/>
    <w:rsid w:val="00AF7A50"/>
    <w:rsid w:val="00B00113"/>
    <w:rsid w:val="00B01A26"/>
    <w:rsid w:val="00B0365D"/>
    <w:rsid w:val="00B038BA"/>
    <w:rsid w:val="00B05F56"/>
    <w:rsid w:val="00B060CB"/>
    <w:rsid w:val="00B06131"/>
    <w:rsid w:val="00B07FB5"/>
    <w:rsid w:val="00B1198E"/>
    <w:rsid w:val="00B20E3B"/>
    <w:rsid w:val="00B21A23"/>
    <w:rsid w:val="00B24C48"/>
    <w:rsid w:val="00B30D51"/>
    <w:rsid w:val="00B32FEB"/>
    <w:rsid w:val="00B34328"/>
    <w:rsid w:val="00B42269"/>
    <w:rsid w:val="00B44AA1"/>
    <w:rsid w:val="00B461FE"/>
    <w:rsid w:val="00B5159F"/>
    <w:rsid w:val="00B6014A"/>
    <w:rsid w:val="00B60A65"/>
    <w:rsid w:val="00B618C0"/>
    <w:rsid w:val="00B65506"/>
    <w:rsid w:val="00B6597A"/>
    <w:rsid w:val="00B664BB"/>
    <w:rsid w:val="00B669F1"/>
    <w:rsid w:val="00B678D6"/>
    <w:rsid w:val="00B71EFD"/>
    <w:rsid w:val="00B75226"/>
    <w:rsid w:val="00B80017"/>
    <w:rsid w:val="00B80751"/>
    <w:rsid w:val="00B85F0B"/>
    <w:rsid w:val="00B8742B"/>
    <w:rsid w:val="00B9049A"/>
    <w:rsid w:val="00B943F2"/>
    <w:rsid w:val="00B955EF"/>
    <w:rsid w:val="00B95C70"/>
    <w:rsid w:val="00B96303"/>
    <w:rsid w:val="00B96680"/>
    <w:rsid w:val="00BA4596"/>
    <w:rsid w:val="00BA5ABC"/>
    <w:rsid w:val="00BA5F6F"/>
    <w:rsid w:val="00BB2432"/>
    <w:rsid w:val="00BB5DA2"/>
    <w:rsid w:val="00BB64C5"/>
    <w:rsid w:val="00BB7B7D"/>
    <w:rsid w:val="00BC11DE"/>
    <w:rsid w:val="00BC1B5E"/>
    <w:rsid w:val="00BC2414"/>
    <w:rsid w:val="00BD1315"/>
    <w:rsid w:val="00BD28DC"/>
    <w:rsid w:val="00BD2A75"/>
    <w:rsid w:val="00BD4ECF"/>
    <w:rsid w:val="00BE550F"/>
    <w:rsid w:val="00BF03B8"/>
    <w:rsid w:val="00BF2FEF"/>
    <w:rsid w:val="00BF6515"/>
    <w:rsid w:val="00BF6581"/>
    <w:rsid w:val="00BF6E8C"/>
    <w:rsid w:val="00BF7EC7"/>
    <w:rsid w:val="00C0036E"/>
    <w:rsid w:val="00C02E9E"/>
    <w:rsid w:val="00C034C2"/>
    <w:rsid w:val="00C05815"/>
    <w:rsid w:val="00C06B24"/>
    <w:rsid w:val="00C11151"/>
    <w:rsid w:val="00C14735"/>
    <w:rsid w:val="00C1582B"/>
    <w:rsid w:val="00C165AD"/>
    <w:rsid w:val="00C213A6"/>
    <w:rsid w:val="00C245C1"/>
    <w:rsid w:val="00C32EEF"/>
    <w:rsid w:val="00C330B6"/>
    <w:rsid w:val="00C3539E"/>
    <w:rsid w:val="00C35C7F"/>
    <w:rsid w:val="00C36064"/>
    <w:rsid w:val="00C41449"/>
    <w:rsid w:val="00C419BE"/>
    <w:rsid w:val="00C420C4"/>
    <w:rsid w:val="00C43B24"/>
    <w:rsid w:val="00C528BA"/>
    <w:rsid w:val="00C52CD8"/>
    <w:rsid w:val="00C53EFA"/>
    <w:rsid w:val="00C54563"/>
    <w:rsid w:val="00C54898"/>
    <w:rsid w:val="00C5720B"/>
    <w:rsid w:val="00C6138D"/>
    <w:rsid w:val="00C64245"/>
    <w:rsid w:val="00C658B2"/>
    <w:rsid w:val="00C736A2"/>
    <w:rsid w:val="00C74B1A"/>
    <w:rsid w:val="00C778BE"/>
    <w:rsid w:val="00C77B5A"/>
    <w:rsid w:val="00C82075"/>
    <w:rsid w:val="00C85750"/>
    <w:rsid w:val="00C874B0"/>
    <w:rsid w:val="00C91E35"/>
    <w:rsid w:val="00C94B6D"/>
    <w:rsid w:val="00CA16E9"/>
    <w:rsid w:val="00CB0E25"/>
    <w:rsid w:val="00CB3D7D"/>
    <w:rsid w:val="00CB4BEF"/>
    <w:rsid w:val="00CB5868"/>
    <w:rsid w:val="00CB6966"/>
    <w:rsid w:val="00CC3E6D"/>
    <w:rsid w:val="00CD2022"/>
    <w:rsid w:val="00CD2CB0"/>
    <w:rsid w:val="00CD6DB7"/>
    <w:rsid w:val="00CE07D9"/>
    <w:rsid w:val="00CE0D8F"/>
    <w:rsid w:val="00CE1463"/>
    <w:rsid w:val="00CE23A8"/>
    <w:rsid w:val="00CE28FD"/>
    <w:rsid w:val="00CE2ADE"/>
    <w:rsid w:val="00CE4D8C"/>
    <w:rsid w:val="00CF039F"/>
    <w:rsid w:val="00CF03D0"/>
    <w:rsid w:val="00CF7059"/>
    <w:rsid w:val="00D009DF"/>
    <w:rsid w:val="00D01172"/>
    <w:rsid w:val="00D0172F"/>
    <w:rsid w:val="00D01B9C"/>
    <w:rsid w:val="00D048EB"/>
    <w:rsid w:val="00D052CC"/>
    <w:rsid w:val="00D10115"/>
    <w:rsid w:val="00D16B97"/>
    <w:rsid w:val="00D16DD1"/>
    <w:rsid w:val="00D217C0"/>
    <w:rsid w:val="00D24C4D"/>
    <w:rsid w:val="00D250F3"/>
    <w:rsid w:val="00D2559B"/>
    <w:rsid w:val="00D309AC"/>
    <w:rsid w:val="00D3426A"/>
    <w:rsid w:val="00D40CBA"/>
    <w:rsid w:val="00D42477"/>
    <w:rsid w:val="00D42BE8"/>
    <w:rsid w:val="00D43DE2"/>
    <w:rsid w:val="00D45558"/>
    <w:rsid w:val="00D46F86"/>
    <w:rsid w:val="00D47486"/>
    <w:rsid w:val="00D501B8"/>
    <w:rsid w:val="00D536C2"/>
    <w:rsid w:val="00D55236"/>
    <w:rsid w:val="00D55F40"/>
    <w:rsid w:val="00D57937"/>
    <w:rsid w:val="00D63B1C"/>
    <w:rsid w:val="00D66889"/>
    <w:rsid w:val="00D75E56"/>
    <w:rsid w:val="00D83878"/>
    <w:rsid w:val="00D83C37"/>
    <w:rsid w:val="00D84B5C"/>
    <w:rsid w:val="00D8555B"/>
    <w:rsid w:val="00D87125"/>
    <w:rsid w:val="00D905BD"/>
    <w:rsid w:val="00D9186F"/>
    <w:rsid w:val="00DA1033"/>
    <w:rsid w:val="00DA1207"/>
    <w:rsid w:val="00DA4018"/>
    <w:rsid w:val="00DA513F"/>
    <w:rsid w:val="00DA7259"/>
    <w:rsid w:val="00DB164A"/>
    <w:rsid w:val="00DB1FF0"/>
    <w:rsid w:val="00DB43DF"/>
    <w:rsid w:val="00DB4A38"/>
    <w:rsid w:val="00DC0931"/>
    <w:rsid w:val="00DC0CCA"/>
    <w:rsid w:val="00DC23C5"/>
    <w:rsid w:val="00DC7516"/>
    <w:rsid w:val="00DC7E6B"/>
    <w:rsid w:val="00DD41C5"/>
    <w:rsid w:val="00DE0595"/>
    <w:rsid w:val="00DE4789"/>
    <w:rsid w:val="00DE4A85"/>
    <w:rsid w:val="00DF234E"/>
    <w:rsid w:val="00DF7339"/>
    <w:rsid w:val="00E0044F"/>
    <w:rsid w:val="00E05339"/>
    <w:rsid w:val="00E05DF6"/>
    <w:rsid w:val="00E06C96"/>
    <w:rsid w:val="00E101C6"/>
    <w:rsid w:val="00E12817"/>
    <w:rsid w:val="00E132C6"/>
    <w:rsid w:val="00E1369A"/>
    <w:rsid w:val="00E15A6B"/>
    <w:rsid w:val="00E1754D"/>
    <w:rsid w:val="00E17E76"/>
    <w:rsid w:val="00E22677"/>
    <w:rsid w:val="00E355E6"/>
    <w:rsid w:val="00E45D5E"/>
    <w:rsid w:val="00E50ED4"/>
    <w:rsid w:val="00E51C26"/>
    <w:rsid w:val="00E5488E"/>
    <w:rsid w:val="00E56EB4"/>
    <w:rsid w:val="00E60E1F"/>
    <w:rsid w:val="00E61EAC"/>
    <w:rsid w:val="00E62CA8"/>
    <w:rsid w:val="00E64EA1"/>
    <w:rsid w:val="00E77B6B"/>
    <w:rsid w:val="00E84655"/>
    <w:rsid w:val="00E855C2"/>
    <w:rsid w:val="00E85CCA"/>
    <w:rsid w:val="00E9202B"/>
    <w:rsid w:val="00E932FF"/>
    <w:rsid w:val="00E93FCF"/>
    <w:rsid w:val="00EA31BC"/>
    <w:rsid w:val="00EA32B7"/>
    <w:rsid w:val="00EA6F2E"/>
    <w:rsid w:val="00EB1174"/>
    <w:rsid w:val="00EC206B"/>
    <w:rsid w:val="00EC20B8"/>
    <w:rsid w:val="00EC2247"/>
    <w:rsid w:val="00EC328A"/>
    <w:rsid w:val="00EC3AE3"/>
    <w:rsid w:val="00EC4BCB"/>
    <w:rsid w:val="00ED0A88"/>
    <w:rsid w:val="00ED1295"/>
    <w:rsid w:val="00ED4DCA"/>
    <w:rsid w:val="00ED727E"/>
    <w:rsid w:val="00EE1A88"/>
    <w:rsid w:val="00EE25B5"/>
    <w:rsid w:val="00EE423C"/>
    <w:rsid w:val="00EE7439"/>
    <w:rsid w:val="00EE7EC4"/>
    <w:rsid w:val="00EF45B7"/>
    <w:rsid w:val="00EF4BFA"/>
    <w:rsid w:val="00EF644C"/>
    <w:rsid w:val="00EF754E"/>
    <w:rsid w:val="00F018C0"/>
    <w:rsid w:val="00F02E1D"/>
    <w:rsid w:val="00F10981"/>
    <w:rsid w:val="00F13F7C"/>
    <w:rsid w:val="00F16B8B"/>
    <w:rsid w:val="00F1714F"/>
    <w:rsid w:val="00F20B73"/>
    <w:rsid w:val="00F2247B"/>
    <w:rsid w:val="00F27801"/>
    <w:rsid w:val="00F33BCD"/>
    <w:rsid w:val="00F3555E"/>
    <w:rsid w:val="00F35B49"/>
    <w:rsid w:val="00F42BB3"/>
    <w:rsid w:val="00F4554D"/>
    <w:rsid w:val="00F464E4"/>
    <w:rsid w:val="00F475A7"/>
    <w:rsid w:val="00F47675"/>
    <w:rsid w:val="00F50F2E"/>
    <w:rsid w:val="00F535E8"/>
    <w:rsid w:val="00F53A38"/>
    <w:rsid w:val="00F56D38"/>
    <w:rsid w:val="00F57F6C"/>
    <w:rsid w:val="00F62577"/>
    <w:rsid w:val="00F70C1D"/>
    <w:rsid w:val="00F804CD"/>
    <w:rsid w:val="00F80BCA"/>
    <w:rsid w:val="00F83350"/>
    <w:rsid w:val="00F83BD7"/>
    <w:rsid w:val="00F846FA"/>
    <w:rsid w:val="00F918DE"/>
    <w:rsid w:val="00F9573B"/>
    <w:rsid w:val="00FA0A73"/>
    <w:rsid w:val="00FA18BE"/>
    <w:rsid w:val="00FA1E58"/>
    <w:rsid w:val="00FA203B"/>
    <w:rsid w:val="00FA3FE9"/>
    <w:rsid w:val="00FA7A8A"/>
    <w:rsid w:val="00FB2CCE"/>
    <w:rsid w:val="00FB5B77"/>
    <w:rsid w:val="00FB7E91"/>
    <w:rsid w:val="00FC168E"/>
    <w:rsid w:val="00FC1E5A"/>
    <w:rsid w:val="00FC4108"/>
    <w:rsid w:val="00FC4134"/>
    <w:rsid w:val="00FD553E"/>
    <w:rsid w:val="00FE1C4B"/>
    <w:rsid w:val="00FE3A1E"/>
    <w:rsid w:val="00FE4246"/>
    <w:rsid w:val="00FF17C5"/>
    <w:rsid w:val="00FF561E"/>
    <w:rsid w:val="00FF6790"/>
    <w:rsid w:val="00FF7190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5E0D7E2-CC33-45D3-BA41-DE6B8668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52367F"/>
    <w:pPr>
      <w:ind w:left="720"/>
      <w:contextualSpacing/>
    </w:pPr>
  </w:style>
  <w:style w:type="table" w:styleId="Mriekatabuky">
    <w:name w:val="Table Grid"/>
    <w:basedOn w:val="Normlnatabuka"/>
    <w:uiPriority w:val="99"/>
    <w:rsid w:val="00EE7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F5B13-BFCE-4E0D-AAC0-5D102FC42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poznamky_1</Template>
  <TotalTime>1097</TotalTime>
  <Pages>30</Pages>
  <Words>10953</Words>
  <Characters>62435</Characters>
  <Application>Microsoft Office Word</Application>
  <DocSecurity>0</DocSecurity>
  <Lines>520</Lines>
  <Paragraphs>146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73242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capliarova</dc:creator>
  <cp:lastModifiedBy>capliarova</cp:lastModifiedBy>
  <cp:revision>134</cp:revision>
  <cp:lastPrinted>2017-03-24T09:21:00Z</cp:lastPrinted>
  <dcterms:created xsi:type="dcterms:W3CDTF">2017-03-01T08:04:00Z</dcterms:created>
  <dcterms:modified xsi:type="dcterms:W3CDTF">2017-03-27T11:00:00Z</dcterms:modified>
</cp:coreProperties>
</file>