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:rsidR="001060C4" w:rsidRDefault="001060C4" w:rsidP="001060C4">
      <w:pPr>
        <w:ind w:left="360" w:right="-288"/>
        <w:rPr>
          <w:b/>
        </w:rPr>
      </w:pPr>
    </w:p>
    <w:p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:rsidR="00432E85" w:rsidRDefault="00432E85" w:rsidP="000669B7">
      <w:pPr>
        <w:rPr>
          <w:rFonts w:ascii="Arial Narrow" w:hAnsi="Arial Narrow"/>
          <w:sz w:val="22"/>
          <w:szCs w:val="22"/>
        </w:rPr>
      </w:pPr>
    </w:p>
    <w:p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31.12.201</w:t>
      </w:r>
      <w:r w:rsidR="00CE1463">
        <w:rPr>
          <w:rFonts w:ascii="Arial Narrow" w:hAnsi="Arial Narrow"/>
          <w:sz w:val="22"/>
          <w:szCs w:val="22"/>
        </w:rPr>
        <w:t>6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1.1.201</w:t>
      </w:r>
      <w:r w:rsidR="00CE1463">
        <w:rPr>
          <w:rFonts w:ascii="Arial Narrow" w:hAnsi="Arial Narrow"/>
          <w:sz w:val="22"/>
          <w:szCs w:val="22"/>
        </w:rPr>
        <w:t>6</w:t>
      </w:r>
      <w:r w:rsidR="00775BB3">
        <w:rPr>
          <w:rFonts w:ascii="Arial Narrow" w:hAnsi="Arial Narrow"/>
          <w:sz w:val="22"/>
          <w:szCs w:val="22"/>
        </w:rPr>
        <w:t xml:space="preserve"> do 31.12.201</w:t>
      </w:r>
      <w:r w:rsidR="00CE1463">
        <w:rPr>
          <w:rFonts w:ascii="Arial Narrow" w:hAnsi="Arial Narrow"/>
          <w:sz w:val="22"/>
          <w:szCs w:val="22"/>
        </w:rPr>
        <w:t>6</w:t>
      </w:r>
      <w:r w:rsidR="00775BB3">
        <w:rPr>
          <w:rFonts w:ascii="Arial Narrow" w:hAnsi="Arial Narrow"/>
          <w:sz w:val="22"/>
          <w:szCs w:val="22"/>
        </w:rPr>
        <w:t xml:space="preserve"> v zmysle par. 17, </w:t>
      </w:r>
      <w:proofErr w:type="spellStart"/>
      <w:r w:rsidR="00775BB3">
        <w:rPr>
          <w:rFonts w:ascii="Arial Narrow" w:hAnsi="Arial Narrow"/>
          <w:sz w:val="22"/>
          <w:szCs w:val="22"/>
        </w:rPr>
        <w:t>odst</w:t>
      </w:r>
      <w:proofErr w:type="spellEnd"/>
      <w:r w:rsidR="00775BB3">
        <w:rPr>
          <w:rFonts w:ascii="Arial Narrow" w:hAnsi="Arial Narrow"/>
          <w:sz w:val="22"/>
          <w:szCs w:val="22"/>
        </w:rPr>
        <w:t>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:rsidR="00FA0A73" w:rsidRDefault="00FA0A73" w:rsidP="001060C4">
      <w:pPr>
        <w:rPr>
          <w:rFonts w:ascii="Arial Narrow" w:hAnsi="Arial Narrow"/>
          <w:sz w:val="22"/>
          <w:szCs w:val="22"/>
        </w:rPr>
      </w:pPr>
    </w:p>
    <w:p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:rsidR="00FA0A73" w:rsidRDefault="00DA513F" w:rsidP="00FA0A73">
      <w:pPr>
        <w:rPr>
          <w:rFonts w:ascii="Arial Narrow" w:hAnsi="Arial Narrow"/>
          <w:sz w:val="22"/>
          <w:szCs w:val="22"/>
        </w:rPr>
      </w:pPr>
      <w:r w:rsidRPr="00DA513F">
        <w:rPr>
          <w:rFonts w:ascii="Arial Narrow" w:hAnsi="Arial Narrow"/>
          <w:sz w:val="22"/>
          <w:szCs w:val="22"/>
        </w:rPr>
        <w:t>Účtovná závierka za rok 201</w:t>
      </w:r>
      <w:r w:rsidR="00CE1463">
        <w:rPr>
          <w:rFonts w:ascii="Arial Narrow" w:hAnsi="Arial Narrow"/>
          <w:sz w:val="22"/>
          <w:szCs w:val="22"/>
        </w:rPr>
        <w:t>5</w:t>
      </w:r>
      <w:r w:rsidRPr="00DA513F">
        <w:rPr>
          <w:rFonts w:ascii="Arial Narrow" w:hAnsi="Arial Narrow"/>
          <w:sz w:val="22"/>
          <w:szCs w:val="22"/>
        </w:rPr>
        <w:t xml:space="preserve"> bola schválená Zhromaždením delegáto</w:t>
      </w:r>
      <w:r w:rsidR="00EE1A88">
        <w:rPr>
          <w:rFonts w:ascii="Arial Narrow" w:hAnsi="Arial Narrow"/>
          <w:sz w:val="22"/>
          <w:szCs w:val="22"/>
        </w:rPr>
        <w:t>v</w:t>
      </w:r>
      <w:r w:rsidRPr="00DA513F">
        <w:rPr>
          <w:rFonts w:ascii="Arial Narrow" w:hAnsi="Arial Narrow"/>
          <w:sz w:val="22"/>
          <w:szCs w:val="22"/>
        </w:rPr>
        <w:t xml:space="preserve"> dňa 2</w:t>
      </w:r>
      <w:r w:rsidR="00CE1463">
        <w:rPr>
          <w:rFonts w:ascii="Arial Narrow" w:hAnsi="Arial Narrow"/>
          <w:sz w:val="22"/>
          <w:szCs w:val="22"/>
        </w:rPr>
        <w:t>2</w:t>
      </w:r>
      <w:r w:rsidRPr="00DA513F">
        <w:rPr>
          <w:rFonts w:ascii="Arial Narrow" w:hAnsi="Arial Narrow"/>
          <w:sz w:val="22"/>
          <w:szCs w:val="22"/>
        </w:rPr>
        <w:t>.6.201</w:t>
      </w:r>
      <w:r w:rsidR="00CE1463">
        <w:rPr>
          <w:rFonts w:ascii="Arial Narrow" w:hAnsi="Arial Narrow"/>
          <w:sz w:val="22"/>
          <w:szCs w:val="22"/>
        </w:rPr>
        <w:t>6</w:t>
      </w:r>
      <w:r>
        <w:rPr>
          <w:rFonts w:ascii="Arial Narrow" w:hAnsi="Arial Narrow"/>
          <w:sz w:val="22"/>
          <w:szCs w:val="22"/>
        </w:rPr>
        <w:t>.</w:t>
      </w:r>
    </w:p>
    <w:p w:rsidR="0095098F" w:rsidRDefault="0095098F" w:rsidP="00FA0A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závierka za rok 201</w:t>
      </w:r>
      <w:r w:rsidR="00CE1463">
        <w:rPr>
          <w:rFonts w:ascii="Arial Narrow" w:hAnsi="Arial Narrow"/>
          <w:sz w:val="22"/>
          <w:szCs w:val="22"/>
        </w:rPr>
        <w:t>5</w:t>
      </w:r>
      <w:r>
        <w:rPr>
          <w:rFonts w:ascii="Arial Narrow" w:hAnsi="Arial Narrow"/>
          <w:sz w:val="22"/>
          <w:szCs w:val="22"/>
        </w:rPr>
        <w:t xml:space="preserve"> bola schválená audítorom spoločnosti dňa 30.4.201</w:t>
      </w:r>
      <w:r w:rsidR="00CE1463">
        <w:rPr>
          <w:rFonts w:ascii="Arial Narrow" w:hAnsi="Arial Narrow"/>
          <w:sz w:val="22"/>
          <w:szCs w:val="22"/>
        </w:rPr>
        <w:t>6</w:t>
      </w:r>
      <w:r>
        <w:rPr>
          <w:rFonts w:ascii="Arial Narrow" w:hAnsi="Arial Narrow"/>
          <w:sz w:val="22"/>
          <w:szCs w:val="22"/>
        </w:rPr>
        <w:t>.</w:t>
      </w:r>
    </w:p>
    <w:p w:rsidR="0095098F" w:rsidRPr="00DA513F" w:rsidRDefault="0095098F" w:rsidP="00FA0A7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Celá účtovná závierka spolu so Správou audítora a </w:t>
      </w:r>
      <w:r w:rsidR="004D4DF3">
        <w:rPr>
          <w:rFonts w:ascii="Arial Narrow" w:hAnsi="Arial Narrow"/>
          <w:sz w:val="22"/>
          <w:szCs w:val="22"/>
        </w:rPr>
        <w:t>V</w:t>
      </w:r>
      <w:r>
        <w:rPr>
          <w:rFonts w:ascii="Arial Narrow" w:hAnsi="Arial Narrow"/>
          <w:sz w:val="22"/>
          <w:szCs w:val="22"/>
        </w:rPr>
        <w:t xml:space="preserve">ýročnou správou bola uložená v RÚZ </w:t>
      </w:r>
      <w:r w:rsidR="00EE1A88">
        <w:rPr>
          <w:rFonts w:ascii="Arial Narrow" w:hAnsi="Arial Narrow"/>
          <w:sz w:val="22"/>
          <w:szCs w:val="22"/>
        </w:rPr>
        <w:t xml:space="preserve">dňa </w:t>
      </w:r>
      <w:r w:rsidR="00B06131">
        <w:rPr>
          <w:rFonts w:ascii="Arial Narrow" w:hAnsi="Arial Narrow"/>
          <w:sz w:val="22"/>
          <w:szCs w:val="22"/>
        </w:rPr>
        <w:t>2</w:t>
      </w:r>
      <w:r w:rsidR="00CE1463">
        <w:rPr>
          <w:rFonts w:ascii="Arial Narrow" w:hAnsi="Arial Narrow"/>
          <w:sz w:val="22"/>
          <w:szCs w:val="22"/>
        </w:rPr>
        <w:t>8</w:t>
      </w:r>
      <w:r>
        <w:rPr>
          <w:rFonts w:ascii="Arial Narrow" w:hAnsi="Arial Narrow"/>
          <w:sz w:val="22"/>
          <w:szCs w:val="22"/>
        </w:rPr>
        <w:t>.6.201</w:t>
      </w:r>
      <w:r w:rsidR="00CE1463">
        <w:rPr>
          <w:rFonts w:ascii="Arial Narrow" w:hAnsi="Arial Narrow"/>
          <w:sz w:val="22"/>
          <w:szCs w:val="22"/>
        </w:rPr>
        <w:t>6</w:t>
      </w:r>
      <w:r>
        <w:rPr>
          <w:rFonts w:ascii="Arial Narrow" w:hAnsi="Arial Narrow"/>
          <w:sz w:val="22"/>
          <w:szCs w:val="22"/>
        </w:rPr>
        <w:t>.</w:t>
      </w:r>
    </w:p>
    <w:p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703629" w:rsidRDefault="00703629" w:rsidP="000669B7">
      <w:pPr>
        <w:rPr>
          <w:rFonts w:ascii="Arial Narrow" w:hAnsi="Arial Narrow"/>
          <w:sz w:val="22"/>
          <w:szCs w:val="22"/>
        </w:rPr>
      </w:pPr>
    </w:p>
    <w:p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201</w:t>
      </w:r>
      <w:r w:rsidR="00B60A65">
        <w:rPr>
          <w:rFonts w:ascii="Arial Narrow" w:hAnsi="Arial Narrow"/>
          <w:color w:val="000000" w:themeColor="text1"/>
          <w:sz w:val="22"/>
          <w:szCs w:val="22"/>
        </w:rPr>
        <w:t>6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201</w:t>
      </w:r>
      <w:r w:rsidR="00B60A65">
        <w:rPr>
          <w:rFonts w:ascii="Arial Narrow" w:hAnsi="Arial Narrow"/>
          <w:color w:val="000000" w:themeColor="text1"/>
          <w:sz w:val="22"/>
          <w:szCs w:val="22"/>
        </w:rPr>
        <w:t>5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( </w:t>
      </w:r>
      <w:r w:rsidR="00B60A65">
        <w:rPr>
          <w:rFonts w:ascii="Arial Narrow" w:hAnsi="Arial Narrow"/>
          <w:color w:val="000000" w:themeColor="text1"/>
          <w:sz w:val="22"/>
          <w:szCs w:val="22"/>
        </w:rPr>
        <w:t xml:space="preserve">ako v roku </w:t>
      </w:r>
      <w:r>
        <w:rPr>
          <w:rFonts w:ascii="Arial Narrow" w:hAnsi="Arial Narrow"/>
          <w:color w:val="000000" w:themeColor="text1"/>
          <w:sz w:val="22"/>
          <w:szCs w:val="22"/>
        </w:rPr>
        <w:t>201</w:t>
      </w:r>
      <w:r w:rsidR="00B60A65">
        <w:rPr>
          <w:rFonts w:ascii="Arial Narrow" w:hAnsi="Arial Narrow"/>
          <w:color w:val="000000" w:themeColor="text1"/>
          <w:sz w:val="22"/>
          <w:szCs w:val="22"/>
        </w:rPr>
        <w:t>5, tak aj v roku 2016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došlo</w:t>
      </w:r>
      <w:r w:rsidR="00B60A65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k prevodom finančných prostriedkov bytových domov na </w:t>
      </w:r>
      <w:r w:rsidR="0027668D">
        <w:rPr>
          <w:rFonts w:ascii="Arial Narrow" w:hAnsi="Arial Narrow"/>
          <w:color w:val="000000" w:themeColor="text1"/>
          <w:sz w:val="22"/>
          <w:szCs w:val="22"/>
        </w:rPr>
        <w:t>ich bankové účty )</w:t>
      </w:r>
      <w:r w:rsidR="00B60A65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spriaznené osoby.</w:t>
      </w:r>
    </w:p>
    <w:p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imania a prehľad peňažných tokov.</w:t>
      </w:r>
    </w:p>
    <w:p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C54898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:rsidR="00C54898" w:rsidRPr="0073029B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2015</w:t>
      </w:r>
      <w:r w:rsidR="00B60A65">
        <w:rPr>
          <w:rFonts w:ascii="Arial Narrow" w:hAnsi="Arial Narrow"/>
          <w:sz w:val="22"/>
          <w:szCs w:val="22"/>
        </w:rPr>
        <w:t xml:space="preserve"> a 2016</w:t>
      </w:r>
      <w:r>
        <w:rPr>
          <w:rFonts w:ascii="Arial Narrow" w:hAnsi="Arial Narrow"/>
          <w:sz w:val="22"/>
          <w:szCs w:val="22"/>
        </w:rPr>
        <w:t xml:space="preserve"> došlo k p</w:t>
      </w:r>
      <w:r w:rsidR="00026007">
        <w:rPr>
          <w:rFonts w:ascii="Arial Narrow" w:hAnsi="Arial Narrow"/>
          <w:sz w:val="22"/>
          <w:szCs w:val="22"/>
        </w:rPr>
        <w:t>revod</w:t>
      </w:r>
      <w:r>
        <w:rPr>
          <w:rFonts w:ascii="Arial Narrow" w:hAnsi="Arial Narrow"/>
          <w:sz w:val="22"/>
          <w:szCs w:val="22"/>
        </w:rPr>
        <w:t>om</w:t>
      </w:r>
      <w:r w:rsidR="00026007">
        <w:rPr>
          <w:rFonts w:ascii="Arial Narrow" w:hAnsi="Arial Narrow"/>
          <w:sz w:val="22"/>
          <w:szCs w:val="22"/>
        </w:rPr>
        <w:t xml:space="preserve"> finančných prostriedkov na bankové účty jednotlivých bytových domov</w:t>
      </w:r>
      <w:r w:rsidR="00A955BE">
        <w:rPr>
          <w:rFonts w:ascii="Arial Narrow" w:hAnsi="Arial Narrow"/>
          <w:sz w:val="22"/>
          <w:szCs w:val="22"/>
        </w:rPr>
        <w:t>.</w:t>
      </w:r>
      <w:r w:rsidR="00026007">
        <w:rPr>
          <w:rFonts w:ascii="Arial Narrow" w:hAnsi="Arial Narrow"/>
          <w:sz w:val="22"/>
          <w:szCs w:val="22"/>
        </w:rPr>
        <w:t xml:space="preserve"> Nemá</w:t>
      </w:r>
      <w:r w:rsidR="00C54898">
        <w:rPr>
          <w:rFonts w:ascii="Arial Narrow" w:hAnsi="Arial Narrow"/>
          <w:sz w:val="22"/>
          <w:szCs w:val="22"/>
        </w:rPr>
        <w:t xml:space="preserve"> to vplyv na položky súvahy</w:t>
      </w:r>
      <w:r w:rsidR="00026007">
        <w:rPr>
          <w:rFonts w:ascii="Arial Narrow" w:hAnsi="Arial Narrow"/>
          <w:sz w:val="22"/>
          <w:szCs w:val="22"/>
        </w:rPr>
        <w:t>,</w:t>
      </w:r>
      <w:r w:rsidR="00B60A65">
        <w:rPr>
          <w:rFonts w:ascii="Arial Narrow" w:hAnsi="Arial Narrow"/>
          <w:sz w:val="22"/>
          <w:szCs w:val="22"/>
        </w:rPr>
        <w:t xml:space="preserve"> </w:t>
      </w:r>
      <w:r w:rsidR="00C54898">
        <w:rPr>
          <w:rFonts w:ascii="Arial Narrow" w:hAnsi="Arial Narrow"/>
          <w:sz w:val="22"/>
          <w:szCs w:val="22"/>
        </w:rPr>
        <w:t>na výsledok hospodárenia a ani na vlastné imanie.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E855C2" w:rsidRDefault="00E855C2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c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88351E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t xml:space="preserve">Účtovná jednotka nakupovala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netvorila vlastnou činnosťou dlhodobý nehmotný majetok.</w:t>
      </w:r>
    </w:p>
    <w:p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 roku 201</w:t>
      </w:r>
      <w:r w:rsidR="00B60A65">
        <w:rPr>
          <w:rFonts w:ascii="Arial Narrow" w:hAnsi="Arial Narrow"/>
          <w:sz w:val="22"/>
          <w:szCs w:val="22"/>
        </w:rPr>
        <w:t>6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:rsidR="00E12817" w:rsidRPr="00D3426A" w:rsidRDefault="003E3CC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krátkodobej</w:t>
      </w:r>
      <w:r w:rsidR="005E418C">
        <w:rPr>
          <w:rFonts w:ascii="Arial Narrow" w:hAnsi="Arial Narrow"/>
          <w:sz w:val="22"/>
          <w:szCs w:val="22"/>
        </w:rPr>
        <w:t>, prostrední</w:t>
      </w:r>
      <w:r w:rsidR="00D3426A">
        <w:rPr>
          <w:rFonts w:ascii="Arial Narrow" w:hAnsi="Arial Narrow"/>
          <w:sz w:val="22"/>
          <w:szCs w:val="22"/>
        </w:rPr>
        <w:t>ctvom nákladov.</w:t>
      </w:r>
    </w:p>
    <w:p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22 %.</w:t>
      </w:r>
    </w:p>
    <w:p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</w:t>
      </w:r>
      <w:proofErr w:type="spellStart"/>
      <w:r>
        <w:rPr>
          <w:rFonts w:ascii="Arial Narrow" w:hAnsi="Arial Narrow"/>
          <w:sz w:val="22"/>
          <w:szCs w:val="22"/>
        </w:rPr>
        <w:t>pripočitateľné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odpočitateľné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položky.</w:t>
      </w:r>
    </w:p>
    <w:p w:rsidR="00E12817" w:rsidRPr="00E12817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:rsidR="00F464E4" w:rsidRDefault="00F464E4" w:rsidP="00F464E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261D73" w:rsidRPr="00F464E4" w:rsidRDefault="00F464E4" w:rsidP="00EE7439">
      <w:pPr>
        <w:rPr>
          <w:rFonts w:ascii="Arial Narrow" w:hAnsi="Arial Narrow"/>
          <w:b/>
          <w:sz w:val="22"/>
          <w:szCs w:val="22"/>
        </w:rPr>
      </w:pPr>
      <w:r w:rsidRPr="00F464E4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E7439" w:rsidRPr="00EE7439" w:rsidTr="00EE7439">
        <w:trPr>
          <w:trHeight w:val="427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EE7439" w:rsidRPr="00EE7439" w:rsidTr="00EE7439">
        <w:trPr>
          <w:trHeight w:val="219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EE7439">
              <w:rPr>
                <w:rFonts w:ascii="Arial Narrow" w:hAnsi="Arial Narrow"/>
                <w:sz w:val="22"/>
                <w:szCs w:val="22"/>
              </w:rPr>
              <w:t>0 rokov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1/40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:rsidR="00EE7439" w:rsidRPr="00EE7439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:rsidR="006A0267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A0267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sz w:val="22"/>
                <w:szCs w:val="22"/>
              </w:rPr>
              <w:t>ov</w:t>
            </w:r>
          </w:p>
          <w:p w:rsidR="00A8188D" w:rsidRPr="00EE7439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</w:t>
            </w:r>
            <w:r w:rsidR="00A8188D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A8188D" w:rsidRPr="00EE7439" w:rsidRDefault="00A8188D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p w:rsidR="001444F9" w:rsidRDefault="00C94B6D" w:rsidP="00EE743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Odpisový plán účtovných odpisov nehmotného majetku vychádzal z toho, že vzal za základ spôsob odpisovania podľa daňových odpisov. Odpisové sadzby pre účtovné a daňové odpisy sa rovnajú</w:t>
      </w:r>
      <w:r w:rsidR="00D3426A">
        <w:rPr>
          <w:rFonts w:ascii="Arial Narrow" w:hAnsi="Arial Narrow"/>
          <w:sz w:val="22"/>
          <w:szCs w:val="22"/>
        </w:rPr>
        <w:t>.</w:t>
      </w:r>
    </w:p>
    <w:p w:rsidR="00C94B6D" w:rsidRDefault="00C94B6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 w:rsidRPr="00F70C1D">
        <w:rPr>
          <w:rFonts w:ascii="Arial Narrow" w:hAnsi="Arial Narrow"/>
          <w:color w:val="000000" w:themeColor="text1"/>
          <w:sz w:val="22"/>
          <w:szCs w:val="22"/>
        </w:rPr>
        <w:t>Odpisový plán účtovných odpisov hmotného majetku</w:t>
      </w:r>
      <w:r w:rsidR="00F70C1D">
        <w:rPr>
          <w:rFonts w:ascii="Arial Narrow" w:hAnsi="Arial Narrow"/>
          <w:color w:val="000000" w:themeColor="text1"/>
          <w:sz w:val="22"/>
          <w:szCs w:val="22"/>
        </w:rPr>
        <w:t xml:space="preserve"> účtovná jednotka zostavila interným predpisom tak,</w:t>
      </w:r>
    </w:p>
    <w:p w:rsidR="00D3426A" w:rsidRDefault="00F70C1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že za základ vzala metódy používané pri vyčíslovaní daňových odpisov. Odpisové sadzby pre účtovné a daňové odpisy sa rovnajú.</w:t>
      </w:r>
      <w:r w:rsidR="00AD76C3">
        <w:rPr>
          <w:rFonts w:ascii="Arial Narrow" w:hAnsi="Arial Narrow"/>
          <w:color w:val="000000" w:themeColor="text1"/>
          <w:sz w:val="22"/>
          <w:szCs w:val="22"/>
        </w:rPr>
        <w:t xml:space="preserve"> Rozdiely medzi daňovými a účtovnými odpismi vznikajú pri majetku, ktorý bol zaradený</w:t>
      </w:r>
    </w:p>
    <w:p w:rsidR="00F70C1D" w:rsidRPr="00F70C1D" w:rsidRDefault="00AD76C3" w:rsidP="00EE7439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do užívania pred 1.1.2012. </w:t>
      </w:r>
    </w:p>
    <w:p w:rsidR="00C94B6D" w:rsidRDefault="00C94B6D" w:rsidP="00EE7439">
      <w:pPr>
        <w:rPr>
          <w:rFonts w:ascii="Arial Narrow" w:hAnsi="Arial Narrow"/>
          <w:sz w:val="22"/>
          <w:szCs w:val="22"/>
        </w:rPr>
      </w:pPr>
    </w:p>
    <w:p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t xml:space="preserve">Účtovnej jednotke neboli poskytnuté dotácie na obstaranie majetku. </w:t>
      </w:r>
    </w:p>
    <w:p w:rsidR="006505DD" w:rsidRPr="008C1428" w:rsidRDefault="006505DD" w:rsidP="005629FD">
      <w:pPr>
        <w:rPr>
          <w:rFonts w:ascii="Arial Narrow" w:hAnsi="Arial Narrow"/>
          <w:sz w:val="22"/>
          <w:szCs w:val="22"/>
        </w:rPr>
      </w:pPr>
    </w:p>
    <w:p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t>E. f)</w:t>
      </w:r>
    </w:p>
    <w:p w:rsidR="008C1428" w:rsidRPr="008C1428" w:rsidRDefault="008C1428" w:rsidP="005629FD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V roku 201</w:t>
      </w:r>
      <w:r w:rsidR="00F35B49">
        <w:rPr>
          <w:rFonts w:ascii="Arial Narrow" w:hAnsi="Arial Narrow"/>
          <w:b/>
          <w:sz w:val="22"/>
          <w:szCs w:val="22"/>
        </w:rPr>
        <w:t>6</w:t>
      </w:r>
      <w:r>
        <w:rPr>
          <w:rFonts w:ascii="Arial Narrow" w:hAnsi="Arial Narrow"/>
          <w:b/>
          <w:sz w:val="22"/>
          <w:szCs w:val="22"/>
        </w:rPr>
        <w:t xml:space="preserve"> nedošlo k opravám významných chýb minulých účtovných období účtovaných v bežnom účtovnom období.</w:t>
      </w:r>
    </w:p>
    <w:p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:rsidR="000669B7" w:rsidRDefault="008000E6" w:rsidP="008000E6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>F. b)</w:t>
      </w:r>
    </w:p>
    <w:p w:rsidR="00CE2ADE" w:rsidRPr="008000E6" w:rsidRDefault="00CE2ADE" w:rsidP="008000E6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a výška poistenia dlhodobého hmotného a nehmotného majetku:</w:t>
      </w:r>
    </w:p>
    <w:p w:rsidR="008000E6" w:rsidRPr="002F6E7C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8000E6">
        <w:rPr>
          <w:rFonts w:ascii="Arial Narrow" w:hAnsi="Arial Narrow"/>
          <w:b w:val="0"/>
          <w:sz w:val="22"/>
          <w:szCs w:val="22"/>
        </w:rPr>
        <w:t>Účtovná jednotka má poistený dlhodobý hmotný a nehmotný majetok a peňažnú hotovosť v pokladni OSBD Martin. Ročné poistenie je v</w:t>
      </w:r>
      <w:r w:rsidRPr="008000E6">
        <w:rPr>
          <w:rFonts w:ascii="Arial Narrow" w:hAnsi="Arial Narrow"/>
          <w:b w:val="0"/>
          <w:color w:val="FF0000"/>
          <w:sz w:val="22"/>
          <w:szCs w:val="22"/>
        </w:rPr>
        <w:t> </w:t>
      </w:r>
      <w:r w:rsidRPr="002F6E7C">
        <w:rPr>
          <w:rFonts w:ascii="Arial Narrow" w:hAnsi="Arial Narrow"/>
          <w:b w:val="0"/>
          <w:sz w:val="22"/>
          <w:szCs w:val="22"/>
        </w:rPr>
        <w:t xml:space="preserve">sume </w:t>
      </w:r>
      <w:r w:rsidR="00D55F40" w:rsidRPr="002F6E7C">
        <w:rPr>
          <w:rFonts w:ascii="Arial Narrow" w:hAnsi="Arial Narrow"/>
          <w:b w:val="0"/>
          <w:sz w:val="22"/>
          <w:szCs w:val="22"/>
        </w:rPr>
        <w:t>1</w:t>
      </w:r>
      <w:r w:rsidR="00F35B49">
        <w:rPr>
          <w:rFonts w:ascii="Arial Narrow" w:hAnsi="Arial Narrow"/>
          <w:b w:val="0"/>
          <w:sz w:val="22"/>
          <w:szCs w:val="22"/>
        </w:rPr>
        <w:t>0</w:t>
      </w:r>
      <w:r w:rsidR="00D55F40" w:rsidRPr="002F6E7C">
        <w:rPr>
          <w:rFonts w:ascii="Arial Narrow" w:hAnsi="Arial Narrow"/>
          <w:b w:val="0"/>
          <w:sz w:val="22"/>
          <w:szCs w:val="22"/>
        </w:rPr>
        <w:t>1 </w:t>
      </w:r>
      <w:r w:rsidR="00F35B49">
        <w:rPr>
          <w:rFonts w:ascii="Arial Narrow" w:hAnsi="Arial Narrow"/>
          <w:b w:val="0"/>
          <w:sz w:val="22"/>
          <w:szCs w:val="22"/>
        </w:rPr>
        <w:t>591</w:t>
      </w:r>
      <w:r w:rsidR="00D55F40" w:rsidRPr="002F6E7C">
        <w:rPr>
          <w:rFonts w:ascii="Arial Narrow" w:hAnsi="Arial Narrow"/>
          <w:b w:val="0"/>
          <w:sz w:val="22"/>
          <w:szCs w:val="22"/>
        </w:rPr>
        <w:t>,</w:t>
      </w:r>
      <w:r w:rsidR="00F35B49">
        <w:rPr>
          <w:rFonts w:ascii="Arial Narrow" w:hAnsi="Arial Narrow"/>
          <w:b w:val="0"/>
          <w:sz w:val="22"/>
          <w:szCs w:val="22"/>
        </w:rPr>
        <w:t>37</w:t>
      </w:r>
      <w:r w:rsidR="00D55F40" w:rsidRPr="002F6E7C">
        <w:rPr>
          <w:rFonts w:ascii="Arial Narrow" w:hAnsi="Arial Narrow"/>
          <w:b w:val="0"/>
          <w:sz w:val="22"/>
          <w:szCs w:val="22"/>
        </w:rPr>
        <w:t xml:space="preserve"> €, pričom náklad poistného na správu OSBD Martin je v sume 39</w:t>
      </w:r>
      <w:r w:rsidR="00F35B49">
        <w:rPr>
          <w:rFonts w:ascii="Arial Narrow" w:hAnsi="Arial Narrow"/>
          <w:b w:val="0"/>
          <w:sz w:val="22"/>
          <w:szCs w:val="22"/>
        </w:rPr>
        <w:t>75</w:t>
      </w:r>
      <w:r w:rsidR="00D55F40" w:rsidRPr="002F6E7C">
        <w:rPr>
          <w:rFonts w:ascii="Arial Narrow" w:hAnsi="Arial Narrow"/>
          <w:b w:val="0"/>
          <w:sz w:val="22"/>
          <w:szCs w:val="22"/>
        </w:rPr>
        <w:t>,</w:t>
      </w:r>
      <w:r w:rsidR="00F35B49">
        <w:rPr>
          <w:rFonts w:ascii="Arial Narrow" w:hAnsi="Arial Narrow"/>
          <w:b w:val="0"/>
          <w:sz w:val="22"/>
          <w:szCs w:val="22"/>
        </w:rPr>
        <w:t>1</w:t>
      </w:r>
      <w:r w:rsidR="00D55F40" w:rsidRPr="002F6E7C">
        <w:rPr>
          <w:rFonts w:ascii="Arial Narrow" w:hAnsi="Arial Narrow"/>
          <w:b w:val="0"/>
          <w:sz w:val="22"/>
          <w:szCs w:val="22"/>
        </w:rPr>
        <w:t xml:space="preserve">8 € a náklad na prevádzku domov je v sume </w:t>
      </w:r>
      <w:r w:rsidR="00F35B49">
        <w:rPr>
          <w:rFonts w:ascii="Arial Narrow" w:hAnsi="Arial Narrow"/>
          <w:b w:val="0"/>
          <w:sz w:val="22"/>
          <w:szCs w:val="22"/>
        </w:rPr>
        <w:t>97616,19</w:t>
      </w:r>
      <w:r w:rsidR="00D55F40" w:rsidRPr="002F6E7C">
        <w:rPr>
          <w:rFonts w:ascii="Arial Narrow" w:hAnsi="Arial Narrow"/>
          <w:b w:val="0"/>
          <w:sz w:val="22"/>
          <w:szCs w:val="22"/>
        </w:rPr>
        <w:t xml:space="preserve"> €</w:t>
      </w:r>
    </w:p>
    <w:p w:rsidR="008000E6" w:rsidRPr="00397866" w:rsidRDefault="008000E6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  <w:r>
        <w:rPr>
          <w:rFonts w:ascii="Arial Narrow" w:hAnsi="Arial Narrow"/>
          <w:b w:val="0"/>
          <w:color w:val="000000" w:themeColor="text1"/>
          <w:sz w:val="22"/>
          <w:szCs w:val="22"/>
        </w:rPr>
        <w:t>Platnosť zmluvy bola od 1</w:t>
      </w:r>
      <w:r w:rsidR="00397866">
        <w:rPr>
          <w:rFonts w:ascii="Arial Narrow" w:hAnsi="Arial Narrow"/>
          <w:b w:val="0"/>
          <w:color w:val="000000" w:themeColor="text1"/>
          <w:sz w:val="22"/>
          <w:szCs w:val="22"/>
        </w:rPr>
        <w:t>.1.201</w:t>
      </w:r>
      <w:r w:rsidR="00F35B49">
        <w:rPr>
          <w:rFonts w:ascii="Arial Narrow" w:hAnsi="Arial Narrow"/>
          <w:b w:val="0"/>
          <w:color w:val="000000" w:themeColor="text1"/>
          <w:sz w:val="22"/>
          <w:szCs w:val="22"/>
        </w:rPr>
        <w:t>6</w:t>
      </w:r>
      <w:r w:rsidRPr="0039786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do 31.12.201</w:t>
      </w:r>
      <w:r w:rsidR="00F35B49">
        <w:rPr>
          <w:rFonts w:ascii="Arial Narrow" w:hAnsi="Arial Narrow"/>
          <w:b w:val="0"/>
          <w:color w:val="000000" w:themeColor="text1"/>
          <w:sz w:val="22"/>
          <w:szCs w:val="22"/>
        </w:rPr>
        <w:t>6</w:t>
      </w:r>
      <w:r w:rsidRPr="00397866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</w:p>
    <w:p w:rsidR="00CE2ADE" w:rsidRPr="0053736D" w:rsidRDefault="00CE2ADE" w:rsidP="000669B7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Charakteristika </w:t>
      </w:r>
      <w:proofErr w:type="spellStart"/>
      <w:r>
        <w:rPr>
          <w:rFonts w:ascii="Arial Narrow" w:hAnsi="Arial Narrow"/>
          <w:sz w:val="22"/>
          <w:szCs w:val="22"/>
        </w:rPr>
        <w:t>Goodwilu</w:t>
      </w:r>
      <w:proofErr w:type="spellEnd"/>
      <w:r>
        <w:rPr>
          <w:rFonts w:ascii="Arial Narrow" w:hAnsi="Arial Narrow"/>
          <w:sz w:val="22"/>
          <w:szCs w:val="22"/>
        </w:rPr>
        <w:t xml:space="preserve"> –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G</w:t>
      </w:r>
      <w:r w:rsidRPr="0073029B">
        <w:rPr>
          <w:rFonts w:ascii="Arial Narrow" w:hAnsi="Arial Narrow"/>
          <w:b/>
          <w:sz w:val="28"/>
          <w:szCs w:val="28"/>
        </w:rPr>
        <w:t xml:space="preserve">. 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:rsidR="00AA1239" w:rsidRDefault="00AA1239" w:rsidP="00416A9A">
      <w:pPr>
        <w:rPr>
          <w:rFonts w:ascii="Arial Narrow" w:hAnsi="Arial Narrow"/>
          <w:b/>
          <w:sz w:val="22"/>
          <w:szCs w:val="22"/>
        </w:rPr>
      </w:pPr>
      <w:r w:rsidRPr="00AA1239">
        <w:rPr>
          <w:rFonts w:ascii="Arial Narrow" w:hAnsi="Arial Narrow"/>
          <w:b/>
          <w:sz w:val="22"/>
          <w:szCs w:val="22"/>
        </w:rPr>
        <w:t xml:space="preserve">G. a. </w:t>
      </w:r>
      <w:r w:rsidR="007771E7">
        <w:rPr>
          <w:rFonts w:ascii="Arial Narrow" w:hAnsi="Arial Narrow"/>
          <w:b/>
          <w:sz w:val="22"/>
          <w:szCs w:val="22"/>
        </w:rPr>
        <w:t>1,2</w:t>
      </w:r>
      <w:r>
        <w:rPr>
          <w:rFonts w:ascii="Arial Narrow" w:hAnsi="Arial Narrow"/>
          <w:b/>
          <w:sz w:val="22"/>
          <w:szCs w:val="22"/>
        </w:rPr>
        <w:t>) Údaje o vlastnom imaní</w:t>
      </w:r>
    </w:p>
    <w:p w:rsidR="00AA1239" w:rsidRPr="00AA1239" w:rsidRDefault="00AA1239" w:rsidP="00416A9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Popis základného imania, výška upísaného imania</w:t>
      </w:r>
      <w:r w:rsidR="00D55F40">
        <w:rPr>
          <w:rFonts w:ascii="Arial Narrow" w:hAnsi="Arial Narrow"/>
          <w:sz w:val="22"/>
          <w:szCs w:val="22"/>
        </w:rPr>
        <w:t xml:space="preserve"> správy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A1239" w:rsidTr="00AA1239">
        <w:tc>
          <w:tcPr>
            <w:tcW w:w="3020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AA1239" w:rsidP="00416A9A">
            <w:pPr>
              <w:rPr>
                <w:rFonts w:ascii="Arial Narrow" w:hAnsi="Arial Narrow"/>
                <w:sz w:val="22"/>
                <w:szCs w:val="22"/>
              </w:rPr>
            </w:pPr>
            <w:r w:rsidRPr="00AA1239">
              <w:rPr>
                <w:rFonts w:ascii="Arial Narrow" w:hAnsi="Arial Narrow"/>
                <w:sz w:val="22"/>
                <w:szCs w:val="22"/>
              </w:rPr>
              <w:t>Základné imanie celkom</w:t>
            </w:r>
            <w:r w:rsidR="00EC20B8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3021" w:type="dxa"/>
          </w:tcPr>
          <w:p w:rsidR="00AA1239" w:rsidRPr="00AA1239" w:rsidRDefault="002C7A14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652900,00</w:t>
            </w:r>
          </w:p>
        </w:tc>
        <w:tc>
          <w:tcPr>
            <w:tcW w:w="3021" w:type="dxa"/>
          </w:tcPr>
          <w:p w:rsidR="00AA1239" w:rsidRPr="00AA1239" w:rsidRDefault="002C7A14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653445,00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Počet akcií (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Nominálna hodnota (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727A0D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upísaného vlastného imania</w:t>
            </w:r>
            <w:r w:rsidR="002C7A14">
              <w:rPr>
                <w:rFonts w:ascii="Arial Narrow" w:hAnsi="Arial Narrow"/>
                <w:sz w:val="22"/>
                <w:szCs w:val="22"/>
              </w:rPr>
              <w:t>-správa OSBD Martin</w:t>
            </w:r>
          </w:p>
        </w:tc>
        <w:tc>
          <w:tcPr>
            <w:tcW w:w="3021" w:type="dxa"/>
          </w:tcPr>
          <w:p w:rsidR="00AA1239" w:rsidRPr="00AA1239" w:rsidRDefault="00727A0D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  <w:tc>
          <w:tcPr>
            <w:tcW w:w="3021" w:type="dxa"/>
          </w:tcPr>
          <w:p w:rsidR="00AA1239" w:rsidRPr="00AA1239" w:rsidRDefault="00727A0D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AA1239" w:rsidP="00416A9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</w:p>
    <w:p w:rsidR="007771E7" w:rsidRDefault="007771E7" w:rsidP="007771E7">
      <w:pPr>
        <w:rPr>
          <w:rFonts w:ascii="Arial Narrow" w:hAnsi="Arial Narrow"/>
          <w:b/>
          <w:sz w:val="22"/>
          <w:szCs w:val="22"/>
        </w:rPr>
      </w:pPr>
      <w:r w:rsidRPr="00AA1239">
        <w:rPr>
          <w:rFonts w:ascii="Arial Narrow" w:hAnsi="Arial Narrow"/>
          <w:b/>
          <w:sz w:val="22"/>
          <w:szCs w:val="22"/>
        </w:rPr>
        <w:t xml:space="preserve">G. a. </w:t>
      </w:r>
      <w:r>
        <w:rPr>
          <w:rFonts w:ascii="Arial Narrow" w:hAnsi="Arial Narrow"/>
          <w:b/>
          <w:sz w:val="22"/>
          <w:szCs w:val="22"/>
        </w:rPr>
        <w:t>4) Prehľad o zisku alebo strate, ktorá nebola účtovaná ako náklad alebo výnos, ale priamo na účty vlastného imania:</w:t>
      </w:r>
    </w:p>
    <w:p w:rsidR="007771E7" w:rsidRDefault="007771E7" w:rsidP="007771E7">
      <w:pPr>
        <w:rPr>
          <w:rFonts w:ascii="Arial Narrow" w:hAnsi="Arial Narrow"/>
          <w:sz w:val="22"/>
          <w:szCs w:val="22"/>
        </w:rPr>
      </w:pPr>
      <w:r w:rsidRPr="007771E7">
        <w:rPr>
          <w:rFonts w:ascii="Arial Narrow" w:hAnsi="Arial Narrow"/>
          <w:sz w:val="22"/>
          <w:szCs w:val="22"/>
        </w:rPr>
        <w:t>Zisk dosiahnutý v predchádzajúcom období bol celý zúčtovaný do nedeliteľného fondu.</w:t>
      </w:r>
    </w:p>
    <w:p w:rsidR="00CF039F" w:rsidRPr="007771E7" w:rsidRDefault="00CF039F" w:rsidP="007771E7">
      <w:pPr>
        <w:rPr>
          <w:rFonts w:ascii="Arial Narrow" w:hAnsi="Arial Narrow"/>
          <w:sz w:val="22"/>
          <w:szCs w:val="22"/>
        </w:rPr>
      </w:pPr>
    </w:p>
    <w:p w:rsidR="00FA203B" w:rsidRDefault="00CF039F" w:rsidP="009C1A5E">
      <w:pPr>
        <w:rPr>
          <w:rFonts w:ascii="Arial Narrow" w:hAnsi="Arial Narrow"/>
          <w:b/>
          <w:sz w:val="22"/>
          <w:szCs w:val="22"/>
        </w:rPr>
      </w:pPr>
      <w:proofErr w:type="spellStart"/>
      <w:r w:rsidRPr="00AA1239">
        <w:rPr>
          <w:rFonts w:ascii="Arial Narrow" w:hAnsi="Arial Narrow"/>
          <w:b/>
          <w:sz w:val="22"/>
          <w:szCs w:val="22"/>
        </w:rPr>
        <w:t>G.</w:t>
      </w:r>
      <w:r>
        <w:rPr>
          <w:rFonts w:ascii="Arial Narrow" w:hAnsi="Arial Narrow"/>
          <w:b/>
          <w:sz w:val="22"/>
          <w:szCs w:val="22"/>
        </w:rPr>
        <w:t>e</w:t>
      </w:r>
      <w:proofErr w:type="spellEnd"/>
      <w:r>
        <w:rPr>
          <w:rFonts w:ascii="Arial Narrow" w:hAnsi="Arial Narrow"/>
          <w:b/>
          <w:sz w:val="22"/>
          <w:szCs w:val="22"/>
        </w:rPr>
        <w:t>) Hodnota záväzkov zabezpečená záložným právom: nemáme</w:t>
      </w:r>
    </w:p>
    <w:p w:rsidR="00AB47FD" w:rsidRDefault="00AB47FD" w:rsidP="009C1A5E">
      <w:pPr>
        <w:rPr>
          <w:rFonts w:ascii="Arial Narrow" w:hAnsi="Arial Narrow"/>
          <w:b/>
          <w:sz w:val="22"/>
          <w:szCs w:val="22"/>
        </w:rPr>
      </w:pPr>
    </w:p>
    <w:p w:rsidR="00FA203B" w:rsidRDefault="00FA203B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O. Informácie o skutočnostiach, ktoré nastali po dni, ku ktorému sa zostavuje účtovná závierka </w:t>
      </w:r>
    </w:p>
    <w:p w:rsidR="00FA203B" w:rsidRDefault="00FA203B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do dňa zostavenia účtovnej závierky - nemáme</w:t>
      </w:r>
    </w:p>
    <w:p w:rsidR="005E6E96" w:rsidRDefault="005E6E96" w:rsidP="009C1A5E">
      <w:pPr>
        <w:rPr>
          <w:rFonts w:ascii="Arial Narrow" w:hAnsi="Arial Narrow"/>
          <w:b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A203B" w:rsidTr="00D217C0">
        <w:tc>
          <w:tcPr>
            <w:tcW w:w="4395" w:type="dxa"/>
          </w:tcPr>
          <w:p w:rsidR="00FA203B" w:rsidRPr="00FA18BE" w:rsidRDefault="00FA18BE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>
              <w:rPr>
                <w:rFonts w:ascii="Arial Narrow" w:hAnsi="Arial Narrow"/>
                <w:b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D217C0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FA203B" w:rsidTr="00D217C0">
        <w:tc>
          <w:tcPr>
            <w:tcW w:w="4395" w:type="dxa"/>
          </w:tcPr>
          <w:p w:rsidR="00FA203B" w:rsidRPr="00FA18BE" w:rsidRDefault="00D217C0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>
              <w:rPr>
                <w:rFonts w:ascii="Arial Narrow" w:hAnsi="Arial Narrow"/>
                <w:b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B54C8" w:rsidTr="00D217C0">
        <w:tc>
          <w:tcPr>
            <w:tcW w:w="4395" w:type="dxa"/>
          </w:tcPr>
          <w:p w:rsidR="003B54C8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B54C8" w:rsidTr="00D217C0">
        <w:tc>
          <w:tcPr>
            <w:tcW w:w="4395" w:type="dxa"/>
          </w:tcPr>
          <w:p w:rsidR="003B54C8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B54C8" w:rsidTr="00D217C0">
        <w:tc>
          <w:tcPr>
            <w:tcW w:w="4395" w:type="dxa"/>
          </w:tcPr>
          <w:p w:rsidR="003B54C8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15F85" w:rsidRDefault="00A15F85" w:rsidP="009C1A5E">
      <w:pPr>
        <w:rPr>
          <w:rFonts w:ascii="Arial Narrow" w:hAnsi="Arial Narrow"/>
          <w:b/>
          <w:sz w:val="24"/>
          <w:szCs w:val="24"/>
        </w:rPr>
      </w:pPr>
    </w:p>
    <w:p w:rsidR="004B5937" w:rsidRPr="004263F0" w:rsidRDefault="004B5937" w:rsidP="009C1A5E">
      <w:pPr>
        <w:rPr>
          <w:rFonts w:ascii="Arial Narrow" w:hAnsi="Arial Narrow"/>
          <w:b/>
          <w:sz w:val="24"/>
          <w:szCs w:val="24"/>
        </w:rPr>
      </w:pPr>
      <w:r w:rsidRPr="004263F0">
        <w:rPr>
          <w:rFonts w:ascii="Arial Narrow" w:hAnsi="Arial Narrow"/>
          <w:b/>
          <w:sz w:val="24"/>
          <w:szCs w:val="24"/>
        </w:rPr>
        <w:t>Príloha č. 3a k opatreniu č. 4455/2003-92</w:t>
      </w:r>
    </w:p>
    <w:p w:rsidR="004B5937" w:rsidRDefault="004B5937" w:rsidP="009C1A5E">
      <w:pPr>
        <w:rPr>
          <w:rFonts w:ascii="Arial Narrow" w:hAnsi="Arial Narrow"/>
          <w:b/>
          <w:sz w:val="22"/>
          <w:szCs w:val="22"/>
        </w:rPr>
      </w:pPr>
    </w:p>
    <w:p w:rsidR="004B5937" w:rsidRPr="0073029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1.Informácie k časti </w:t>
      </w:r>
      <w:r w:rsidRPr="0073029B">
        <w:rPr>
          <w:rFonts w:ascii="Arial Narrow" w:hAnsi="Arial Narrow"/>
          <w:sz w:val="22"/>
          <w:szCs w:val="22"/>
        </w:rPr>
        <w:t xml:space="preserve">A. </w:t>
      </w:r>
      <w:r>
        <w:rPr>
          <w:rFonts w:ascii="Arial Narrow" w:hAnsi="Arial Narrow"/>
          <w:sz w:val="22"/>
          <w:szCs w:val="22"/>
        </w:rPr>
        <w:t>písm. c</w:t>
      </w:r>
      <w:r w:rsidRPr="0073029B">
        <w:rPr>
          <w:rFonts w:ascii="Arial Narrow" w:hAnsi="Arial Narrow"/>
          <w:sz w:val="22"/>
          <w:szCs w:val="22"/>
        </w:rPr>
        <w:t>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4B5937" w:rsidRPr="0073029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4B5937" w:rsidRPr="0073029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937" w:rsidRPr="0073029B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5937" w:rsidRPr="0073029B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2C7A14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4B5937" w:rsidRPr="0073029B" w:rsidTr="00A20C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5937" w:rsidRPr="0073029B" w:rsidRDefault="004B5937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5937" w:rsidRPr="0073029B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</w:t>
            </w:r>
          </w:p>
        </w:tc>
      </w:tr>
      <w:tr w:rsidR="004B5937" w:rsidRPr="0073029B" w:rsidTr="00A20CE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937" w:rsidRPr="009B6601" w:rsidRDefault="004B5937" w:rsidP="00A20CE0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5937" w:rsidRPr="0073029B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</w:tbl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:rsidR="00EC2247" w:rsidRPr="0073029B" w:rsidRDefault="00EC2247" w:rsidP="00EC224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02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EC2247" w:rsidRPr="0073029B" w:rsidTr="00B6014A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EC2247" w:rsidRPr="0073029B" w:rsidTr="00B6014A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EC2247" w:rsidRPr="0073029B" w:rsidTr="00B6014A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870D6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EC2247" w:rsidRPr="0073029B" w:rsidTr="00B6014A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CE07D9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140192,00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DC23C5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B75226" w:rsidRDefault="00CE07D9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140192,00</w:t>
            </w:r>
          </w:p>
        </w:tc>
      </w:tr>
      <w:tr w:rsidR="00EC2247" w:rsidRPr="0073029B" w:rsidTr="00CE07D9">
        <w:trPr>
          <w:trHeight w:val="371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1A7000" w:rsidRDefault="00CE07D9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3511A5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3511A5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140246,00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202D5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140246,00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89556,00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89556,00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10861,00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3511A5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10861,00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100417,00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100417,00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3511A5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50636,00</w:t>
            </w:r>
          </w:p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50636,00</w:t>
            </w:r>
          </w:p>
        </w:tc>
      </w:tr>
      <w:tr w:rsidR="00EC2247" w:rsidRPr="0073029B" w:rsidTr="00B6014A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39829,00</w:t>
            </w:r>
          </w:p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202D57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0,</w:t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B7522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B75226" w:rsidRDefault="00CE07D9" w:rsidP="00CE07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39829,00</w:t>
            </w:r>
          </w:p>
        </w:tc>
      </w:tr>
    </w:tbl>
    <w:p w:rsidR="00EC2247" w:rsidRPr="0073029B" w:rsidRDefault="00EC224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Tabuľka č. </w:t>
      </w:r>
      <w:r w:rsidR="00EC2247">
        <w:rPr>
          <w:rFonts w:ascii="Arial Narrow" w:hAnsi="Arial Narrow"/>
          <w:sz w:val="22"/>
          <w:szCs w:val="22"/>
        </w:rPr>
        <w:t>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02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0669B7" w:rsidRPr="0073029B" w:rsidTr="00D10115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EC2247" w:rsidP="00EC22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</w:tr>
      <w:tr w:rsidR="000669B7" w:rsidRPr="0073029B" w:rsidTr="007D7C47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7D7C47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870D63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D10115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a01005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85943.00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46494,00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75226" w:rsidRDefault="003B7BC7" w:rsidP="00057D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132437,00</w:t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7BC7" w:rsidP="003B7B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t>54249,00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7BC7" w:rsidP="00635A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7755</w:t>
            </w:r>
            <w:r w:rsidR="002B1DC9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7D9F" w:rsidRPr="003511A5" w:rsidRDefault="003B7BC7" w:rsidP="003B7B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057D9F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>004</w:t>
            </w:r>
            <w:r w:rsidR="00057D9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7BC7" w:rsidP="003B7B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54249,00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B7BC7" w:rsidP="003B7B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54249,00</w:t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140192,00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75226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140192,00</w:t>
            </w:r>
          </w:p>
        </w:tc>
      </w:tr>
      <w:tr w:rsidR="000669B7" w:rsidRPr="0073029B" w:rsidTr="00D10115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3B7BC7" w:rsidP="00EE7E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80006,00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2B1D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2B1D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75226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80006,00</w:t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9550,00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2B1D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2B1D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9550,00</w:t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2B1D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2B1D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89556,00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2B1D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2B1DC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75226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89556,00</w:t>
            </w:r>
          </w:p>
        </w:tc>
      </w:tr>
      <w:tr w:rsidR="000669B7" w:rsidRPr="0073029B" w:rsidTr="00D10115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75226" w:rsidRDefault="007D7C47" w:rsidP="007D7C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7D7C47" w:rsidRPr="00B75226" w:rsidRDefault="007D7C47" w:rsidP="007D7C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0669B7" w:rsidRPr="0073029B" w:rsidTr="00D10115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7D7C47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3B7BC7" w:rsidP="00D0172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5937,00</w:t>
            </w:r>
          </w:p>
          <w:p w:rsidR="00D0172F" w:rsidRPr="00B75226" w:rsidRDefault="00D0172F" w:rsidP="00D0172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3B7B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3B7BC7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46494,00</w:t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B75226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52431,00</w:t>
            </w:r>
          </w:p>
        </w:tc>
      </w:tr>
      <w:tr w:rsidR="000669B7" w:rsidRPr="0073029B" w:rsidTr="007D7C47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3B7BC7" w:rsidP="00D0172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50636,00</w:t>
            </w:r>
          </w:p>
          <w:p w:rsidR="00D0172F" w:rsidRPr="00B75226" w:rsidRDefault="00D0172F" w:rsidP="00D0172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3B7BC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B75226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B75226" w:rsidRDefault="003B7BC7" w:rsidP="003B7B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50636,00</w:t>
            </w:r>
          </w:p>
        </w:tc>
      </w:tr>
    </w:tbl>
    <w:p w:rsidR="00383BD8" w:rsidRDefault="00383BD8" w:rsidP="000669B7"/>
    <w:p w:rsidR="00D42BE8" w:rsidRDefault="00D42BE8" w:rsidP="000669B7">
      <w:r>
        <w:t>Dlhodobý nehmotný majetok sa týka iba správy OSBD Martin.</w:t>
      </w:r>
    </w:p>
    <w:p w:rsidR="00D42BE8" w:rsidRDefault="00D42BE8" w:rsidP="000669B7"/>
    <w:p w:rsidR="000669B7" w:rsidRDefault="0070227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c) prílohy č. 3 o dlhodobom nehmotnom majetku </w:t>
      </w:r>
      <w:r w:rsidR="00B6014A">
        <w:rPr>
          <w:rFonts w:ascii="Arial Narrow" w:hAnsi="Arial Narrow"/>
          <w:sz w:val="22"/>
          <w:szCs w:val="22"/>
        </w:rPr>
        <w:t>–</w:t>
      </w:r>
      <w:r w:rsidR="0041295F">
        <w:rPr>
          <w:rFonts w:ascii="Arial Narrow" w:hAnsi="Arial Narrow"/>
          <w:sz w:val="22"/>
          <w:szCs w:val="22"/>
        </w:rPr>
        <w:t xml:space="preserve"> nemáme</w:t>
      </w:r>
    </w:p>
    <w:p w:rsidR="00B6014A" w:rsidRPr="0073029B" w:rsidRDefault="00B6014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B6014A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 Informácie k časti F. písm. a) prílohy č. 3 o dlhodobom hmotnom majetku</w:t>
      </w:r>
    </w:p>
    <w:p w:rsidR="005217D1" w:rsidRDefault="005217D1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6E73D8" w:rsidRDefault="006E73D8"/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B6014A" w:rsidRPr="0073029B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014A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2559B">
              <w:rPr>
                <w:rFonts w:ascii="Arial Narrow" w:hAnsi="Arial Narrow"/>
                <w:b/>
                <w:sz w:val="22"/>
                <w:szCs w:val="22"/>
              </w:rPr>
              <w:t>Tabuľka č. 1</w:t>
            </w:r>
          </w:p>
          <w:p w:rsidR="00B6014A" w:rsidRPr="00C420C4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20C4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6014A" w:rsidRPr="0073029B" w:rsidTr="006E73D8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B6014A" w:rsidRPr="0073029B" w:rsidTr="006E73D8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B65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B65" w:rsidRPr="0073029B" w:rsidRDefault="00AD1B65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155119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157757,00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155119" w:rsidRDefault="008F13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11683994,00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155119" w:rsidRDefault="008F137F" w:rsidP="00B6014A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357618,00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155119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155119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155119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155119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155119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B65" w:rsidRPr="00155119" w:rsidRDefault="008F13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13469209,00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 w:rsidR="00F53A38"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B75226" w:rsidRDefault="008A453C" w:rsidP="008A45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96334,00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B75226" w:rsidRDefault="00994EDB" w:rsidP="00994ED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1159481,00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B75226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b/>
              </w:rPr>
              <w:t>357618,00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B75226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B75226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B75226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B6014A" w:rsidRPr="00B75226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B75226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B75226" w:rsidRDefault="00255708" w:rsidP="008A45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1613433,00</w:t>
            </w:r>
          </w:p>
        </w:tc>
      </w:tr>
      <w:tr w:rsidR="00F53A38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3A38" w:rsidRPr="0073029B" w:rsidRDefault="00F53A38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61423,00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10524513,00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3A38" w:rsidRPr="00B75226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11855776,00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2333</w:t>
            </w:r>
            <w:r w:rsidR="00B6014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994EDB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2164283,00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9C302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1181650,00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3511A5" w:rsidRDefault="00E8465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3349510,00</w:t>
            </w:r>
          </w:p>
        </w:tc>
      </w:tr>
      <w:tr w:rsidR="00227203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2333,00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Default="00994EDB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2112,00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Default="009C302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5755,00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Default="00E8465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11444,00</w:t>
            </w:r>
          </w:p>
        </w:tc>
      </w:tr>
      <w:tr w:rsidR="00227203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Default="00994EDB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2162171,00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Default="009C3021" w:rsidP="009C30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1175895,00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Default="00E8465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3338066,00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D16B97" w:rsidP="00D16B97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8905</w:t>
            </w:r>
            <w:r w:rsidR="00B6014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994EDB" w:rsidP="001B080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328054</w:t>
            </w:r>
            <w:r w:rsidR="001B0805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="00B6014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9C3021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2167860,00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3511A5" w:rsidRDefault="00E8465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5457311,00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994EDB" w:rsidP="00994ED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8846,00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9C302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5689,00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3511A5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3511A5" w:rsidRDefault="00E8465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14540,00</w:t>
            </w:r>
          </w:p>
        </w:tc>
      </w:tr>
      <w:tr w:rsidR="00227203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8900,00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994EDB" w:rsidP="001B08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327170</w:t>
            </w:r>
            <w:r w:rsidR="001B0805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9C302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2162171,00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3511A5" w:rsidRDefault="00E8465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5442771</w:t>
            </w:r>
          </w:p>
        </w:tc>
      </w:tr>
      <w:tr w:rsidR="00227203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3511A5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155119" w:rsidRDefault="00D16B97" w:rsidP="00D16B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151185</w:t>
            </w:r>
            <w:r w:rsidR="00B6014A" w:rsidRPr="00155119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155119" w:rsidRDefault="00994EDB" w:rsidP="00CB3D7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1056773</w:t>
            </w:r>
            <w:r w:rsidR="00CB3D7D">
              <w:rPr>
                <w:rFonts w:ascii="Arial Narrow" w:hAnsi="Arial Narrow"/>
                <w:b/>
                <w:sz w:val="18"/>
                <w:szCs w:val="18"/>
              </w:rPr>
              <w:t>1</w:t>
            </w:r>
            <w:r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155119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358862,00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155119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551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155119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551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155119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551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155119" w:rsidRDefault="00203EB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283630,00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155119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551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155119" w:rsidRDefault="00E8465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11361408,00</w:t>
            </w:r>
          </w:p>
        </w:tc>
      </w:tr>
      <w:tr w:rsidR="00742E3C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D16B97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98662,00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994EDB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1152747,00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3B5C4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358862,00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203EB9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C35C7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B75226" w:rsidRDefault="00E84655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1610337,00</w:t>
            </w:r>
          </w:p>
        </w:tc>
      </w:tr>
      <w:tr w:rsidR="00742E3C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D16B97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52523,00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994EDB" w:rsidP="001B08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941498</w:t>
            </w:r>
            <w:r w:rsidR="001B0805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3B5C4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203EB9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283564,00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C35C7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186" w:rsidRPr="00B75226" w:rsidRDefault="00E84655" w:rsidP="008C318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9751071,00</w:t>
            </w:r>
          </w:p>
        </w:tc>
      </w:tr>
    </w:tbl>
    <w:p w:rsidR="006E73D8" w:rsidRDefault="006E73D8"/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742E3C" w:rsidRPr="0073029B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Oprávky</w:t>
            </w:r>
            <w:r>
              <w:rPr>
                <w:rFonts w:ascii="Arial Narrow" w:hAnsi="Arial Narrow"/>
                <w:sz w:val="22"/>
                <w:szCs w:val="22"/>
              </w:rPr>
              <w:t xml:space="preserve"> sa účtujú iba k majetku správy OSBD Martin</w:t>
            </w:r>
          </w:p>
        </w:tc>
      </w:tr>
      <w:tr w:rsidR="00742E3C" w:rsidRPr="0073029B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94EDB" w:rsidRDefault="00994EDB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noProof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635721,00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94EDB" w:rsidRDefault="003B5C4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341416,00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a01063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a01067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a01071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994EDB" w:rsidRDefault="00E84655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977137,00</w:t>
            </w:r>
          </w:p>
        </w:tc>
      </w:tr>
      <w:tr w:rsidR="00742E3C" w:rsidRPr="0073029B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994EDB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28675,00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3B5C4C" w:rsidP="003B5C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10186,00</w:t>
            </w:r>
            <w:r w:rsidR="00742E3C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742E3C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="00742E3C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511A5" w:rsidRDefault="00E84655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38861,00</w:t>
            </w:r>
          </w:p>
        </w:tc>
      </w:tr>
      <w:tr w:rsidR="00742E3C" w:rsidRPr="0073029B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3B5C4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511A5" w:rsidRDefault="00E84655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742E3C" w:rsidRPr="0073029B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94EDB" w:rsidRDefault="00994EDB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664396,00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94EDB" w:rsidRDefault="003B5C4C" w:rsidP="003B5C4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351602,00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994EDB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994EDB" w:rsidRDefault="00E84655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1015998,00</w:t>
            </w:r>
          </w:p>
        </w:tc>
      </w:tr>
      <w:tr w:rsidR="00742E3C" w:rsidRPr="0073029B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42E3C" w:rsidRPr="003511A5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742E3C" w:rsidRPr="003511A5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42E3C" w:rsidRPr="003511A5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3511A5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42E3C" w:rsidRPr="003511A5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B75226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BF6E8C" w:rsidRDefault="00BF6E8C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0669B7" w:rsidRPr="0073029B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D16B97" w:rsidP="00D16B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t>157757,00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CB3D7D" w:rsidP="00435D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11048273,00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78BE" w:rsidRPr="00D16B97" w:rsidRDefault="003B5C4C" w:rsidP="00C7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16202,00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a01065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a01069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a01073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3003D0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6D6292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a01079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845239"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="00175F4B"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D16B97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12492072,00</w:t>
            </w:r>
          </w:p>
        </w:tc>
      </w:tr>
      <w:tr w:rsidR="00D16B97" w:rsidRPr="0073029B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B97" w:rsidRPr="0073029B" w:rsidRDefault="00D16B9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D16B97" w:rsidP="00814B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96334,00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CB3D7D" w:rsidP="00435D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523760,00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B5C4C" w:rsidP="003B5C4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16202,00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B97" w:rsidRPr="00B75226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636296,00</w:t>
            </w:r>
          </w:p>
        </w:tc>
      </w:tr>
      <w:tr w:rsidR="00D16B97" w:rsidRPr="0073029B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B97" w:rsidRPr="0073029B" w:rsidRDefault="00D16B9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D16B97" w:rsidP="00814B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61423,00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CB3D7D" w:rsidP="00435D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10524513,00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B5C4C" w:rsidP="00C7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B75226" w:rsidRDefault="003003D0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B97" w:rsidRPr="00B75226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11855776,00</w:t>
            </w:r>
          </w:p>
        </w:tc>
      </w:tr>
      <w:tr w:rsidR="000669B7" w:rsidRPr="0073029B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15511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151185,00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CB3D7D" w:rsidP="001B08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990333</w:t>
            </w:r>
            <w:r w:rsidR="001B0805">
              <w:rPr>
                <w:rFonts w:ascii="Arial Narrow" w:hAnsi="Arial Narrow"/>
                <w:b/>
                <w:sz w:val="18"/>
                <w:szCs w:val="18"/>
              </w:rPr>
              <w:t>5</w:t>
            </w:r>
            <w:r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3B5C4C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7260,00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203EB9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283630,00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D16B97" w:rsidRDefault="00C35C7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D16B97" w:rsidRDefault="00E84655" w:rsidP="00C57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10345410,00</w:t>
            </w:r>
          </w:p>
        </w:tc>
      </w:tr>
      <w:tr w:rsidR="00B6014A" w:rsidRPr="0073029B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15511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98662,00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1B080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488351,00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3B5C4C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7260,00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203EB9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C35C7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B75226" w:rsidRDefault="00E84655" w:rsidP="00C57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594339,00</w:t>
            </w:r>
          </w:p>
        </w:tc>
      </w:tr>
      <w:tr w:rsidR="00B6014A" w:rsidRPr="0073029B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15511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52523,00</w:t>
            </w:r>
          </w:p>
          <w:p w:rsidR="00155119" w:rsidRPr="00B75226" w:rsidRDefault="0015511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1B0805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9414984,00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203EB9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283564,00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B75226" w:rsidRDefault="00C35C7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B75226" w:rsidRDefault="00E84655" w:rsidP="00C57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9751071,00</w:t>
            </w:r>
          </w:p>
        </w:tc>
      </w:tr>
    </w:tbl>
    <w:p w:rsidR="00115FC8" w:rsidRDefault="00115FC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115FC8" w:rsidRDefault="00F56D3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Martin.</w:t>
      </w:r>
    </w:p>
    <w:p w:rsidR="00814DFF" w:rsidRDefault="00814DFF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155119" w:rsidRDefault="00155119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D2559B">
        <w:rPr>
          <w:rFonts w:ascii="Arial Narrow" w:hAnsi="Arial Narrow"/>
          <w:b w:val="0"/>
          <w:sz w:val="22"/>
          <w:szCs w:val="22"/>
        </w:rPr>
        <w:lastRenderedPageBreak/>
        <w:t>Tabu</w:t>
      </w:r>
      <w:r>
        <w:rPr>
          <w:rFonts w:ascii="Arial Narrow" w:hAnsi="Arial Narrow"/>
          <w:b w:val="0"/>
          <w:sz w:val="22"/>
          <w:szCs w:val="22"/>
        </w:rPr>
        <w:t>ľka č. 2</w:t>
      </w: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1"/>
        <w:gridCol w:w="17"/>
        <w:gridCol w:w="861"/>
        <w:gridCol w:w="6"/>
        <w:gridCol w:w="1032"/>
        <w:gridCol w:w="14"/>
        <w:gridCol w:w="754"/>
        <w:gridCol w:w="12"/>
        <w:gridCol w:w="29"/>
        <w:gridCol w:w="18"/>
        <w:gridCol w:w="777"/>
        <w:gridCol w:w="29"/>
        <w:gridCol w:w="21"/>
        <w:gridCol w:w="839"/>
        <w:gridCol w:w="53"/>
        <w:gridCol w:w="807"/>
        <w:gridCol w:w="37"/>
        <w:gridCol w:w="7"/>
        <w:gridCol w:w="1000"/>
        <w:gridCol w:w="875"/>
        <w:gridCol w:w="1020"/>
        <w:gridCol w:w="15"/>
      </w:tblGrid>
      <w:tr w:rsidR="00356DF2" w:rsidRPr="0073029B" w:rsidTr="00155119">
        <w:trPr>
          <w:gridAfter w:val="1"/>
          <w:wAfter w:w="15" w:type="dxa"/>
          <w:trHeight w:val="145"/>
          <w:tblHeader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56DF2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356DF2" w:rsidRPr="00C420C4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20C4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8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55119" w:rsidRDefault="00356DF2" w:rsidP="00356D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</w:t>
            </w:r>
          </w:p>
          <w:p w:rsidR="00356DF2" w:rsidRPr="0073029B" w:rsidRDefault="00356DF2" w:rsidP="00356D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obdobie                                                                                                                                     </w:t>
            </w:r>
          </w:p>
        </w:tc>
      </w:tr>
      <w:tr w:rsidR="00155119" w:rsidRPr="0073029B" w:rsidTr="00155119">
        <w:trPr>
          <w:gridAfter w:val="1"/>
          <w:wAfter w:w="15" w:type="dxa"/>
          <w:trHeight w:val="1537"/>
          <w:tblHeader/>
          <w:jc w:val="center"/>
        </w:trPr>
        <w:tc>
          <w:tcPr>
            <w:tcW w:w="157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155119" w:rsidRPr="0073029B" w:rsidTr="00155119">
        <w:trPr>
          <w:gridAfter w:val="1"/>
          <w:wAfter w:w="15" w:type="dxa"/>
          <w:trHeight w:val="155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356DF2" w:rsidRPr="0073029B" w:rsidTr="00325F00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155119" w:rsidRPr="0073029B" w:rsidTr="00155119">
        <w:trPr>
          <w:gridAfter w:val="1"/>
          <w:wAfter w:w="15" w:type="dxa"/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 w:rsidR="009E7F29"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a01051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168784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13617675,00</w:t>
            </w:r>
          </w:p>
        </w:tc>
        <w:tc>
          <w:tcPr>
            <w:tcW w:w="8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b/>
              </w:rPr>
              <w:fldChar w:fldCharType="begin"/>
            </w:r>
            <w:r w:rsidRPr="006637EA">
              <w:rPr>
                <w:b/>
              </w:rPr>
              <w:instrText xml:space="preserve"> MERGEFIELD  a01058 \* MERGEFORMAT </w:instrText>
            </w:r>
            <w:r w:rsidRPr="006637EA">
              <w:rPr>
                <w:b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392619</w:t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fldChar w:fldCharType="end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,00</w:t>
            </w: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a01062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a01066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a01070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1169276,00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15348354,00</w:t>
            </w:r>
          </w:p>
        </w:tc>
      </w:tr>
      <w:tr w:rsidR="00155119" w:rsidRPr="0073029B" w:rsidTr="00155119">
        <w:trPr>
          <w:gridAfter w:val="1"/>
          <w:wAfter w:w="15" w:type="dxa"/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218,00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1434963,00</w:t>
            </w:r>
          </w:p>
        </w:tc>
        <w:tc>
          <w:tcPr>
            <w:tcW w:w="8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42172,00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1538457,00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52542,00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3068352,00</w:t>
            </w:r>
          </w:p>
        </w:tc>
      </w:tr>
      <w:tr w:rsidR="00155119" w:rsidRPr="0073029B" w:rsidTr="00155119">
        <w:trPr>
          <w:gridAfter w:val="1"/>
          <w:wAfter w:w="15" w:type="dxa"/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11245,00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3368644,00</w:t>
            </w:r>
          </w:p>
        </w:tc>
        <w:tc>
          <w:tcPr>
            <w:tcW w:w="8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77173,00</w:t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1437893,00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52542,00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4947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  <w:r>
              <w:rPr>
                <w:rFonts w:ascii="Arial Narrow" w:hAnsi="Arial Narrow"/>
                <w:sz w:val="18"/>
                <w:szCs w:val="18"/>
              </w:rPr>
              <w:t>497,00</w:t>
            </w:r>
          </w:p>
        </w:tc>
      </w:tr>
      <w:tr w:rsidR="00155119" w:rsidRPr="0073029B" w:rsidTr="00155119">
        <w:trPr>
          <w:gridAfter w:val="1"/>
          <w:wAfter w:w="15" w:type="dxa"/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55119" w:rsidRPr="0073029B" w:rsidTr="00155119">
        <w:trPr>
          <w:gridAfter w:val="1"/>
          <w:wAfter w:w="15" w:type="dxa"/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157757,00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a04054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11683994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a04058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35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t>7618,00</w:t>
            </w: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a04080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13469209,00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356DF2" w:rsidRPr="0073029B" w:rsidTr="00325F00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  <w:r>
              <w:rPr>
                <w:rFonts w:ascii="Arial Narrow" w:hAnsi="Arial Narrow"/>
                <w:sz w:val="22"/>
                <w:szCs w:val="22"/>
              </w:rPr>
              <w:t xml:space="preserve"> sa účtujú iba k majetku správy OSBD Martin</w:t>
            </w:r>
          </w:p>
        </w:tc>
      </w:tr>
      <w:tr w:rsidR="00155119" w:rsidRPr="0073029B" w:rsidTr="00155119">
        <w:trPr>
          <w:gridAfter w:val="1"/>
          <w:wAfter w:w="15" w:type="dxa"/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noProof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a01055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606081,00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344443,00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a01063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a01067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a01071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950524,00</w:t>
            </w:r>
          </w:p>
        </w:tc>
      </w:tr>
      <w:tr w:rsidR="00155119" w:rsidRPr="0073029B" w:rsidTr="00155119">
        <w:trPr>
          <w:gridAfter w:val="1"/>
          <w:wAfter w:w="15" w:type="dxa"/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29640,00</w:t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34684,00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64324,00</w:t>
            </w:r>
          </w:p>
        </w:tc>
      </w:tr>
      <w:tr w:rsidR="00155119" w:rsidRPr="0073029B" w:rsidTr="00155119">
        <w:trPr>
          <w:gridAfter w:val="1"/>
          <w:wAfter w:w="15" w:type="dxa"/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37711,00</w:t>
            </w:r>
          </w:p>
        </w:tc>
        <w:tc>
          <w:tcPr>
            <w:tcW w:w="8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37711,00</w:t>
            </w:r>
          </w:p>
        </w:tc>
      </w:tr>
      <w:tr w:rsidR="00155119" w:rsidRPr="0073029B" w:rsidTr="00155119">
        <w:trPr>
          <w:gridAfter w:val="1"/>
          <w:wAfter w:w="15" w:type="dxa"/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a04055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635721,00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a04059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341416,00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977137,00</w:t>
            </w:r>
          </w:p>
        </w:tc>
      </w:tr>
      <w:tr w:rsidR="00356DF2" w:rsidRPr="0073029B" w:rsidTr="00325F00">
        <w:trPr>
          <w:trHeight w:val="278"/>
          <w:tblHeader/>
          <w:jc w:val="center"/>
        </w:trPr>
        <w:tc>
          <w:tcPr>
            <w:tcW w:w="979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155119" w:rsidRPr="003511A5" w:rsidTr="00155119">
        <w:trPr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155119" w:rsidRPr="003511A5" w:rsidTr="00155119">
        <w:trPr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5119" w:rsidRPr="003511A5" w:rsidTr="00155119">
        <w:trPr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56DF2" w:rsidRPr="003511A5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5119" w:rsidRPr="003511A5" w:rsidTr="00155119">
        <w:trPr>
          <w:trHeight w:val="278"/>
          <w:tblHeader/>
          <w:jc w:val="center"/>
        </w:trPr>
        <w:tc>
          <w:tcPr>
            <w:tcW w:w="15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6E73D8" w:rsidRDefault="006E73D8"/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31"/>
        <w:gridCol w:w="1067"/>
        <w:gridCol w:w="744"/>
        <w:gridCol w:w="846"/>
        <w:gridCol w:w="889"/>
        <w:gridCol w:w="904"/>
        <w:gridCol w:w="1000"/>
        <w:gridCol w:w="875"/>
        <w:gridCol w:w="1035"/>
      </w:tblGrid>
      <w:tr w:rsidR="00356DF2" w:rsidRPr="0073029B" w:rsidTr="00325F00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Zostatková hodnota </w:t>
            </w:r>
          </w:p>
        </w:tc>
      </w:tr>
      <w:tr w:rsidR="00155119" w:rsidRPr="0073029B" w:rsidTr="00155119">
        <w:trPr>
          <w:trHeight w:val="278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a01053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168784,00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13011594,00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48176,00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a01065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a01069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a01073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a01076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11692760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a01079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0,000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14397830,00</w:t>
            </w:r>
          </w:p>
        </w:tc>
      </w:tr>
      <w:tr w:rsidR="00155119" w:rsidRPr="0073029B" w:rsidTr="00155119">
        <w:trPr>
          <w:trHeight w:val="290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157757,00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11048273,00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16202,00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a04076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1269840,00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a04079 </w:instrTex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637E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637E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12492072,00</w:t>
            </w:r>
          </w:p>
        </w:tc>
      </w:tr>
      <w:tr w:rsidR="00155119" w:rsidRPr="0073029B" w:rsidTr="00155119">
        <w:trPr>
          <w:trHeight w:val="290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96334,00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523760,00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16202,00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636296,00</w:t>
            </w:r>
          </w:p>
        </w:tc>
      </w:tr>
      <w:tr w:rsidR="00155119" w:rsidRPr="0073029B" w:rsidTr="00155119">
        <w:trPr>
          <w:trHeight w:val="290"/>
          <w:tblHeader/>
          <w:jc w:val="center"/>
        </w:trPr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73029B" w:rsidRDefault="00356DF2" w:rsidP="00325F0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61423,00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10524513,00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6DF2" w:rsidRPr="006637EA" w:rsidRDefault="00356DF2" w:rsidP="00325F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637EA">
              <w:rPr>
                <w:rFonts w:ascii="Arial Narrow" w:hAnsi="Arial Narrow"/>
                <w:b/>
                <w:sz w:val="18"/>
                <w:szCs w:val="18"/>
              </w:rPr>
              <w:t>11855776,00</w:t>
            </w:r>
          </w:p>
        </w:tc>
      </w:tr>
    </w:tbl>
    <w:p w:rsidR="00F1714F" w:rsidRDefault="00F1714F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2F2269" w:rsidRDefault="00702279" w:rsidP="000669B7">
      <w:pPr>
        <w:rPr>
          <w:rFonts w:ascii="Arial Narrow" w:hAnsi="Arial Narrow"/>
          <w:b/>
          <w:bCs/>
          <w:color w:val="000000" w:themeColor="text1"/>
          <w:sz w:val="22"/>
          <w:szCs w:val="22"/>
        </w:rPr>
      </w:pPr>
      <w:r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>5</w:t>
      </w:r>
      <w:r w:rsidR="000669B7"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 xml:space="preserve">. Informácie k časti F. písm. c) prílohy č. 3 o dlhodobom hmotnom majetku </w:t>
      </w:r>
      <w:r w:rsidR="000142F6"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0669B7" w:rsidRPr="0073029B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2F2269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F2269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2F2269" w:rsidRDefault="002F2269" w:rsidP="000D40DE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F2269">
              <w:rPr>
                <w:rFonts w:ascii="Arial Narrow" w:hAnsi="Arial Narrow"/>
                <w:color w:val="000000" w:themeColor="text1"/>
                <w:sz w:val="22"/>
                <w:szCs w:val="22"/>
              </w:rPr>
              <w:t>494196,00</w:t>
            </w:r>
          </w:p>
        </w:tc>
      </w:tr>
      <w:tr w:rsidR="000669B7" w:rsidRPr="0073029B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0669B7" w:rsidRPr="0073029B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>
        <w:rPr>
          <w:rFonts w:ascii="Arial Narrow" w:hAnsi="Arial Narrow"/>
          <w:sz w:val="22"/>
          <w:szCs w:val="22"/>
        </w:rPr>
        <w:t xml:space="preserve"> – nemáme</w:t>
      </w:r>
    </w:p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>
        <w:rPr>
          <w:rFonts w:ascii="Arial Narrow" w:hAnsi="Arial Narrow"/>
          <w:sz w:val="22"/>
          <w:szCs w:val="22"/>
        </w:rPr>
        <w:t>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D1CC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6D629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D1CC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>
        <w:rPr>
          <w:rFonts w:ascii="Arial Narrow" w:hAnsi="Arial Narrow"/>
          <w:sz w:val="22"/>
          <w:szCs w:val="22"/>
        </w:rPr>
        <w:t> </w:t>
      </w:r>
      <w:r w:rsidRPr="0073029B">
        <w:rPr>
          <w:rFonts w:ascii="Arial Narrow" w:hAnsi="Arial Narrow"/>
          <w:sz w:val="22"/>
          <w:szCs w:val="22"/>
        </w:rPr>
        <w:t>zásobám</w:t>
      </w:r>
      <w:r w:rsidR="003D4FE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  <w:r w:rsidR="00B80751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0669B7" w:rsidRPr="0073029B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B80751" w:rsidP="00FE1C4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39784,00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9E1566" w:rsidP="009E156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E1566">
              <w:rPr>
                <w:rFonts w:ascii="Arial Narrow" w:hAnsi="Arial Narrow"/>
                <w:sz w:val="18"/>
                <w:szCs w:val="18"/>
              </w:rPr>
              <w:t>3249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Pr="009E1566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B80751" w:rsidP="0070266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975,00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B80751" w:rsidP="0070266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605,00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9E1566" w:rsidP="00FE1C4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E1566">
              <w:rPr>
                <w:rFonts w:ascii="Arial Narrow" w:hAnsi="Arial Narrow"/>
                <w:sz w:val="18"/>
                <w:szCs w:val="18"/>
              </w:rPr>
              <w:t>70696,00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B80751">
        <w:trPr>
          <w:trHeight w:val="30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B80751">
        <w:trPr>
          <w:trHeight w:val="394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B80751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39784,00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25F00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32492,00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B80751" w:rsidP="0070266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975,00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B80751" w:rsidP="0070266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605,00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325F00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25F00">
              <w:rPr>
                <w:rFonts w:ascii="Arial Narrow" w:hAnsi="Arial Narrow"/>
                <w:b/>
                <w:bCs/>
                <w:sz w:val="18"/>
                <w:szCs w:val="18"/>
              </w:rPr>
              <w:t>70696,00</w:t>
            </w:r>
          </w:p>
        </w:tc>
      </w:tr>
    </w:tbl>
    <w:p w:rsidR="00702664" w:rsidRPr="0073029B" w:rsidRDefault="00702664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73029B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A56F2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a04225b \* MERGEFORMAT </w:instrText>
            </w:r>
            <w:r>
              <w:fldChar w:fldCharType="separate"/>
            </w:r>
            <w:r w:rsidR="00175F4B" w:rsidRPr="00175F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F571F6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F571F6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ED1295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D129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D1295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D129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D1295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D129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D1295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D129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D1295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D129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ED1295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D129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ED1295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D129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D1295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D129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D1295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D129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D1295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D129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D1295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D129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ED1295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D129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D129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2D60D4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702664" w:rsidRPr="00ED1295">
              <w:rPr>
                <w:rFonts w:ascii="Arial Narrow" w:hAnsi="Arial Narrow"/>
                <w:sz w:val="22"/>
                <w:szCs w:val="22"/>
              </w:rPr>
              <w:t> </w:t>
            </w:r>
            <w:r w:rsidRPr="00ED1295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ED1295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ED1295" w:rsidRDefault="00C5456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18556206</w:t>
            </w:r>
            <w:r w:rsidR="00702664" w:rsidRPr="00ED1295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ED1295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D1295">
              <w:rPr>
                <w:rFonts w:ascii="Arial Narrow" w:hAnsi="Arial Narrow"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ED1295" w:rsidRDefault="00C5456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18561918,00</w:t>
            </w:r>
          </w:p>
        </w:tc>
      </w:tr>
      <w:tr w:rsidR="000669B7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C5456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C54563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C545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545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C54563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C545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C545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545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C545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545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C54563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C545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C545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545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C545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545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C54563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 w:rsidRPr="00C545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C545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545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C5456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54563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C54563" w:rsidRDefault="00C54563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18556206</w:t>
            </w:r>
            <w:r w:rsidR="00702664" w:rsidRPr="00C54563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C54563" w:rsidRDefault="00CB0E2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54563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C54563" w:rsidRDefault="00C54563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18561918,00</w:t>
            </w:r>
          </w:p>
        </w:tc>
      </w:tr>
      <w:tr w:rsidR="009B47BA" w:rsidRPr="002D60D4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7BA" w:rsidRPr="00C54563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54563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9B47BA" w:rsidRPr="00C54563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7BA" w:rsidRPr="00C54563" w:rsidRDefault="00AD0D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C54563" w:rsidRDefault="004E7989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C54563" w:rsidRDefault="004E7989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</w:tr>
      <w:tr w:rsidR="00AD0D42" w:rsidRPr="002D60D4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C54563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:rsidR="00AD0D42" w:rsidRPr="00C54563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C54563" w:rsidRDefault="004E798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18556206,00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C54563" w:rsidRDefault="004E798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C54563" w:rsidRDefault="004E798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18556206,00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0D42" w:rsidRPr="002D60D4" w:rsidRDefault="00AD0D42" w:rsidP="00AD0D42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220614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AD0D42" w:rsidRPr="002D60D4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464F88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464F88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464F88" w:rsidRDefault="00464F88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4F88">
              <w:rPr>
                <w:rFonts w:ascii="Arial Narrow" w:hAnsi="Arial Narrow"/>
                <w:sz w:val="18"/>
                <w:szCs w:val="18"/>
              </w:rPr>
              <w:t>-877909,00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464F88" w:rsidRDefault="00F8335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4F88">
              <w:rPr>
                <w:rFonts w:ascii="Arial Narrow" w:hAnsi="Arial Narrow"/>
                <w:sz w:val="18"/>
                <w:szCs w:val="18"/>
              </w:rPr>
              <w:t>170854,00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464F88" w:rsidRDefault="00464F88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64F88">
              <w:rPr>
                <w:rFonts w:ascii="Arial Narrow" w:hAnsi="Arial Narrow"/>
                <w:sz w:val="18"/>
                <w:szCs w:val="18"/>
              </w:rPr>
              <w:t>-707055,00</w:t>
            </w:r>
          </w:p>
        </w:tc>
      </w:tr>
      <w:tr w:rsidR="00AD0D42" w:rsidRPr="002D60D4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t>30058,00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t>28120,00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t>58178,00</w:t>
            </w:r>
          </w:p>
        </w:tc>
      </w:tr>
      <w:tr w:rsidR="00AD0D42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20614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2061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20614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2061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20614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2061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D0D42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20614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2061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20614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2061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20614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2061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D0D42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AD0855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AD0855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AD085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0855">
              <w:rPr>
                <w:rFonts w:ascii="Arial Narrow" w:hAnsi="Arial Narrow"/>
                <w:sz w:val="18"/>
                <w:szCs w:val="18"/>
              </w:rPr>
              <w:t>1913424,00</w:t>
            </w:r>
          </w:p>
        </w:tc>
        <w:tc>
          <w:tcPr>
            <w:tcW w:w="2048" w:type="dxa"/>
            <w:vAlign w:val="center"/>
          </w:tcPr>
          <w:p w:rsidR="00AD0D42" w:rsidRPr="00AD085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085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D0855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AD085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D085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D085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AD0855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D0855">
              <w:rPr>
                <w:rFonts w:ascii="Arial Narrow" w:hAnsi="Arial Narrow"/>
                <w:sz w:val="18"/>
                <w:szCs w:val="18"/>
              </w:rPr>
              <w:t>1913424,00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20614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2061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20614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2061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2061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22061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2061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FF7190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7190">
              <w:rPr>
                <w:rFonts w:ascii="Arial Narrow" w:hAnsi="Arial Narrow"/>
                <w:sz w:val="18"/>
                <w:szCs w:val="18"/>
              </w:rPr>
              <w:t>158643,00</w:t>
            </w:r>
          </w:p>
        </w:tc>
        <w:tc>
          <w:tcPr>
            <w:tcW w:w="2048" w:type="dxa"/>
            <w:vAlign w:val="center"/>
          </w:tcPr>
          <w:p w:rsidR="00AD0D42" w:rsidRPr="00FF719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719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F7190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F719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FF719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F719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FF719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7190">
              <w:rPr>
                <w:rFonts w:ascii="Arial Narrow" w:hAnsi="Arial Narrow"/>
                <w:sz w:val="18"/>
                <w:szCs w:val="18"/>
              </w:rPr>
              <w:t>158643,00</w:t>
            </w:r>
          </w:p>
        </w:tc>
      </w:tr>
      <w:tr w:rsidR="00AD0D42" w:rsidRPr="002D60D4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FF7190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7190">
              <w:rPr>
                <w:rFonts w:ascii="Arial Narrow" w:hAnsi="Arial Narrow"/>
                <w:sz w:val="18"/>
                <w:szCs w:val="18"/>
              </w:rPr>
              <w:t>-913,00</w:t>
            </w:r>
          </w:p>
        </w:tc>
        <w:tc>
          <w:tcPr>
            <w:tcW w:w="2048" w:type="dxa"/>
            <w:vAlign w:val="center"/>
          </w:tcPr>
          <w:p w:rsidR="00AD0D42" w:rsidRPr="00FF719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719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vAlign w:val="center"/>
          </w:tcPr>
          <w:p w:rsidR="00AD0D42" w:rsidRPr="00FF7190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F7190">
              <w:rPr>
                <w:rFonts w:ascii="Arial Narrow" w:hAnsi="Arial Narrow"/>
                <w:sz w:val="18"/>
                <w:szCs w:val="18"/>
              </w:rPr>
              <w:t>-913,00</w:t>
            </w:r>
          </w:p>
        </w:tc>
      </w:tr>
      <w:tr w:rsidR="00AD0D42" w:rsidRPr="002D60D4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71111B" w:rsidRDefault="0071111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1111B">
              <w:rPr>
                <w:rFonts w:ascii="Arial Narrow" w:hAnsi="Arial Narrow"/>
                <w:b/>
                <w:bCs/>
                <w:sz w:val="18"/>
                <w:szCs w:val="18"/>
              </w:rPr>
              <w:t>1223303,00</w:t>
            </w:r>
          </w:p>
        </w:tc>
        <w:tc>
          <w:tcPr>
            <w:tcW w:w="2048" w:type="dxa"/>
            <w:vAlign w:val="center"/>
          </w:tcPr>
          <w:p w:rsidR="00AD0D42" w:rsidRPr="0071111B" w:rsidRDefault="00F83350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1111B">
              <w:rPr>
                <w:rFonts w:ascii="Arial Narrow" w:hAnsi="Arial Narrow"/>
                <w:b/>
                <w:bCs/>
                <w:sz w:val="18"/>
                <w:szCs w:val="18"/>
              </w:rPr>
              <w:t>198974,00</w:t>
            </w:r>
          </w:p>
        </w:tc>
        <w:tc>
          <w:tcPr>
            <w:tcW w:w="2048" w:type="dxa"/>
            <w:vAlign w:val="center"/>
          </w:tcPr>
          <w:p w:rsidR="00AD0D42" w:rsidRPr="0071111B" w:rsidRDefault="0071111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1111B">
              <w:rPr>
                <w:rFonts w:ascii="Arial Narrow" w:hAnsi="Arial Narrow"/>
                <w:b/>
                <w:bCs/>
                <w:sz w:val="18"/>
                <w:szCs w:val="18"/>
              </w:rPr>
              <w:t>1422277,00</w:t>
            </w:r>
          </w:p>
        </w:tc>
      </w:tr>
      <w:tr w:rsidR="00AD0D42" w:rsidRPr="002D60D4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B2CCE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B2CCE">
              <w:rPr>
                <w:rFonts w:ascii="Arial Narrow" w:hAnsi="Arial Narrow"/>
                <w:b/>
                <w:bCs/>
                <w:sz w:val="22"/>
                <w:szCs w:val="22"/>
              </w:rPr>
              <w:t>Krátkod</w:t>
            </w:r>
            <w:r w:rsidR="00FB2CCE" w:rsidRPr="00FB2CCE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AD0D42" w:rsidRPr="00FB2CCE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FB2CCE" w:rsidRDefault="00FB2CCE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B2CCE">
              <w:rPr>
                <w:rFonts w:ascii="Arial Narrow" w:hAnsi="Arial Narrow"/>
                <w:b/>
                <w:bCs/>
                <w:sz w:val="18"/>
                <w:szCs w:val="18"/>
              </w:rPr>
              <w:t>29145,00</w:t>
            </w:r>
          </w:p>
        </w:tc>
        <w:tc>
          <w:tcPr>
            <w:tcW w:w="2048" w:type="dxa"/>
            <w:vAlign w:val="center"/>
          </w:tcPr>
          <w:p w:rsidR="00AD0D42" w:rsidRPr="00FB2CCE" w:rsidRDefault="00FB2CCE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28120,00</w:t>
            </w:r>
          </w:p>
        </w:tc>
        <w:tc>
          <w:tcPr>
            <w:tcW w:w="2048" w:type="dxa"/>
            <w:vAlign w:val="center"/>
          </w:tcPr>
          <w:p w:rsidR="00AD0D42" w:rsidRPr="00FB2CCE" w:rsidRDefault="00FB2CCE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57265,00</w:t>
            </w:r>
          </w:p>
        </w:tc>
      </w:tr>
      <w:tr w:rsidR="00AD0D42" w:rsidRPr="002D60D4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>Krátkodobé</w:t>
            </w:r>
            <w:r w:rsidR="00FB2CCE"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pohľadávky – prevádzka domov</w:t>
            </w:r>
          </w:p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71111B" w:rsidRDefault="0071111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1111B">
              <w:rPr>
                <w:rFonts w:ascii="Arial Narrow" w:hAnsi="Arial Narrow"/>
                <w:b/>
                <w:bCs/>
                <w:sz w:val="18"/>
                <w:szCs w:val="18"/>
              </w:rPr>
              <w:t>1194158,00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71111B" w:rsidRDefault="00F83350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1111B">
              <w:rPr>
                <w:rFonts w:ascii="Arial Narrow" w:hAnsi="Arial Narrow"/>
                <w:b/>
                <w:bCs/>
                <w:sz w:val="18"/>
                <w:szCs w:val="18"/>
              </w:rPr>
              <w:t>170854,00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71111B" w:rsidRDefault="0071111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1111B">
              <w:rPr>
                <w:rFonts w:ascii="Arial Narrow" w:hAnsi="Arial Narrow"/>
                <w:b/>
                <w:bCs/>
                <w:sz w:val="18"/>
                <w:szCs w:val="18"/>
              </w:rPr>
              <w:t>1365012,00</w:t>
            </w:r>
          </w:p>
        </w:tc>
      </w:tr>
    </w:tbl>
    <w:p w:rsidR="000669B7" w:rsidRPr="002D60D4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2D60D4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2D60D4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2D60D4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475CAE" w:rsidRDefault="000669B7" w:rsidP="000669B7">
      <w:pPr>
        <w:jc w:val="both"/>
        <w:rPr>
          <w:rFonts w:ascii="Arial Narrow" w:hAnsi="Arial Narrow"/>
          <w:b/>
          <w:bCs/>
          <w:color w:val="000000" w:themeColor="text1"/>
          <w:sz w:val="22"/>
          <w:szCs w:val="22"/>
        </w:rPr>
      </w:pPr>
      <w:r w:rsidRPr="00475CAE">
        <w:rPr>
          <w:rFonts w:ascii="Arial Narrow" w:hAnsi="Arial Narrow"/>
          <w:b/>
          <w:bCs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lastRenderedPageBreak/>
              <w:t>Pohľadávky podľa zostatkovej</w:t>
            </w:r>
          </w:p>
          <w:p w:rsidR="000669B7" w:rsidRPr="00A67FF0" w:rsidRDefault="000669B7" w:rsidP="00F4554D">
            <w:pPr>
              <w:pStyle w:val="TopHeader"/>
            </w:pPr>
            <w:r w:rsidRPr="00A67FF0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Bezprostredne predchádzajúce účtovné obdobie</w:t>
            </w:r>
          </w:p>
        </w:tc>
      </w:tr>
      <w:tr w:rsidR="000669B7" w:rsidRPr="002D60D4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964ED4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c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046C9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7FF0">
              <w:rPr>
                <w:rFonts w:ascii="Arial Narrow" w:hAnsi="Arial Narrow"/>
                <w:sz w:val="18"/>
                <w:szCs w:val="18"/>
              </w:rPr>
              <w:t>170854,00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0B0A5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7FF0">
              <w:rPr>
                <w:rFonts w:ascii="Arial Narrow" w:hAnsi="Arial Narrow"/>
                <w:sz w:val="18"/>
                <w:szCs w:val="18"/>
              </w:rPr>
              <w:t>986,00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046C9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7FF0">
              <w:rPr>
                <w:rFonts w:ascii="Arial Narrow" w:hAnsi="Arial Narrow"/>
                <w:sz w:val="18"/>
                <w:szCs w:val="18"/>
              </w:rPr>
              <w:t>28120,00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0B0A5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7FF0">
              <w:rPr>
                <w:rFonts w:ascii="Arial Narrow" w:hAnsi="Arial Narrow"/>
                <w:sz w:val="18"/>
                <w:szCs w:val="18"/>
              </w:rPr>
              <w:t>30109,00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BA5ABC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7FF0">
              <w:rPr>
                <w:rFonts w:ascii="Arial Narrow" w:hAnsi="Arial Narrow"/>
                <w:sz w:val="18"/>
                <w:szCs w:val="18"/>
              </w:rPr>
              <w:t>1194158,00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5F56" w:rsidRPr="00A67FF0" w:rsidRDefault="000B0A5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7FF0">
              <w:rPr>
                <w:rFonts w:ascii="Arial Narrow" w:hAnsi="Arial Narrow"/>
                <w:sz w:val="18"/>
                <w:szCs w:val="18"/>
              </w:rPr>
              <w:t>1691553,00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BA5ABC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7FF0">
              <w:rPr>
                <w:rFonts w:ascii="Arial Narrow" w:hAnsi="Arial Narrow"/>
                <w:sz w:val="18"/>
                <w:szCs w:val="18"/>
              </w:rPr>
              <w:t>29145,00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5F56" w:rsidRPr="00A67FF0" w:rsidRDefault="000B0A5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7FF0">
              <w:rPr>
                <w:rFonts w:ascii="Arial Narrow" w:hAnsi="Arial Narrow"/>
                <w:sz w:val="18"/>
                <w:szCs w:val="18"/>
              </w:rPr>
              <w:t>31695,00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A67FF0" w:rsidRDefault="00BA5ABC" w:rsidP="00F4554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7FF0">
              <w:rPr>
                <w:rFonts w:ascii="Arial Narrow" w:hAnsi="Arial Narrow"/>
                <w:b/>
                <w:sz w:val="18"/>
                <w:szCs w:val="18"/>
              </w:rPr>
              <w:t>1422277,00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0669B7" w:rsidRPr="00A67FF0" w:rsidRDefault="000B0A57" w:rsidP="00F4554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7FF0">
              <w:rPr>
                <w:rFonts w:ascii="Arial Narrow" w:hAnsi="Arial Narrow"/>
                <w:b/>
                <w:sz w:val="18"/>
                <w:szCs w:val="18"/>
              </w:rPr>
              <w:t>1754343,00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1377" w:rsidRPr="00A67FF0" w:rsidRDefault="000B0A57" w:rsidP="000B0A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1377" w:rsidRPr="00A67FF0" w:rsidRDefault="00BA5ABC" w:rsidP="00F4554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7FF0">
              <w:rPr>
                <w:rFonts w:ascii="Arial Narrow" w:hAnsi="Arial Narrow"/>
                <w:b/>
                <w:sz w:val="18"/>
                <w:szCs w:val="18"/>
              </w:rPr>
              <w:t>57265,00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2A1377" w:rsidRPr="00A67FF0" w:rsidRDefault="000B0A57" w:rsidP="00F4554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7FF0">
              <w:rPr>
                <w:rFonts w:ascii="Arial Narrow" w:hAnsi="Arial Narrow"/>
                <w:b/>
                <w:sz w:val="18"/>
                <w:szCs w:val="18"/>
              </w:rPr>
              <w:t>61804,00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1377" w:rsidRPr="00A67FF0" w:rsidRDefault="002A1377" w:rsidP="000B0A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Krátkodobé pohľadávky – </w:t>
            </w:r>
            <w:r w:rsidR="000B0A57"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1377" w:rsidRPr="00A67FF0" w:rsidRDefault="00A67FF0" w:rsidP="000B0A57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7FF0">
              <w:rPr>
                <w:rFonts w:ascii="Arial Narrow" w:hAnsi="Arial Narrow"/>
                <w:b/>
                <w:sz w:val="18"/>
                <w:szCs w:val="18"/>
              </w:rPr>
              <w:t>1365012,00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2A1377" w:rsidRPr="00A67FF0" w:rsidRDefault="000B0A57" w:rsidP="00F4554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7FF0">
              <w:rPr>
                <w:rFonts w:ascii="Arial Narrow" w:hAnsi="Arial Narrow"/>
                <w:b/>
                <w:sz w:val="18"/>
                <w:szCs w:val="18"/>
              </w:rPr>
              <w:t>1692539,00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669B7" w:rsidRPr="00EF45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F45B7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669B7" w:rsidRPr="00EF45B7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5B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F45B7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EF45B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F45B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F45B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804" w:type="dxa"/>
            <w:vAlign w:val="center"/>
          </w:tcPr>
          <w:p w:rsidR="000669B7" w:rsidRPr="00EF45B7" w:rsidRDefault="00D905B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5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669B7" w:rsidRPr="00EF45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F45B7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  <w:r w:rsidR="002A1377" w:rsidRPr="00EF45B7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  <w:p w:rsidR="002A1377" w:rsidRPr="00EF45B7" w:rsidRDefault="002A137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669B7" w:rsidRPr="00EF45B7" w:rsidRDefault="00A67FF0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5B7">
              <w:rPr>
                <w:rFonts w:ascii="Arial Narrow" w:hAnsi="Arial Narrow"/>
                <w:sz w:val="18"/>
                <w:szCs w:val="18"/>
              </w:rPr>
              <w:t>18556206,00</w:t>
            </w:r>
          </w:p>
        </w:tc>
        <w:tc>
          <w:tcPr>
            <w:tcW w:w="2804" w:type="dxa"/>
            <w:vAlign w:val="center"/>
          </w:tcPr>
          <w:p w:rsidR="000669B7" w:rsidRPr="00EF45B7" w:rsidRDefault="00A67FF0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5B7">
              <w:rPr>
                <w:rFonts w:ascii="Arial Narrow" w:hAnsi="Arial Narrow"/>
                <w:sz w:val="18"/>
                <w:szCs w:val="18"/>
              </w:rPr>
              <w:t>20235147,00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669B7" w:rsidRPr="00EF45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669B7" w:rsidRPr="00EF45B7" w:rsidRDefault="00A67FF0" w:rsidP="00CB4BE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18561918,00</w:t>
            </w:r>
          </w:p>
        </w:tc>
        <w:tc>
          <w:tcPr>
            <w:tcW w:w="2804" w:type="dxa"/>
            <w:vAlign w:val="center"/>
          </w:tcPr>
          <w:p w:rsidR="000669B7" w:rsidRPr="00EF45B7" w:rsidRDefault="00A67FF0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20240859,00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2A1377" w:rsidRPr="00EF45B7" w:rsidRDefault="002A1377" w:rsidP="00A67FF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pohľadávky – </w:t>
            </w:r>
            <w:r w:rsidR="00A67FF0"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2A1377" w:rsidRPr="00EF45B7" w:rsidRDefault="00A67FF0" w:rsidP="00CB4BE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804" w:type="dxa"/>
            <w:vAlign w:val="center"/>
          </w:tcPr>
          <w:p w:rsidR="002A1377" w:rsidRPr="00EF45B7" w:rsidRDefault="00A67FF0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1377" w:rsidRPr="00EF45B7" w:rsidRDefault="002A1377" w:rsidP="00A67FF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pohľadávky – </w:t>
            </w:r>
            <w:r w:rsidR="00A67FF0"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1377" w:rsidRPr="00EF45B7" w:rsidRDefault="00A67FF0" w:rsidP="00CB4BE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18556206,00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:rsidR="002A1377" w:rsidRPr="00EF45B7" w:rsidRDefault="00A67FF0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20235147,00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73029B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964ED4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964ED4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w)  prílohy č. 3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  <w:r w:rsidR="00897EDA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4941C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9523,00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2D60D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10132,00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F0F00" w:rsidRDefault="000669B7" w:rsidP="00F455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F0F00">
              <w:rPr>
                <w:rFonts w:ascii="Arial Narrow" w:hAnsi="Arial Narrow"/>
                <w:b/>
                <w:sz w:val="22"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7F0F00" w:rsidRDefault="004941CE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F00">
              <w:rPr>
                <w:rFonts w:ascii="Arial Narrow" w:hAnsi="Arial Narrow"/>
                <w:b/>
                <w:sz w:val="18"/>
                <w:szCs w:val="18"/>
              </w:rPr>
              <w:t>9055435,00</w:t>
            </w:r>
          </w:p>
        </w:tc>
        <w:tc>
          <w:tcPr>
            <w:tcW w:w="2331" w:type="dxa"/>
            <w:vAlign w:val="center"/>
          </w:tcPr>
          <w:p w:rsidR="000669B7" w:rsidRPr="007F0F00" w:rsidRDefault="002D60D4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F00">
              <w:rPr>
                <w:rFonts w:ascii="Arial Narrow" w:hAnsi="Arial Narrow"/>
                <w:b/>
                <w:sz w:val="18"/>
                <w:szCs w:val="18"/>
              </w:rPr>
              <w:t>8500277,00</w:t>
            </w:r>
          </w:p>
        </w:tc>
      </w:tr>
      <w:tr w:rsidR="00897EDA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97EDA" w:rsidRPr="0073029B" w:rsidRDefault="00897EDA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Bežné bankové účty</w:t>
            </w:r>
            <w:r w:rsidR="002D60D4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7EDA" w:rsidRPr="00F571F6" w:rsidRDefault="004941C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349544,00</w:t>
            </w:r>
          </w:p>
        </w:tc>
        <w:tc>
          <w:tcPr>
            <w:tcW w:w="2331" w:type="dxa"/>
            <w:vAlign w:val="center"/>
          </w:tcPr>
          <w:p w:rsidR="00897EDA" w:rsidRDefault="002D60D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312641,00</w:t>
            </w:r>
          </w:p>
        </w:tc>
      </w:tr>
      <w:tr w:rsidR="00897EDA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97EDA" w:rsidRPr="0073029B" w:rsidRDefault="00897EDA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Bežné bankové účty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</w:t>
            </w:r>
            <w:r w:rsidR="002D60D4">
              <w:rPr>
                <w:rFonts w:ascii="Arial Narrow" w:hAnsi="Arial Narrow"/>
                <w:sz w:val="22"/>
                <w:szCs w:val="22"/>
              </w:rPr>
              <w:t>prevádzka domov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7EDA" w:rsidRPr="00F571F6" w:rsidRDefault="004941C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8505215,00</w:t>
            </w:r>
          </w:p>
        </w:tc>
        <w:tc>
          <w:tcPr>
            <w:tcW w:w="2331" w:type="dxa"/>
            <w:vAlign w:val="center"/>
          </w:tcPr>
          <w:p w:rsidR="00897EDA" w:rsidRDefault="002D60D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8187636,00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Bankové účty termínované</w:t>
            </w:r>
            <w:r w:rsidR="00897EDA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9F3BBC" w:rsidP="00897E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200676,00</w:t>
            </w:r>
          </w:p>
        </w:tc>
        <w:tc>
          <w:tcPr>
            <w:tcW w:w="2331" w:type="dxa"/>
            <w:vAlign w:val="center"/>
          </w:tcPr>
          <w:p w:rsidR="000669B7" w:rsidRPr="00F571F6" w:rsidRDefault="006D6292" w:rsidP="0045372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2D60D4">
              <w:rPr>
                <w:rFonts w:ascii="Arial Narrow" w:hAnsi="Arial Narrow"/>
                <w:sz w:val="18"/>
                <w:szCs w:val="18"/>
              </w:rPr>
              <w:t>200305,00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9186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4941CE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9064958,00</w:t>
            </w:r>
          </w:p>
        </w:tc>
        <w:tc>
          <w:tcPr>
            <w:tcW w:w="2331" w:type="dxa"/>
            <w:vAlign w:val="center"/>
          </w:tcPr>
          <w:p w:rsidR="000669B7" w:rsidRPr="00F571F6" w:rsidRDefault="002D60D4" w:rsidP="0045372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8710714,00</w:t>
            </w:r>
          </w:p>
        </w:tc>
      </w:tr>
      <w:tr w:rsidR="00D9186F" w:rsidRPr="0073029B" w:rsidTr="00D9186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9186F" w:rsidRPr="0073029B" w:rsidRDefault="002D60D4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 – správa OSBD Martin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9186F" w:rsidRDefault="004941CE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559743,00</w:t>
            </w:r>
          </w:p>
        </w:tc>
        <w:tc>
          <w:tcPr>
            <w:tcW w:w="2331" w:type="dxa"/>
            <w:vAlign w:val="center"/>
          </w:tcPr>
          <w:p w:rsidR="00D9186F" w:rsidRDefault="002D60D4" w:rsidP="0045372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523078,00</w:t>
            </w:r>
          </w:p>
        </w:tc>
      </w:tr>
      <w:tr w:rsidR="00D9186F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186F" w:rsidRPr="0073029B" w:rsidRDefault="002D60D4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 – prevádzka domov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186F" w:rsidRDefault="004941CE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8505215,00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9186F" w:rsidRDefault="002D60D4" w:rsidP="0045372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8187636,00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73029B" w:rsidTr="00F4554D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Prírastky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Úbytky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33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964ED4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EB1174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E1754D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>
        <w:rPr>
          <w:rFonts w:ascii="Arial Narrow" w:hAnsi="Arial Narrow"/>
          <w:sz w:val="22"/>
          <w:szCs w:val="22"/>
          <w:lang w:eastAsia="sk-SK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>
        <w:rPr>
          <w:rFonts w:ascii="Arial Narrow" w:hAnsi="Arial Narrow"/>
          <w:sz w:val="22"/>
          <w:szCs w:val="22"/>
        </w:rPr>
        <w:t>-nemáme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6D629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2B0C3F" w:rsidRDefault="002B0C3F" w:rsidP="002B0C3F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73029B">
        <w:rPr>
          <w:rFonts w:ascii="Arial Narrow" w:hAnsi="Arial Narrow"/>
          <w:sz w:val="22"/>
          <w:szCs w:val="22"/>
        </w:rPr>
        <w:t>zb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</w:t>
      </w:r>
      <w:r>
        <w:rPr>
          <w:rFonts w:ascii="Arial Narrow" w:hAnsi="Arial Narrow"/>
          <w:sz w:val="22"/>
          <w:szCs w:val="22"/>
        </w:rPr>
        <w:t> vlastných akciách – nemáme</w:t>
      </w:r>
    </w:p>
    <w:p w:rsidR="00EB1174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2B0C3F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73029B" w:rsidTr="002B0C3F">
        <w:trPr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položky časového rozlíšenia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6D6292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746CF4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746CF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6D6292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746CF4">
              <w:rPr>
                <w:rFonts w:ascii="Arial Narrow" w:hAnsi="Arial Narrow"/>
                <w:b/>
                <w:sz w:val="18"/>
                <w:szCs w:val="18"/>
              </w:rPr>
              <w:instrText xml:space="preserve"> MERGEFIELD s04290 </w:instrTex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746CF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aTxt04291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aTxt04292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7D6251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105263,00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7D6251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110904,00</w:t>
            </w:r>
          </w:p>
        </w:tc>
      </w:tr>
      <w:tr w:rsidR="006952B9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2B9" w:rsidRPr="0073029B" w:rsidRDefault="006952B9" w:rsidP="007D625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7D6251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52B9" w:rsidRPr="00746CF4" w:rsidRDefault="00E64EA1" w:rsidP="00E17E7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3474,00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52B9" w:rsidRPr="00746CF4" w:rsidRDefault="007D6251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4401,00</w:t>
            </w:r>
          </w:p>
        </w:tc>
      </w:tr>
      <w:tr w:rsidR="006952B9" w:rsidRPr="0073029B" w:rsidTr="00ED0A88">
        <w:trPr>
          <w:trHeight w:val="575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2B9" w:rsidRPr="0073029B" w:rsidRDefault="006952B9" w:rsidP="007D625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7D6251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52B9" w:rsidRPr="00746CF4" w:rsidRDefault="00E64EA1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101789,00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52B9" w:rsidRPr="00746CF4" w:rsidRDefault="007D6251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106503,00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227DB8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>Zaplatené poistné na nasledujúce obdobie</w:t>
            </w:r>
            <w:r w:rsidR="00175F4B">
              <w:fldChar w:fldCharType="begin"/>
            </w:r>
            <w:r w:rsidR="00175F4B">
              <w:instrText xml:space="preserve"> MERGEFIELD  aTxt04302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5319F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104381,00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0669B7" w:rsidRPr="00F571F6" w:rsidRDefault="00ED0A88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109092,00</w:t>
            </w:r>
          </w:p>
        </w:tc>
      </w:tr>
      <w:tr w:rsidR="006952B9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52B9" w:rsidRDefault="006952B9" w:rsidP="00F4554D">
            <w:r>
              <w:t xml:space="preserve">Zaplatené poistné na nasledujúce obdobie- </w:t>
            </w:r>
            <w:r w:rsidR="00ED0A88">
              <w:t>správa OSBD Martin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52B9" w:rsidRDefault="0005319F" w:rsidP="00E17E7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2592,00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6952B9" w:rsidRDefault="00ED0A88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2589,00</w:t>
            </w:r>
          </w:p>
        </w:tc>
      </w:tr>
      <w:tr w:rsidR="006952B9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52B9" w:rsidRDefault="006952B9" w:rsidP="00F4554D">
            <w:r>
              <w:t>Zaplatené poistné na n</w:t>
            </w:r>
            <w:r w:rsidR="00ED0A88">
              <w:t>asledujúce obdobie – prevádzka domov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52B9" w:rsidRDefault="0005319F" w:rsidP="0005319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101789,00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6952B9" w:rsidRDefault="00ED0A88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106503,00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227DB8" w:rsidP="009A0BDF">
            <w:pPr>
              <w:rPr>
                <w:rFonts w:ascii="Arial Narrow" w:hAnsi="Arial Narrow"/>
                <w:sz w:val="22"/>
                <w:szCs w:val="22"/>
              </w:rPr>
            </w:pPr>
            <w:r>
              <w:lastRenderedPageBreak/>
              <w:t xml:space="preserve">Soft. </w:t>
            </w:r>
            <w:r w:rsidR="009A0BDF">
              <w:t>l</w:t>
            </w:r>
            <w:r>
              <w:t>icenčné poplatky</w:t>
            </w:r>
            <w:r w:rsidR="00ED0A88">
              <w:t xml:space="preserve"> a iné</w:t>
            </w:r>
            <w:r w:rsidR="006952B9">
              <w:t xml:space="preserve"> – správa OSBD Martin</w:t>
            </w:r>
            <w:r w:rsidR="00175F4B">
              <w:fldChar w:fldCharType="begin"/>
            </w:r>
            <w:r w:rsidR="00175F4B">
              <w:instrText xml:space="preserve"> MERGEFIELD  aTxt04303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5319F" w:rsidP="006952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882,00</w:t>
            </w: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D0A88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1812,00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6D6292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746CF4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746CF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6D6292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746CF4">
              <w:rPr>
                <w:rFonts w:ascii="Arial Narrow" w:hAnsi="Arial Narrow"/>
                <w:b/>
                <w:sz w:val="18"/>
                <w:szCs w:val="18"/>
              </w:rPr>
              <w:instrText xml:space="preserve"> MERGEFIELD s04312 </w:instrTex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746CF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aTxt04313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s04313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aTxt04314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s04314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063363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5581,00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A11253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3464,00</w:t>
            </w:r>
          </w:p>
        </w:tc>
      </w:tr>
      <w:tr w:rsidR="005B4FD5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4FD5" w:rsidRPr="0073029B" w:rsidRDefault="005B4FD5" w:rsidP="00A112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A11253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4FD5" w:rsidRPr="00746CF4" w:rsidRDefault="00063363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312,00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4FD5" w:rsidRPr="00746CF4" w:rsidRDefault="00A11253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95,00</w:t>
            </w:r>
          </w:p>
        </w:tc>
      </w:tr>
      <w:tr w:rsidR="005B4FD5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4FD5" w:rsidRPr="0073029B" w:rsidRDefault="005B4FD5" w:rsidP="00A112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A11253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,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4FD5" w:rsidRPr="00746CF4" w:rsidRDefault="00063363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5269,00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4FD5" w:rsidRPr="00746CF4" w:rsidRDefault="00A11253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3369,00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5B4FD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>Príjem z elek</w:t>
            </w:r>
            <w:r w:rsidR="00A11253">
              <w:t>trickej energie – správa OSBD Martin</w:t>
            </w:r>
            <w:r w:rsidR="00175F4B">
              <w:fldChar w:fldCharType="begin"/>
            </w:r>
            <w:r w:rsidR="00175F4B">
              <w:instrText xml:space="preserve"> MERGEFIELD  aTxt04324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95DB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198,00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0669B7" w:rsidRPr="00F571F6" w:rsidRDefault="00A11253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95,00</w:t>
            </w:r>
          </w:p>
        </w:tc>
      </w:tr>
      <w:tr w:rsidR="000669B7" w:rsidRPr="0073029B" w:rsidTr="003D1CAA">
        <w:trPr>
          <w:trHeight w:val="340"/>
          <w:jc w:val="center"/>
        </w:trPr>
        <w:tc>
          <w:tcPr>
            <w:tcW w:w="412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B4FD5" w:rsidP="00A11253">
            <w:pPr>
              <w:rPr>
                <w:rFonts w:ascii="Arial Narrow" w:hAnsi="Arial Narrow"/>
                <w:sz w:val="22"/>
                <w:szCs w:val="22"/>
              </w:rPr>
            </w:pPr>
            <w:r>
              <w:t>Príjem z elektrickej energie</w:t>
            </w:r>
            <w:r w:rsidR="00063363">
              <w:t>, ÚK,...</w:t>
            </w:r>
            <w:r>
              <w:t xml:space="preserve"> – </w:t>
            </w:r>
            <w:r w:rsidR="00A11253">
              <w:t>prevádzka domov</w:t>
            </w:r>
            <w:r w:rsidR="00175F4B">
              <w:fldChar w:fldCharType="begin"/>
            </w:r>
            <w:r w:rsidR="00175F4B">
              <w:instrText xml:space="preserve"> MERGEFIELD  aTxt04325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3363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5269,00</w:t>
            </w:r>
          </w:p>
        </w:tc>
        <w:tc>
          <w:tcPr>
            <w:tcW w:w="2401" w:type="dxa"/>
            <w:vAlign w:val="center"/>
          </w:tcPr>
          <w:p w:rsidR="000669B7" w:rsidRPr="00F571F6" w:rsidRDefault="00A11253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3369,00</w:t>
            </w:r>
          </w:p>
        </w:tc>
      </w:tr>
      <w:tr w:rsidR="003D1CAA" w:rsidRPr="0073029B" w:rsidTr="002B0C3F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1CAA" w:rsidRDefault="003D1CAA" w:rsidP="00F4554D">
            <w:r>
              <w:t xml:space="preserve">Príjem </w:t>
            </w:r>
            <w:r w:rsidR="00695DB2">
              <w:t>z fakturácie – správa OSBD Martin</w:t>
            </w: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D1CAA" w:rsidRPr="00F571F6" w:rsidRDefault="00695DB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114,00</w:t>
            </w: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:rsidR="003D1CAA" w:rsidRDefault="00A11253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1A6EEF">
        <w:rPr>
          <w:rFonts w:ascii="Arial Narrow" w:hAnsi="Arial Narrow"/>
          <w:sz w:val="22"/>
          <w:szCs w:val="22"/>
        </w:rPr>
        <w:t>d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 majetku prenajatom formou finančného prenájmu</w:t>
      </w:r>
      <w:r w:rsidR="009A0BDF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>
        <w:rPr>
          <w:rFonts w:ascii="Arial Narrow" w:hAnsi="Arial Narrow"/>
          <w:sz w:val="22"/>
          <w:szCs w:val="22"/>
        </w:rPr>
        <w:t xml:space="preserve"> - údaje sa týkajú iba správy OSBD Martin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4555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5773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AA1239">
              <w:rPr>
                <w:rFonts w:ascii="Arial Narrow" w:hAnsi="Arial Narrow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45558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5773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F0F00" w:rsidRDefault="00D45558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F0F00">
              <w:rPr>
                <w:rFonts w:ascii="Arial Narrow" w:hAnsi="Arial Narrow"/>
                <w:b/>
                <w:sz w:val="22"/>
                <w:szCs w:val="22"/>
              </w:rPr>
              <w:t>5773</w:t>
            </w:r>
          </w:p>
        </w:tc>
      </w:tr>
    </w:tbl>
    <w:p w:rsidR="00961D2E" w:rsidRDefault="00961D2E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 časti G. písm. b) prílohy č. 3 o</w:t>
      </w:r>
      <w:r w:rsidR="001A6EEF">
        <w:rPr>
          <w:rFonts w:ascii="Arial Narrow" w:hAnsi="Arial Narrow"/>
          <w:sz w:val="22"/>
          <w:szCs w:val="22"/>
        </w:rPr>
        <w:t> </w:t>
      </w:r>
      <w:r w:rsidRPr="0073029B">
        <w:rPr>
          <w:rFonts w:ascii="Arial Narrow" w:hAnsi="Arial Narrow"/>
          <w:sz w:val="22"/>
          <w:szCs w:val="22"/>
        </w:rPr>
        <w:t>rezervách</w:t>
      </w:r>
      <w:r w:rsidR="001A6EEF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423B0D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423B0D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a01400 </w:instrTex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423B0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423B0D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423B0D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423B0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423B0D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423B0D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23B0D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423B0D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423B0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6D629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F17C5" w:rsidRDefault="00D66889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3077,00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F17C5" w:rsidRDefault="00D66889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1531,00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F17C5" w:rsidRDefault="00D66889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3077,00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F17C5" w:rsidRDefault="00FC168E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F17C5" w:rsidRDefault="00D66889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1531,00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17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nevyčerpanú dovolenku</w: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304,00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304,00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168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17C5" w:rsidP="00FF17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Výkon auditu</w: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1378,00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1090,00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1378,00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168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17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mzdy</w:t>
            </w:r>
            <w:r w:rsidR="004E76FD">
              <w:rPr>
                <w:rFonts w:ascii="Arial Narrow" w:hAnsi="Arial Narrow"/>
                <w:sz w:val="22"/>
                <w:szCs w:val="22"/>
              </w:rPr>
              <w:t xml:space="preserve"> vrátane odvodov</w: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1395,00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66889" w:rsidP="001A6E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441,00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1395,00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FC168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6688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441,00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D629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D6688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423B0D" w:rsidRDefault="00CE07D9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3B0D">
              <w:rPr>
                <w:b/>
              </w:rPr>
              <w:fldChar w:fldCharType="begin"/>
            </w:r>
            <w:r w:rsidRPr="00423B0D">
              <w:rPr>
                <w:b/>
              </w:rPr>
              <w:instrText xml:space="preserve"> MERGEFIELD s01400 \* MERGEFORMAT </w:instrText>
            </w:r>
            <w:r w:rsidRPr="00423B0D">
              <w:rPr>
                <w:b/>
              </w:rPr>
              <w:fldChar w:fldCharType="separate"/>
            </w:r>
            <w:r w:rsidR="00175F4B" w:rsidRPr="00423B0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23B0D">
              <w:rPr>
                <w:rFonts w:ascii="Arial Narrow" w:hAnsi="Arial Narrow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423B0D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423B0D">
              <w:rPr>
                <w:rFonts w:ascii="Arial Narrow" w:hAnsi="Arial Narrow"/>
                <w:b/>
                <w:sz w:val="18"/>
                <w:szCs w:val="18"/>
              </w:rPr>
              <w:instrText xml:space="preserve"> MERGEFIELD s02400 </w:instrTex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423B0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423B0D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423B0D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23B0D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423B0D">
              <w:rPr>
                <w:rFonts w:ascii="Arial Narrow" w:hAnsi="Arial Narrow"/>
                <w:b/>
                <w:sz w:val="18"/>
                <w:szCs w:val="18"/>
              </w:rPr>
              <w:instrText xml:space="preserve"> MERGEFIELD s04400 </w:instrTex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423B0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23B0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D629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D629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D6292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C168E" w:rsidRDefault="00BB7B7D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6345,00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C168E" w:rsidRDefault="00BB7B7D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3077</w:t>
            </w:r>
            <w:r w:rsidR="00C245C1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C168E" w:rsidRDefault="00BB7B7D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6345</w:t>
            </w:r>
            <w:r w:rsidR="00C245C1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C168E" w:rsidRDefault="00FC168E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C168E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C168E" w:rsidRDefault="00BB7B7D" w:rsidP="00FC168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3077</w:t>
            </w:r>
            <w:r w:rsidR="00C245C1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FC168E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73029B" w:rsidRDefault="00FC168E" w:rsidP="00FC168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nevyčerpanú dovolenku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FC168E"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FC168E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="00FC168E"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C168E" w:rsidRPr="00846A07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t>4</w:t>
            </w:r>
            <w:r w:rsidR="00FC168E" w:rsidRPr="00846A07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="00FC168E"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="00C245C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304</w:t>
            </w:r>
            <w:r w:rsidR="00C245C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C168E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73029B" w:rsidRDefault="00FC168E" w:rsidP="00FC168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Výkon auditu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245C1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91</w:t>
            </w:r>
            <w:r w:rsidR="00C245C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C245C1" w:rsidP="00BB7B7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B7B7D">
              <w:rPr>
                <w:rFonts w:ascii="Arial Narrow" w:hAnsi="Arial Narrow"/>
                <w:sz w:val="18"/>
                <w:szCs w:val="18"/>
              </w:rPr>
              <w:t>378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1091</w:t>
            </w:r>
            <w:r w:rsidR="00C245C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F571F6" w:rsidRDefault="00C245C1" w:rsidP="00BB7B7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B7B7D">
              <w:rPr>
                <w:rFonts w:ascii="Arial Narrow" w:hAnsi="Arial Narrow"/>
                <w:sz w:val="18"/>
                <w:szCs w:val="18"/>
              </w:rPr>
              <w:t>378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C168E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73029B" w:rsidRDefault="00FC168E" w:rsidP="00FC168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5254</w:t>
            </w:r>
            <w:r w:rsidR="00C245C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1395</w:t>
            </w:r>
            <w:r w:rsidR="00C245C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5254</w:t>
            </w:r>
            <w:r w:rsidR="00C245C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F571F6" w:rsidRDefault="00BB7B7D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1395</w:t>
            </w:r>
            <w:r w:rsidR="00C245C1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FC168E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73029B" w:rsidRDefault="00FC168E" w:rsidP="00FC168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C168E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73029B" w:rsidRDefault="00FC168E" w:rsidP="00FC168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68E" w:rsidRPr="00F571F6" w:rsidRDefault="00FC168E" w:rsidP="00FC16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F7059" w:rsidRDefault="00CF705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CF7059" w:rsidRDefault="00CF705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CF7059" w:rsidRDefault="00CF705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AA1945" w:rsidRDefault="00AA194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AA1945" w:rsidRDefault="00AA194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CF7059" w:rsidRDefault="00CF705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CF7059" w:rsidRDefault="00CF705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2</w:t>
      </w:r>
      <w:r w:rsidR="00E1754D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73029B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C4BCB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Pr="0073029B" w:rsidRDefault="00EC4BCB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4BCB" w:rsidRDefault="0001143D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104918,00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Default="0001143D" w:rsidP="00F455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18270,00</w:t>
            </w:r>
          </w:p>
        </w:tc>
      </w:tr>
      <w:tr w:rsidR="00EC4BCB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Pr="0073029B" w:rsidRDefault="00EC4BCB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4BCB" w:rsidRDefault="004D2BD4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0,00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Default="0001143D" w:rsidP="00F455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</w:tr>
      <w:tr w:rsidR="00EC4BCB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Pr="00BF2FEF" w:rsidRDefault="00EC4BCB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4BCB" w:rsidRPr="00BF2FEF" w:rsidRDefault="00BF2FEF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BF2FEF">
              <w:rPr>
                <w:rFonts w:ascii="Arial Narrow" w:hAnsi="Arial Narrow"/>
                <w:bCs/>
                <w:sz w:val="18"/>
                <w:szCs w:val="18"/>
              </w:rPr>
              <w:t>6756828,00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Default="00C330B6" w:rsidP="00F455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6590517,00</w:t>
            </w:r>
          </w:p>
        </w:tc>
      </w:tr>
      <w:tr w:rsidR="00EC4BCB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Pr="00BF2FEF" w:rsidRDefault="00EC4BCB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4BCB" w:rsidRPr="00BF2FEF" w:rsidRDefault="00C330B6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BF2FEF">
              <w:rPr>
                <w:rFonts w:ascii="Arial Narrow" w:hAnsi="Arial Narrow"/>
                <w:bCs/>
                <w:sz w:val="18"/>
                <w:szCs w:val="18"/>
              </w:rPr>
              <w:t>135592,00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Default="00C330B6" w:rsidP="00F455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108651,00</w:t>
            </w:r>
          </w:p>
        </w:tc>
      </w:tr>
      <w:tr w:rsidR="000669B7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BF2FEF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BF2FEF" w:rsidRDefault="00BF2FEF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sz w:val="22"/>
                <w:szCs w:val="22"/>
              </w:rPr>
              <w:t>6997338,00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B80017" w:rsidRDefault="00C330B6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6717438,00</w:t>
            </w:r>
          </w:p>
        </w:tc>
      </w:tr>
      <w:tr w:rsidR="004D2BD4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BF2FEF" w:rsidRDefault="004D2BD4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C330B6"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Pr="00BF2FEF" w:rsidRDefault="00C330B6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sz w:val="22"/>
                <w:szCs w:val="22"/>
              </w:rPr>
              <w:t>135592,00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C330B6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108651,00</w:t>
            </w:r>
          </w:p>
        </w:tc>
      </w:tr>
      <w:tr w:rsidR="004D2BD4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BF2FEF" w:rsidRDefault="004D2BD4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C330B6"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Pr="00BF2FEF" w:rsidRDefault="00BF2FEF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sz w:val="22"/>
                <w:szCs w:val="22"/>
              </w:rPr>
              <w:t>6861746,00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C330B6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6608787,00</w:t>
            </w:r>
          </w:p>
        </w:tc>
      </w:tr>
      <w:tr w:rsidR="004D2BD4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4535,00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6047,00</w:t>
            </w:r>
          </w:p>
        </w:tc>
      </w:tr>
      <w:tr w:rsidR="004D2BD4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4123,00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10805,00</w:t>
            </w:r>
          </w:p>
        </w:tc>
      </w:tr>
      <w:tr w:rsidR="004D2BD4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D2BD4" w:rsidRPr="00DC7E6B" w:rsidRDefault="00C91E35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13742851,00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15179498,00</w:t>
            </w:r>
          </w:p>
        </w:tc>
      </w:tr>
      <w:tr w:rsidR="004D2BD4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D2BD4" w:rsidRPr="00DC7E6B" w:rsidRDefault="00E132C6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4D2BD4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Pr="00DC7E6B" w:rsidRDefault="00C91E35" w:rsidP="004D2B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13751509,00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3334B1" w:rsidRDefault="00C91E35" w:rsidP="004D2B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15196350,00</w:t>
            </w:r>
          </w:p>
        </w:tc>
      </w:tr>
      <w:tr w:rsidR="004D2BD4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C91E3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4123,00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10805,00</w:t>
            </w:r>
          </w:p>
        </w:tc>
      </w:tr>
      <w:tr w:rsidR="004D2BD4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C91E3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13747386,00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15185545,00</w:t>
            </w:r>
          </w:p>
        </w:tc>
      </w:tr>
    </w:tbl>
    <w:p w:rsidR="00CC3E6D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4224C8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:rsidR="000669B7" w:rsidRPr="0073029B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Údaje sa týkajú iba správy OSBD Martin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5B73D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</w:t>
            </w:r>
            <w:r w:rsidR="0092792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B73D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5B73D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</w:t>
            </w:r>
            <w:r w:rsidR="0092792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B73D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69,00</w:t>
            </w: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7722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  <w:r w:rsidR="00101D4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132C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92792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B73D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92792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B73D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5B73D3" w:rsidP="0007722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6569,00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B73D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15015,00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7722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132C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337CD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132C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4224C8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 časti G. písm. g) prílohy č. 3 o záväzkoch zo sociálneho fondu</w:t>
      </w:r>
      <w:r w:rsidR="00FB7E91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A22C58" w:rsidP="0092792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190,00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22C5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553,00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A22C5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5950,00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22C5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5860,00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A22C5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5950,00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22C5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5860,00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A22C58" w:rsidP="00FB7E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6063,00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22C5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6223,00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B7E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A22C58" w:rsidP="00FB7E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77,00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22C58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190,00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5F6302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 časti G. písm. h) prílohy č. 3 o vydaných dlhopisoch</w:t>
      </w:r>
      <w:r w:rsidR="00D309AC">
        <w:rPr>
          <w:rFonts w:ascii="Arial Narrow" w:hAnsi="Arial Narrow"/>
          <w:sz w:val="22"/>
          <w:szCs w:val="22"/>
        </w:rPr>
        <w:t xml:space="preserve"> - nemáme</w:t>
      </w:r>
    </w:p>
    <w:p w:rsidR="00CC3E6D" w:rsidRDefault="00CC3E6D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 časti G. písm. i)  prílohy č. 3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73029B" w:rsidTr="00D309AC">
        <w:trPr>
          <w:trHeight w:val="990"/>
          <w:jc w:val="center"/>
        </w:trPr>
        <w:tc>
          <w:tcPr>
            <w:tcW w:w="29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29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Správa OSBD</w:t>
            </w:r>
            <w:r w:rsidR="00D75E56">
              <w:rPr>
                <w:rFonts w:ascii="Arial Narrow" w:hAnsi="Arial Narrow"/>
                <w:sz w:val="22"/>
                <w:szCs w:val="22"/>
              </w:rPr>
              <w:t xml:space="preserve"> Martin - banky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3,6</w:t>
            </w:r>
          </w:p>
        </w:tc>
        <w:tc>
          <w:tcPr>
            <w:tcW w:w="977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21.7.2026</w:t>
            </w:r>
          </w:p>
        </w:tc>
        <w:tc>
          <w:tcPr>
            <w:tcW w:w="165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296C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96C52">
              <w:rPr>
                <w:rFonts w:ascii="Arial Narrow" w:hAnsi="Arial Narrow"/>
                <w:sz w:val="22"/>
                <w:szCs w:val="22"/>
              </w:rPr>
              <w:t>202624,00</w:t>
            </w:r>
          </w:p>
        </w:tc>
        <w:tc>
          <w:tcPr>
            <w:tcW w:w="174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296C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96C52">
              <w:rPr>
                <w:rFonts w:ascii="Arial Narrow" w:hAnsi="Arial Narrow"/>
                <w:sz w:val="22"/>
                <w:szCs w:val="22"/>
              </w:rPr>
              <w:t>222424,00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2934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D75E5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75E56">
              <w:rPr>
                <w:rFonts w:ascii="Arial Narrow" w:hAnsi="Arial Narrow"/>
                <w:sz w:val="22"/>
                <w:szCs w:val="22"/>
              </w:rPr>
              <w:t>Prevádzka domov</w:t>
            </w:r>
            <w:r w:rsidR="00D309AC">
              <w:rPr>
                <w:rFonts w:ascii="Arial Narrow" w:hAnsi="Arial Narrow"/>
                <w:sz w:val="22"/>
                <w:szCs w:val="22"/>
              </w:rPr>
              <w:t>-banky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1M,6M eribor+1,5-2,7%</w:t>
            </w:r>
          </w:p>
        </w:tc>
        <w:tc>
          <w:tcPr>
            <w:tcW w:w="977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10-20 rokov</w:t>
            </w:r>
          </w:p>
        </w:tc>
        <w:tc>
          <w:tcPr>
            <w:tcW w:w="1656" w:type="dxa"/>
            <w:noWrap/>
            <w:vAlign w:val="center"/>
          </w:tcPr>
          <w:p w:rsidR="000669B7" w:rsidRPr="0073029B" w:rsidRDefault="000669B7" w:rsidP="00296C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96C52">
              <w:rPr>
                <w:rFonts w:ascii="Arial Narrow" w:hAnsi="Arial Narrow"/>
                <w:sz w:val="22"/>
                <w:szCs w:val="22"/>
              </w:rPr>
              <w:t>5214403,00</w:t>
            </w:r>
          </w:p>
        </w:tc>
        <w:tc>
          <w:tcPr>
            <w:tcW w:w="1746" w:type="dxa"/>
            <w:noWrap/>
            <w:vAlign w:val="center"/>
          </w:tcPr>
          <w:p w:rsidR="000669B7" w:rsidRPr="0073029B" w:rsidRDefault="00296C5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5522090,00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2934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D75E5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75E56">
              <w:rPr>
                <w:rFonts w:ascii="Arial Narrow" w:hAnsi="Arial Narrow"/>
                <w:sz w:val="22"/>
                <w:szCs w:val="22"/>
              </w:rPr>
              <w:t>Prevádzka domov</w:t>
            </w:r>
            <w:r w:rsidR="00D309AC">
              <w:rPr>
                <w:rFonts w:ascii="Arial Narrow" w:hAnsi="Arial Narrow"/>
                <w:sz w:val="22"/>
                <w:szCs w:val="22"/>
              </w:rPr>
              <w:t>-ŠFRB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noWrap/>
            <w:vAlign w:val="center"/>
          </w:tcPr>
          <w:p w:rsidR="000669B7" w:rsidRPr="0073029B" w:rsidRDefault="00D309AC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0-6%</w:t>
            </w:r>
          </w:p>
        </w:tc>
        <w:tc>
          <w:tcPr>
            <w:tcW w:w="977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10-20 rokov</w:t>
            </w:r>
          </w:p>
        </w:tc>
        <w:tc>
          <w:tcPr>
            <w:tcW w:w="1656" w:type="dxa"/>
            <w:noWrap/>
            <w:vAlign w:val="center"/>
          </w:tcPr>
          <w:p w:rsidR="000669B7" w:rsidRPr="0073029B" w:rsidRDefault="000669B7" w:rsidP="00296C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96C52">
              <w:rPr>
                <w:rFonts w:ascii="Arial Narrow" w:hAnsi="Arial Narrow"/>
                <w:sz w:val="22"/>
                <w:szCs w:val="22"/>
              </w:rPr>
              <w:t>13742851,00</w:t>
            </w:r>
          </w:p>
        </w:tc>
        <w:tc>
          <w:tcPr>
            <w:tcW w:w="1746" w:type="dxa"/>
            <w:noWrap/>
            <w:vAlign w:val="center"/>
          </w:tcPr>
          <w:p w:rsidR="000669B7" w:rsidRPr="0073029B" w:rsidRDefault="000669B7" w:rsidP="00296C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96C52">
              <w:rPr>
                <w:rFonts w:ascii="Arial Narrow" w:hAnsi="Arial Narrow"/>
                <w:sz w:val="22"/>
                <w:szCs w:val="22"/>
              </w:rPr>
              <w:t>15179498,00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777A8" w:rsidRPr="0073029B" w:rsidTr="00D309AC">
        <w:trPr>
          <w:trHeight w:val="330"/>
          <w:jc w:val="center"/>
        </w:trPr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75E56">
              <w:rPr>
                <w:rFonts w:ascii="Arial Narrow" w:hAnsi="Arial Narrow"/>
                <w:sz w:val="22"/>
                <w:szCs w:val="22"/>
              </w:rPr>
              <w:t xml:space="preserve">Správa OSBD Martin - banky 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tcBorders>
              <w:top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3,6</w:t>
            </w:r>
          </w:p>
        </w:tc>
        <w:tc>
          <w:tcPr>
            <w:tcW w:w="977" w:type="dxa"/>
            <w:tcBorders>
              <w:top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21.7.2026</w:t>
            </w:r>
          </w:p>
        </w:tc>
        <w:tc>
          <w:tcPr>
            <w:tcW w:w="1656" w:type="dxa"/>
            <w:tcBorders>
              <w:top w:val="single" w:sz="12" w:space="0" w:color="auto"/>
            </w:tcBorders>
            <w:noWrap/>
            <w:vAlign w:val="center"/>
          </w:tcPr>
          <w:p w:rsidR="00A777A8" w:rsidRPr="0073029B" w:rsidRDefault="00A777A8" w:rsidP="00826B2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917993">
              <w:rPr>
                <w:rFonts w:ascii="Arial Narrow" w:hAnsi="Arial Narrow"/>
                <w:sz w:val="22"/>
                <w:szCs w:val="22"/>
              </w:rPr>
              <w:t>198</w:t>
            </w:r>
            <w:r w:rsidR="00826B24">
              <w:rPr>
                <w:rFonts w:ascii="Arial Narrow" w:hAnsi="Arial Narrow"/>
                <w:sz w:val="22"/>
                <w:szCs w:val="22"/>
              </w:rPr>
              <w:t>0</w:t>
            </w:r>
            <w:r w:rsidR="00917993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746" w:type="dxa"/>
            <w:tcBorders>
              <w:top w:val="single" w:sz="12" w:space="0" w:color="auto"/>
            </w:tcBorders>
            <w:noWrap/>
            <w:vAlign w:val="center"/>
          </w:tcPr>
          <w:p w:rsidR="00A777A8" w:rsidRPr="0073029B" w:rsidRDefault="00A777A8" w:rsidP="00296C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96C52">
              <w:rPr>
                <w:rFonts w:ascii="Arial Narrow" w:hAnsi="Arial Narrow"/>
                <w:sz w:val="22"/>
                <w:szCs w:val="22"/>
              </w:rPr>
              <w:t>19080,00</w:t>
            </w:r>
          </w:p>
        </w:tc>
      </w:tr>
      <w:tr w:rsidR="00A777A8" w:rsidRPr="0073029B" w:rsidTr="00D309AC">
        <w:trPr>
          <w:trHeight w:val="330"/>
          <w:jc w:val="center"/>
        </w:trPr>
        <w:tc>
          <w:tcPr>
            <w:tcW w:w="2934" w:type="dxa"/>
            <w:tcBorders>
              <w:right w:val="single" w:sz="12" w:space="0" w:color="auto"/>
            </w:tcBorders>
            <w:noWrap/>
            <w:vAlign w:val="center"/>
          </w:tcPr>
          <w:p w:rsidR="00A777A8" w:rsidRPr="0073029B" w:rsidRDefault="00D75E56" w:rsidP="00D75E5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Prevádzka domov-banky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1M,6M eribor+1,5-2,7%</w:t>
            </w:r>
          </w:p>
        </w:tc>
        <w:tc>
          <w:tcPr>
            <w:tcW w:w="977" w:type="dxa"/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10-20 rokov</w:t>
            </w:r>
          </w:p>
        </w:tc>
        <w:tc>
          <w:tcPr>
            <w:tcW w:w="1656" w:type="dxa"/>
            <w:noWrap/>
            <w:vAlign w:val="center"/>
          </w:tcPr>
          <w:p w:rsidR="00A777A8" w:rsidRPr="0073029B" w:rsidRDefault="00826B24" w:rsidP="00A777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540990,00</w:t>
            </w:r>
          </w:p>
        </w:tc>
        <w:tc>
          <w:tcPr>
            <w:tcW w:w="1746" w:type="dxa"/>
            <w:noWrap/>
            <w:vAlign w:val="center"/>
          </w:tcPr>
          <w:p w:rsidR="00A777A8" w:rsidRPr="0073029B" w:rsidRDefault="00296C52" w:rsidP="00A777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606919,00</w:t>
            </w:r>
          </w:p>
        </w:tc>
      </w:tr>
      <w:tr w:rsidR="00A777A8" w:rsidRPr="0073029B" w:rsidTr="00D309AC">
        <w:trPr>
          <w:trHeight w:val="345"/>
          <w:jc w:val="center"/>
        </w:trPr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77A8" w:rsidRPr="0073029B" w:rsidRDefault="00D75E56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 </w:t>
            </w:r>
            <w:r>
              <w:rPr>
                <w:rFonts w:ascii="Arial Narrow" w:hAnsi="Arial Narrow"/>
                <w:sz w:val="22"/>
                <w:szCs w:val="22"/>
              </w:rPr>
              <w:t>Prevádzka domov-ŠFRB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0-6%</w:t>
            </w:r>
          </w:p>
        </w:tc>
        <w:tc>
          <w:tcPr>
            <w:tcW w:w="977" w:type="dxa"/>
            <w:tcBorders>
              <w:bottom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10-20 rokov</w:t>
            </w:r>
          </w:p>
        </w:tc>
        <w:tc>
          <w:tcPr>
            <w:tcW w:w="1656" w:type="dxa"/>
            <w:tcBorders>
              <w:bottom w:val="single" w:sz="12" w:space="0" w:color="auto"/>
            </w:tcBorders>
            <w:noWrap/>
            <w:vAlign w:val="center"/>
          </w:tcPr>
          <w:p w:rsidR="00A777A8" w:rsidRPr="0073029B" w:rsidRDefault="00A777A8" w:rsidP="00826B2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826B24">
              <w:rPr>
                <w:rFonts w:ascii="Arial Narrow" w:hAnsi="Arial Narrow"/>
                <w:sz w:val="22"/>
                <w:szCs w:val="22"/>
              </w:rPr>
              <w:t>1410582,00</w:t>
            </w:r>
          </w:p>
        </w:tc>
        <w:tc>
          <w:tcPr>
            <w:tcW w:w="1746" w:type="dxa"/>
            <w:tcBorders>
              <w:bottom w:val="single" w:sz="12" w:space="0" w:color="auto"/>
            </w:tcBorders>
            <w:noWrap/>
            <w:vAlign w:val="center"/>
          </w:tcPr>
          <w:p w:rsidR="00A777A8" w:rsidRPr="0073029B" w:rsidRDefault="00296C52" w:rsidP="00A777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1417310,00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0669B7" w:rsidRPr="0073029B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C3E6D" w:rsidRDefault="00CC3E6D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73029B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a04480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s04480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aTxt04481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a04481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s04481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aTxt04482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a04482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s04482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174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Výdavky budúcich období krátkodobé, </w:t>
            </w:r>
            <w:r w:rsidR="00EA32B7" w:rsidRPr="0098174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- správa OSBD Martin </w:t>
            </w:r>
            <w:r w:rsidRPr="00981744">
              <w:rPr>
                <w:rFonts w:ascii="Arial Narrow" w:hAnsi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981744" w:rsidRDefault="005021B0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81744">
              <w:rPr>
                <w:rFonts w:ascii="Arial Narrow" w:hAnsi="Arial Narrow"/>
                <w:b/>
                <w:sz w:val="18"/>
                <w:szCs w:val="18"/>
              </w:rPr>
              <w:t>963,00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906B61" w:rsidP="00AE5D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74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4C7DD4" w:rsidP="004C7DD4">
            <w:pPr>
              <w:rPr>
                <w:rFonts w:ascii="Arial Narrow" w:hAnsi="Arial Narrow"/>
                <w:sz w:val="22"/>
                <w:szCs w:val="22"/>
              </w:rPr>
            </w:pPr>
            <w:r w:rsidRPr="00981744">
              <w:t>Náklad spojený s výkonom auditu v 12/2016 v</w:t>
            </w:r>
            <w:r w:rsidR="00AE5D03" w:rsidRPr="00981744">
              <w:t>yplaten</w:t>
            </w:r>
            <w:r w:rsidRPr="00981744">
              <w:t>ý</w:t>
            </w:r>
            <w:r w:rsidR="00AE5D03" w:rsidRPr="00981744">
              <w:t xml:space="preserve"> v 1/201</w:t>
            </w:r>
            <w:r w:rsidRPr="00981744">
              <w:t>7-správa OSBD Martin</w:t>
            </w:r>
            <w:r w:rsidR="00175F4B" w:rsidRPr="00981744">
              <w:fldChar w:fldCharType="begin"/>
            </w:r>
            <w:r w:rsidR="00175F4B" w:rsidRPr="00981744">
              <w:instrText xml:space="preserve"> MERGEFIELD  aTxt04492  \* MERGEFORMAT </w:instrText>
            </w:r>
            <w:r w:rsidR="00175F4B" w:rsidRPr="0098174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981744" w:rsidRDefault="004C7DD4" w:rsidP="004C7D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744">
              <w:rPr>
                <w:rFonts w:ascii="Arial Narrow" w:hAnsi="Arial Narrow"/>
                <w:sz w:val="18"/>
                <w:szCs w:val="18"/>
              </w:rPr>
              <w:t>456,00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906B6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74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5021B0" w:rsidRPr="0073029B" w:rsidTr="005021B0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1B0" w:rsidRPr="00981744" w:rsidRDefault="00981744" w:rsidP="00EA32B7">
            <w:r w:rsidRPr="00981744">
              <w:t>Výdavok z fakturácie SVB – správa OSBD Martin</w:t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1B0" w:rsidRPr="00981744" w:rsidRDefault="005021B0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744">
              <w:rPr>
                <w:rFonts w:ascii="Arial Narrow" w:hAnsi="Arial Narrow"/>
                <w:sz w:val="18"/>
                <w:szCs w:val="18"/>
              </w:rPr>
              <w:t>111,00</w:t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1B0" w:rsidRPr="00981744" w:rsidRDefault="0028298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8A637C" w:rsidRPr="0073029B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EA32B7" w:rsidP="00EA32B7">
            <w:pPr>
              <w:rPr>
                <w:rFonts w:ascii="Arial Narrow" w:hAnsi="Arial Narrow"/>
                <w:sz w:val="22"/>
                <w:szCs w:val="22"/>
              </w:rPr>
            </w:pPr>
            <w:r w:rsidRPr="00981744">
              <w:t>P</w:t>
            </w:r>
            <w:r w:rsidR="004C7DD4" w:rsidRPr="00981744">
              <w:t>oplatk</w:t>
            </w:r>
            <w:r w:rsidRPr="00981744">
              <w:t>y</w:t>
            </w:r>
            <w:r w:rsidR="004C7DD4" w:rsidRPr="00981744">
              <w:t xml:space="preserve"> za zrušenie záložného práva </w:t>
            </w:r>
            <w:r w:rsidRPr="00981744">
              <w:t>stiahnuté bankou v 1/2017</w:t>
            </w:r>
            <w:r w:rsidR="004C7DD4" w:rsidRPr="00981744">
              <w:t>–</w:t>
            </w:r>
            <w:r w:rsidRPr="00981744">
              <w:t xml:space="preserve"> </w:t>
            </w:r>
            <w:r w:rsidR="004C7DD4" w:rsidRPr="00981744">
              <w:t>správa OSBD Martin</w:t>
            </w:r>
            <w:r w:rsidR="00175F4B" w:rsidRPr="00981744">
              <w:fldChar w:fldCharType="begin"/>
            </w:r>
            <w:r w:rsidR="00175F4B" w:rsidRPr="00981744">
              <w:instrText xml:space="preserve"> MERGEFIELD  aTxt04493  \* MERGEFORMAT </w:instrText>
            </w:r>
            <w:r w:rsidR="00175F4B" w:rsidRPr="0098174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981744" w:rsidRDefault="00EA32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744">
              <w:rPr>
                <w:rFonts w:ascii="Arial Narrow" w:hAnsi="Arial Narrow"/>
                <w:sz w:val="18"/>
                <w:szCs w:val="18"/>
              </w:rPr>
              <w:t>396,00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906B6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174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2D0F3E" w:rsidRDefault="00175F4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aTxt04503  \* MERGEFORMAT </w:instrText>
            </w:r>
            <w:r>
              <w:rPr>
                <w:rFonts w:ascii="Arial Narrow" w:hAnsi="Arial Narrow"/>
                <w:bCs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E5488E" w:rsidRDefault="00E5488E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488E">
              <w:rPr>
                <w:rFonts w:ascii="Arial Narrow" w:hAnsi="Arial Narrow"/>
                <w:b/>
                <w:sz w:val="18"/>
                <w:szCs w:val="18"/>
              </w:rPr>
              <w:t>1069711,00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5488E" w:rsidRDefault="00EA32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488E">
              <w:rPr>
                <w:rFonts w:ascii="Arial Narrow" w:hAnsi="Arial Narrow"/>
                <w:b/>
                <w:sz w:val="18"/>
                <w:szCs w:val="18"/>
              </w:rPr>
              <w:t>1089329,00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B61" w:rsidRPr="0073029B" w:rsidRDefault="00906B61" w:rsidP="00E5488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E5488E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6B61" w:rsidRPr="00E5488E" w:rsidRDefault="00E5488E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60570,00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B61" w:rsidRPr="00E5488E" w:rsidRDefault="00E5488E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60651,00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B61" w:rsidRPr="0073029B" w:rsidRDefault="00906B61" w:rsidP="00E5488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Výnosy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E5488E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,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6B61" w:rsidRPr="00E5488E" w:rsidRDefault="00E5488E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1009141,00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B61" w:rsidRPr="00E5488E" w:rsidRDefault="00E5488E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1028678,00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A1F8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>Výnos z prenájmu NP do 31.3.2019</w:t>
            </w:r>
            <w:r w:rsidR="00906B61">
              <w:t xml:space="preserve"> – prevádzka domov</w:t>
            </w:r>
            <w:r w:rsidR="00175F4B">
              <w:fldChar w:fldCharType="begin"/>
            </w:r>
            <w:r w:rsidR="00175F4B">
              <w:instrText xml:space="preserve"> MERGEFIELD  aTxt04514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E5488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7128,00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A32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10296,00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06B61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 xml:space="preserve">Zúčtovanie predpisu úhrad nákladov spojených s užívaním bytov na január ( uhradený v decembri </w:t>
            </w:r>
            <w:proofErr w:type="spellStart"/>
            <w:r>
              <w:t>predch</w:t>
            </w:r>
            <w:proofErr w:type="spellEnd"/>
            <w:r>
              <w:t>. roka )</w:t>
            </w:r>
            <w:r w:rsidR="008A637C">
              <w:t xml:space="preserve"> – prevádzka domov</w:t>
            </w:r>
            <w:r w:rsidR="00175F4B">
              <w:fldChar w:fldCharType="begin"/>
            </w:r>
            <w:r w:rsidR="00175F4B">
              <w:instrText xml:space="preserve"> MERGEFIELD  aTxt04516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E5488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1002013,00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A32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1018382,00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06B61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 xml:space="preserve">Zúčtovanie predpisu úhrad nákladov spojených s užívaním bytov na január ( uhradený v decembri </w:t>
            </w:r>
            <w:proofErr w:type="spellStart"/>
            <w:r>
              <w:t>predch</w:t>
            </w:r>
            <w:proofErr w:type="spellEnd"/>
            <w:r>
              <w:t>. roka )</w:t>
            </w:r>
            <w:r w:rsidR="008A637C">
              <w:t xml:space="preserve"> – správa OSBD Martin</w:t>
            </w:r>
            <w:r w:rsidR="00175F4B">
              <w:fldChar w:fldCharType="begin"/>
            </w:r>
            <w:r w:rsidR="00175F4B">
              <w:instrText xml:space="preserve"> MERGEFIELD  aTxt04517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EA32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60570,00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A32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60651,00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aTxt04518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5F6302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 G. písm. k) prílohy č. 3 o významných položkách derivátov za bežné účtovné obdobie </w:t>
      </w:r>
    </w:p>
    <w:p w:rsidR="002C1AEB" w:rsidRPr="0073029B" w:rsidRDefault="002C1AEB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 časti G. písm. l) prílohy č. 3 o položkách zabezpečených derivátmi</w:t>
      </w:r>
      <w:r w:rsidR="002C1AEB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 časti G. písm. m) prílohy č. 3 o majetku prenajatom formou finančného prenájmu</w:t>
      </w:r>
      <w:r w:rsidR="002C1AEB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0669B7" w:rsidRPr="0073029B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C)</w:t>
            </w:r>
          </w:p>
        </w:tc>
      </w:tr>
      <w:tr w:rsidR="000669B7" w:rsidRPr="0073029B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F034C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22D33">
              <w:rPr>
                <w:rFonts w:ascii="Arial Narrow" w:hAnsi="Arial Narrow"/>
                <w:sz w:val="22"/>
                <w:szCs w:val="22"/>
              </w:rPr>
              <w:t>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4F034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F034C">
              <w:rPr>
                <w:rFonts w:ascii="Arial Narrow" w:hAnsi="Arial Narrow"/>
                <w:sz w:val="22"/>
                <w:szCs w:val="22"/>
              </w:rPr>
              <w:t>1967205,00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F034C">
              <w:rPr>
                <w:rFonts w:ascii="Arial Narrow" w:hAnsi="Arial Narrow"/>
                <w:sz w:val="22"/>
                <w:szCs w:val="22"/>
              </w:rPr>
              <w:t>2192095,00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22D33">
              <w:rPr>
                <w:rFonts w:ascii="Arial Narrow" w:hAnsi="Arial Narrow"/>
                <w:sz w:val="22"/>
                <w:szCs w:val="22"/>
              </w:rPr>
              <w:t xml:space="preserve">Tržby z predaja služieb – správa </w:t>
            </w:r>
            <w:proofErr w:type="spellStart"/>
            <w:r w:rsidR="00222D33">
              <w:rPr>
                <w:rFonts w:ascii="Arial Narrow" w:hAnsi="Arial Narrow"/>
                <w:sz w:val="22"/>
                <w:szCs w:val="22"/>
              </w:rPr>
              <w:t>oSBD</w:t>
            </w:r>
            <w:proofErr w:type="spellEnd"/>
            <w:r w:rsidR="00222D33">
              <w:rPr>
                <w:rFonts w:ascii="Arial Narrow" w:hAnsi="Arial Narrow"/>
                <w:sz w:val="22"/>
                <w:szCs w:val="22"/>
              </w:rPr>
              <w:t xml:space="preserve">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4F034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F034C">
              <w:rPr>
                <w:rFonts w:ascii="Arial Narrow" w:hAnsi="Arial Narrow"/>
                <w:sz w:val="22"/>
                <w:szCs w:val="22"/>
              </w:rPr>
              <w:t>926508,00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F034C">
              <w:rPr>
                <w:rFonts w:ascii="Arial Narrow" w:hAnsi="Arial Narrow"/>
                <w:sz w:val="22"/>
                <w:szCs w:val="22"/>
              </w:rPr>
              <w:t>932084,00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F034C" w:rsidRDefault="004F034C" w:rsidP="00F455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034C">
              <w:rPr>
                <w:rFonts w:ascii="Arial Narrow" w:hAnsi="Arial Narrow"/>
                <w:b/>
                <w:sz w:val="22"/>
                <w:szCs w:val="22"/>
              </w:rPr>
              <w:t>2893713,00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F034C" w:rsidRDefault="000669B7" w:rsidP="004F034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034C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4F034C" w:rsidRPr="004F034C">
              <w:rPr>
                <w:rFonts w:ascii="Arial Narrow" w:hAnsi="Arial Narrow"/>
                <w:b/>
                <w:sz w:val="22"/>
                <w:szCs w:val="22"/>
              </w:rPr>
              <w:t>3124179,00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AA1945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AA1945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AA1945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AA1945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AA1945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3</w:t>
      </w:r>
      <w:r w:rsidR="005F630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 časti H. písm. b) prílohy č. 3 o zmene stavu vnútroorganizačných zásob</w:t>
      </w:r>
      <w:r w:rsidR="005A6066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A56F2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a04550 \* MERGEFORMAT </w:instrText>
            </w:r>
            <w:r>
              <w:fldChar w:fldCharType="separate"/>
            </w:r>
            <w:r w:rsidR="00175F4B" w:rsidRPr="00175F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720C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A60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56F2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a04600 \* MERGEFORMAT </w:instrText>
            </w:r>
            <w:r>
              <w:fldChar w:fldCharType="separate"/>
            </w:r>
            <w:r w:rsidR="00175F4B" w:rsidRPr="00175F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C3E6D" w:rsidRDefault="00CC3E6D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>
        <w:rPr>
          <w:rFonts w:ascii="Arial Narrow" w:hAnsi="Arial Narrow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73029B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6B3F7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</w:t>
            </w:r>
            <w:r w:rsidR="005B4629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63C71" w:rsidRDefault="000B71A9" w:rsidP="0081386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117887,00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63C71" w:rsidRDefault="002D5ADB" w:rsidP="006B3F7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54375,00</w:t>
            </w:r>
          </w:p>
        </w:tc>
      </w:tr>
      <w:tr w:rsidR="006B3F7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B3F73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>Tvorba pokrytia odmien za odpis vodomerov, obsluhu DVS a DPK, dohôd pre bytové domy cez predpis úhrad nákladov</w:t>
            </w:r>
            <w:r w:rsidR="005B4629">
              <w:t xml:space="preserve"> – prevádzka domov</w:t>
            </w:r>
            <w:r w:rsidR="00175F4B">
              <w:fldChar w:fldCharType="begin"/>
            </w:r>
            <w:r w:rsidR="00175F4B">
              <w:instrText xml:space="preserve"> MERGEFIELD  aTxt04611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D5ADB" w:rsidP="0081386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117887,00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D5AD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54375,00</w:t>
            </w:r>
          </w:p>
        </w:tc>
      </w:tr>
      <w:tr w:rsidR="006B3F7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aTxt04612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3BCD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A63C71" w:rsidRDefault="00F33BCD" w:rsidP="00F33BC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63C71">
              <w:rPr>
                <w:b/>
                <w:sz w:val="22"/>
                <w:szCs w:val="22"/>
              </w:rPr>
              <w:t>Tržby z predaja DHM – správa OSBD Martin</w:t>
            </w:r>
            <w:r w:rsidRPr="00A63C71">
              <w:rPr>
                <w:b/>
                <w:sz w:val="22"/>
                <w:szCs w:val="22"/>
              </w:rPr>
              <w:fldChar w:fldCharType="begin"/>
            </w:r>
            <w:r w:rsidRPr="00A63C71">
              <w:rPr>
                <w:b/>
                <w:sz w:val="22"/>
                <w:szCs w:val="22"/>
              </w:rPr>
              <w:instrText xml:space="preserve"> MERGEFIELD  aTxt04622  \* MERGEFORMAT </w:instrText>
            </w:r>
            <w:r w:rsidRPr="00A63C71">
              <w:rPr>
                <w:rFonts w:ascii="Arial Narrow" w:hAnsi="Arial Narrow"/>
                <w:b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A63C71" w:rsidRDefault="000B71A9" w:rsidP="00F33BC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51300,00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A63C71" w:rsidRDefault="000B71A9" w:rsidP="00F33BC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31100,00</w:t>
            </w:r>
          </w:p>
        </w:tc>
      </w:tr>
      <w:tr w:rsidR="00F33BCD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73029B" w:rsidRDefault="00F33BCD" w:rsidP="00F33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</w:t>
            </w:r>
            <w:r w:rsidR="002C245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A63C71" w:rsidRDefault="00C034C2" w:rsidP="00F33BC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17590,00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A63C71" w:rsidRDefault="00C034C2" w:rsidP="00F33BC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28371,00</w:t>
            </w:r>
          </w:p>
        </w:tc>
      </w:tr>
      <w:tr w:rsidR="00F33BCD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3BCD" w:rsidRPr="0073029B" w:rsidRDefault="0010741E" w:rsidP="00F33BCD">
            <w:pPr>
              <w:rPr>
                <w:rFonts w:ascii="Arial Narrow" w:hAnsi="Arial Narrow"/>
                <w:sz w:val="22"/>
                <w:szCs w:val="22"/>
              </w:rPr>
            </w:pPr>
            <w:r>
              <w:t>Prenájom zasadačky</w:t>
            </w:r>
            <w:r w:rsidR="0047572C">
              <w:t xml:space="preserve"> – správa OSBD Martin</w:t>
            </w:r>
            <w:r w:rsidR="00F33BCD">
              <w:fldChar w:fldCharType="begin"/>
            </w:r>
            <w:r w:rsidR="00F33BCD">
              <w:instrText xml:space="preserve"> MERGEFIELD  aTxt04622  \* MERGEFORMAT </w:instrText>
            </w:r>
            <w:r w:rsidR="00F33BCD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3BCD" w:rsidRPr="00F571F6" w:rsidRDefault="00C034C2" w:rsidP="00F33BC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811,00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3BCD" w:rsidRPr="00F571F6" w:rsidRDefault="00C034C2" w:rsidP="00F33BC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1140,00</w:t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Default="002C245E" w:rsidP="002C245E">
            <w:r>
              <w:t>Ostatné prevádzkové výnosy</w:t>
            </w:r>
            <w:r w:rsidR="0047572C">
              <w:t xml:space="preserve">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C034C2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16779,00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C034C2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27231,00</w:t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aTxt04627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výnosy</w:t>
            </w:r>
            <w:r w:rsidR="0047572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A63C71" w:rsidRDefault="00C034C2" w:rsidP="002C245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509</w:t>
            </w:r>
            <w:r w:rsidR="0047572C" w:rsidRPr="00A63C71">
              <w:rPr>
                <w:rFonts w:ascii="Arial Narrow" w:hAnsi="Arial Narrow"/>
                <w:b/>
                <w:sz w:val="18"/>
                <w:szCs w:val="18"/>
              </w:rPr>
              <w:t>,00</w:t>
            </w:r>
            <w:r w:rsidR="002C245E" w:rsidRPr="00A63C7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2C245E" w:rsidRPr="00A63C71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="002C245E" w:rsidRPr="00A63C7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A63C71" w:rsidRDefault="00C034C2" w:rsidP="002C245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989,00</w:t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a04634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s04634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a04636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s04636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>
              <w:t>Výnosy z</w:t>
            </w:r>
            <w:r w:rsidR="0047572C">
              <w:t> </w:t>
            </w:r>
            <w:r>
              <w:t>úrokov</w:t>
            </w:r>
            <w:r w:rsidR="0047572C">
              <w:t xml:space="preserve"> – správa OSBD Martin</w:t>
            </w:r>
            <w:r>
              <w:fldChar w:fldCharType="begin"/>
            </w:r>
            <w:r>
              <w:instrText xml:space="preserve"> MERGEFIELD  aTxt04637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C034C2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509,</w:t>
            </w:r>
            <w:r w:rsidR="0047572C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C034C2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989,00</w:t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aTxt04638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B40B5" w:rsidRDefault="000669B7" w:rsidP="00F455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B40B5">
              <w:rPr>
                <w:rFonts w:ascii="Arial Narrow" w:hAnsi="Arial Narrow"/>
                <w:b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B40B5" w:rsidRDefault="005B40B5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2893713,00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B40B5" w:rsidRDefault="005B40B5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3124179,00</w:t>
            </w:r>
          </w:p>
        </w:tc>
      </w:tr>
      <w:tr w:rsidR="00316AE6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Pr="0073029B" w:rsidRDefault="00316AE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Pr="00F571F6" w:rsidRDefault="005B40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1967205,00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Default="005B40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2192095,00</w:t>
            </w:r>
          </w:p>
        </w:tc>
      </w:tr>
      <w:tr w:rsidR="00316AE6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Pr="0073029B" w:rsidRDefault="00316AE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Pr="00F571F6" w:rsidRDefault="005B40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926508,00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Default="005B40B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932084,00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B40B5" w:rsidRDefault="005B40B5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2893713,00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B40B5" w:rsidRDefault="005B40B5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0B5">
              <w:rPr>
                <w:rFonts w:ascii="Arial Narrow" w:hAnsi="Arial Narrow"/>
                <w:b/>
                <w:sz w:val="18"/>
                <w:szCs w:val="18"/>
              </w:rPr>
              <w:t>3124179,00</w:t>
            </w:r>
          </w:p>
        </w:tc>
      </w:tr>
      <w:tr w:rsidR="00316AE6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73029B" w:rsidRDefault="00316AE6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  <w:r w:rsidR="005B40B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5B40B5" w:rsidRDefault="005B40B5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926508,00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5B40B5" w:rsidRDefault="005B40B5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0B5">
              <w:rPr>
                <w:rFonts w:ascii="Arial Narrow" w:hAnsi="Arial Narrow"/>
                <w:b/>
                <w:sz w:val="18"/>
                <w:szCs w:val="18"/>
              </w:rPr>
              <w:t>932084,00</w:t>
            </w:r>
          </w:p>
        </w:tc>
      </w:tr>
      <w:tr w:rsidR="00316AE6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73029B" w:rsidRDefault="00316AE6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  <w:r w:rsidR="005B40B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5B40B5" w:rsidRDefault="005B40B5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1967205,00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5B40B5" w:rsidRDefault="005B40B5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0B5">
              <w:rPr>
                <w:rFonts w:ascii="Arial Narrow" w:hAnsi="Arial Narrow"/>
                <w:b/>
                <w:sz w:val="18"/>
                <w:szCs w:val="18"/>
              </w:rPr>
              <w:t>2192095,00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1601C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B669F1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 časti I. prílohy č. 3 o</w:t>
      </w:r>
      <w:r w:rsidR="001601C7">
        <w:rPr>
          <w:rFonts w:ascii="Arial Narrow" w:hAnsi="Arial Narrow"/>
          <w:sz w:val="22"/>
          <w:szCs w:val="22"/>
        </w:rPr>
        <w:t> :</w:t>
      </w:r>
    </w:p>
    <w:p w:rsidR="000669B7" w:rsidRDefault="001601C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N</w:t>
      </w:r>
      <w:r w:rsidR="000669B7" w:rsidRPr="0073029B">
        <w:rPr>
          <w:rFonts w:ascii="Arial Narrow" w:hAnsi="Arial Narrow"/>
          <w:sz w:val="22"/>
          <w:szCs w:val="22"/>
        </w:rPr>
        <w:t>ákladoch</w:t>
      </w:r>
      <w:r>
        <w:rPr>
          <w:rFonts w:ascii="Arial Narrow" w:hAnsi="Arial Narrow"/>
          <w:sz w:val="22"/>
          <w:szCs w:val="22"/>
        </w:rPr>
        <w:t xml:space="preserve"> voči aud</w:t>
      </w:r>
      <w:r w:rsidR="000B199A">
        <w:rPr>
          <w:rFonts w:ascii="Arial Narrow" w:hAnsi="Arial Narrow"/>
          <w:sz w:val="22"/>
          <w:szCs w:val="22"/>
        </w:rPr>
        <w:t>í</w:t>
      </w:r>
      <w:r>
        <w:rPr>
          <w:rFonts w:ascii="Arial Narrow" w:hAnsi="Arial Narrow"/>
          <w:sz w:val="22"/>
          <w:szCs w:val="22"/>
        </w:rPr>
        <w:t>t</w:t>
      </w:r>
      <w:r w:rsidR="000B199A">
        <w:rPr>
          <w:rFonts w:ascii="Arial Narrow" w:hAnsi="Arial Narrow"/>
          <w:sz w:val="22"/>
          <w:szCs w:val="22"/>
        </w:rPr>
        <w:t>o</w:t>
      </w:r>
      <w:r>
        <w:rPr>
          <w:rFonts w:ascii="Arial Narrow" w:hAnsi="Arial Narrow"/>
          <w:sz w:val="22"/>
          <w:szCs w:val="22"/>
        </w:rPr>
        <w:t>rovi, audítorskej spoločnosti – písmeno e)</w:t>
      </w:r>
      <w:r w:rsidR="00983B8B">
        <w:rPr>
          <w:rFonts w:ascii="Arial Narrow" w:hAnsi="Arial Narrow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73029B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1601C7" w:rsidRPr="00F571F6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0E1BF7" w:rsidRDefault="00983B8B" w:rsidP="00CC3E6D">
            <w:pPr>
              <w:jc w:val="center"/>
              <w:rPr>
                <w:rFonts w:ascii="Arial Narrow" w:hAnsi="Arial Narrow"/>
                <w:b/>
                <w:i/>
                <w:iCs/>
                <w:sz w:val="18"/>
                <w:szCs w:val="18"/>
              </w:rPr>
            </w:pPr>
            <w:r>
              <w:rPr>
                <w:rFonts w:ascii="Arial Narrow" w:hAnsi="Arial Narrow"/>
                <w:b/>
                <w:i/>
                <w:iCs/>
                <w:sz w:val="18"/>
                <w:szCs w:val="18"/>
              </w:rPr>
              <w:t>3472,00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0E1BF7" w:rsidRDefault="00983B8B" w:rsidP="00CC3E6D">
            <w:pPr>
              <w:jc w:val="center"/>
              <w:rPr>
                <w:rFonts w:ascii="Arial Narrow" w:hAnsi="Arial Narrow"/>
                <w:b/>
                <w:i/>
                <w:iCs/>
                <w:sz w:val="18"/>
                <w:szCs w:val="18"/>
              </w:rPr>
            </w:pPr>
            <w:r>
              <w:rPr>
                <w:rFonts w:ascii="Arial Narrow" w:hAnsi="Arial Narrow"/>
                <w:b/>
                <w:i/>
                <w:iCs/>
                <w:sz w:val="18"/>
                <w:szCs w:val="18"/>
              </w:rPr>
              <w:t>3676,00</w:t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983B8B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3200,00</w:t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a04683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s04683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983B8B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272,00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983B8B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476,00</w:t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1601C7" w:rsidRDefault="001601C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1601C7" w:rsidRPr="0073029B" w:rsidRDefault="00094F4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73029B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</w:t>
            </w:r>
            <w:r w:rsidR="0082442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4748E5" w:rsidRDefault="00D048EB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748E5">
              <w:rPr>
                <w:rFonts w:ascii="Arial Narrow" w:hAnsi="Arial Narrow"/>
                <w:b/>
                <w:sz w:val="18"/>
                <w:szCs w:val="18"/>
              </w:rPr>
              <w:t>123678,00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4748E5" w:rsidRDefault="009B63E6" w:rsidP="001F3D1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748E5">
              <w:rPr>
                <w:rFonts w:ascii="Arial Narrow" w:hAnsi="Arial Narrow"/>
                <w:b/>
                <w:sz w:val="18"/>
                <w:szCs w:val="18"/>
              </w:rPr>
              <w:t>124120,00</w:t>
            </w:r>
          </w:p>
        </w:tc>
      </w:tr>
      <w:tr w:rsidR="00A62F1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F12" w:rsidRPr="0073029B" w:rsidRDefault="00A62F12" w:rsidP="00A62F12">
            <w:pPr>
              <w:rPr>
                <w:rFonts w:ascii="Arial Narrow" w:hAnsi="Arial Narrow"/>
                <w:sz w:val="22"/>
                <w:szCs w:val="22"/>
              </w:rPr>
            </w:pPr>
            <w:r>
              <w:t>Update a upgrade používaných software a licenčné poplatky</w:t>
            </w:r>
            <w:r w:rsidR="00094F4A">
              <w:t xml:space="preserve"> – správa OSBD Martin</w:t>
            </w:r>
            <w:r>
              <w:fldChar w:fldCharType="begin"/>
            </w:r>
            <w:r>
              <w:instrText xml:space="preserve"> MERGEFIELD  aTxt04688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D048EB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15925,00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9B63E6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13732,00</w:t>
            </w:r>
          </w:p>
        </w:tc>
      </w:tr>
      <w:tr w:rsidR="00A62F1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F12" w:rsidRPr="0073029B" w:rsidRDefault="00A62F12" w:rsidP="00A62F12">
            <w:pPr>
              <w:rPr>
                <w:rFonts w:ascii="Arial Narrow" w:hAnsi="Arial Narrow"/>
                <w:sz w:val="22"/>
                <w:szCs w:val="22"/>
              </w:rPr>
            </w:pPr>
            <w:r>
              <w:t>Náklady na ÚK, SV a</w:t>
            </w:r>
            <w:r w:rsidR="00094F4A">
              <w:t> </w:t>
            </w:r>
            <w:r>
              <w:t>ZV</w:t>
            </w:r>
            <w:r w:rsidR="00094F4A">
              <w:t xml:space="preserve"> – správa OSBD Martin</w:t>
            </w:r>
            <w:r>
              <w:fldChar w:fldCharType="begin"/>
            </w:r>
            <w:r>
              <w:instrText xml:space="preserve"> MERGEFIELD  aTxt04689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D048EB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44617,00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9B63E6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45429,00</w:t>
            </w:r>
          </w:p>
        </w:tc>
      </w:tr>
      <w:tr w:rsidR="00A62F1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F12" w:rsidRPr="0073029B" w:rsidRDefault="00A62F12" w:rsidP="00A62F12">
            <w:pPr>
              <w:rPr>
                <w:rFonts w:ascii="Arial Narrow" w:hAnsi="Arial Narrow"/>
                <w:sz w:val="22"/>
                <w:szCs w:val="22"/>
              </w:rPr>
            </w:pPr>
            <w:r>
              <w:t>Opravy a</w:t>
            </w:r>
            <w:r w:rsidR="00094F4A">
              <w:t> </w:t>
            </w:r>
            <w:r>
              <w:t>udržiavanie</w:t>
            </w:r>
            <w:r w:rsidR="00094F4A">
              <w:t xml:space="preserve"> – správa OSBD Martin</w:t>
            </w:r>
            <w:r>
              <w:fldChar w:fldCharType="begin"/>
            </w:r>
            <w:r>
              <w:instrText xml:space="preserve"> MERGEFIELD  aTxt04690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D048EB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8634,00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9B63E6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7411,00</w:t>
            </w:r>
          </w:p>
        </w:tc>
      </w:tr>
      <w:tr w:rsidR="00A62F1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F12" w:rsidRPr="0073029B" w:rsidRDefault="00A62F12" w:rsidP="00A62F12">
            <w:pPr>
              <w:rPr>
                <w:rFonts w:ascii="Arial Narrow" w:hAnsi="Arial Narrow"/>
                <w:sz w:val="22"/>
                <w:szCs w:val="22"/>
              </w:rPr>
            </w:pPr>
            <w:r>
              <w:t>Poštovné úverované</w:t>
            </w:r>
            <w:r w:rsidR="00094F4A">
              <w:t xml:space="preserve"> – správa OSBD Martin</w:t>
            </w:r>
            <w:r>
              <w:fldChar w:fldCharType="begin"/>
            </w:r>
            <w:r>
              <w:instrText xml:space="preserve"> MERGEFIELD  aTxt04691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D048EB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5986,00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9B63E6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7347,00</w:t>
            </w:r>
          </w:p>
        </w:tc>
      </w:tr>
      <w:tr w:rsidR="00A62F1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F12" w:rsidRDefault="00A62F12" w:rsidP="00A62F12">
            <w:r>
              <w:t>Telefónne poplatky</w:t>
            </w:r>
            <w:r w:rsidR="00094F4A">
              <w:t xml:space="preserve">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D048EB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8195,00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2F12" w:rsidRPr="00F571F6" w:rsidRDefault="009B63E6" w:rsidP="00A62F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8254,00</w:t>
            </w:r>
          </w:p>
        </w:tc>
      </w:tr>
      <w:tr w:rsidR="004A619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Default="004A6192" w:rsidP="004A6192">
            <w:r>
              <w:t>Cestovné</w:t>
            </w:r>
            <w:r w:rsidR="00094F4A">
              <w:t xml:space="preserve">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D048EB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678,00</w:t>
            </w:r>
          </w:p>
        </w:tc>
      </w:tr>
      <w:tr w:rsidR="004A619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Default="004A6192" w:rsidP="004A6192">
            <w:r>
              <w:t>Reprezentačné</w:t>
            </w:r>
            <w:r w:rsidR="00094F4A">
              <w:t xml:space="preserve">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D048EB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763,</w:t>
            </w:r>
            <w:r w:rsidR="00094F4A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1266,00</w:t>
            </w:r>
          </w:p>
        </w:tc>
      </w:tr>
      <w:tr w:rsidR="00094F4A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094F4A" w:rsidP="004A6192">
            <w:r>
              <w:lastRenderedPageBreak/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D048EB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1413,00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1109,00</w:t>
            </w:r>
          </w:p>
        </w:tc>
      </w:tr>
      <w:tr w:rsidR="00094F4A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0E1BF7" w:rsidP="004A6192">
            <w: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D048EB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27285,00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29489,00</w:t>
            </w:r>
          </w:p>
        </w:tc>
      </w:tr>
      <w:tr w:rsidR="00094F4A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0E1BF7" w:rsidP="000E1BF7">
            <w: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D048EB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5721,00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0E1BF7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5700,00</w:t>
            </w:r>
          </w:p>
        </w:tc>
      </w:tr>
      <w:tr w:rsidR="00094F4A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0E1BF7" w:rsidP="004A6192">
            <w: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D048EB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4684,00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4F4A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3705,00</w:t>
            </w:r>
          </w:p>
        </w:tc>
      </w:tr>
      <w:tr w:rsidR="004A619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73029B" w:rsidRDefault="004A6192" w:rsidP="004A619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A91977" w:rsidRDefault="00683125" w:rsidP="004A61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2543108,00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A91977" w:rsidRDefault="009B63E6" w:rsidP="004A61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2659986</w:t>
            </w:r>
            <w:r w:rsidR="005B4629" w:rsidRPr="00A91977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F804CD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04CD" w:rsidRPr="0073029B" w:rsidRDefault="00F804CD" w:rsidP="004748E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4748E5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04CD" w:rsidRPr="00300482" w:rsidRDefault="00683125" w:rsidP="004A61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00482">
              <w:rPr>
                <w:rFonts w:ascii="Arial Narrow" w:hAnsi="Arial Narrow"/>
                <w:b/>
                <w:sz w:val="18"/>
                <w:szCs w:val="18"/>
              </w:rPr>
              <w:t>852326,00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04CD" w:rsidRPr="00300482" w:rsidRDefault="004748E5" w:rsidP="004A61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00482">
              <w:rPr>
                <w:rFonts w:ascii="Arial Narrow" w:hAnsi="Arial Narrow"/>
                <w:b/>
                <w:sz w:val="18"/>
                <w:szCs w:val="18"/>
              </w:rPr>
              <w:t>853305,00</w:t>
            </w:r>
          </w:p>
        </w:tc>
      </w:tr>
      <w:tr w:rsidR="007F15BE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5BE" w:rsidRPr="0073029B" w:rsidRDefault="007F15BE" w:rsidP="004A619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5BE" w:rsidRPr="00300482" w:rsidRDefault="00683125" w:rsidP="004A61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00482">
              <w:rPr>
                <w:rFonts w:ascii="Arial Narrow" w:hAnsi="Arial Narrow"/>
                <w:b/>
                <w:sz w:val="18"/>
                <w:szCs w:val="18"/>
              </w:rPr>
              <w:t>1690782,00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5BE" w:rsidRPr="00300482" w:rsidRDefault="004748E5" w:rsidP="004A619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00482">
              <w:rPr>
                <w:rFonts w:ascii="Arial Narrow" w:hAnsi="Arial Narrow"/>
                <w:b/>
                <w:sz w:val="18"/>
                <w:szCs w:val="18"/>
              </w:rPr>
              <w:t>1806681,00</w:t>
            </w:r>
          </w:p>
        </w:tc>
      </w:tr>
      <w:tr w:rsidR="00481034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034" w:rsidRDefault="00481034" w:rsidP="004A6192">
            <w:r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034" w:rsidRDefault="00E101C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117887,,00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034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54374,00</w:t>
            </w:r>
          </w:p>
        </w:tc>
      </w:tr>
      <w:tr w:rsidR="00481034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034" w:rsidRDefault="00481034" w:rsidP="004A6192">
            <w: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034" w:rsidRDefault="00E101C6" w:rsidP="00E101C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624272,00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034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618087,00</w:t>
            </w:r>
          </w:p>
        </w:tc>
      </w:tr>
      <w:tr w:rsidR="004A619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A6192" w:rsidRPr="0073029B" w:rsidRDefault="003810AF" w:rsidP="004A6192">
            <w:pPr>
              <w:rPr>
                <w:rFonts w:ascii="Arial Narrow" w:hAnsi="Arial Narrow"/>
                <w:sz w:val="22"/>
                <w:szCs w:val="22"/>
              </w:rPr>
            </w:pPr>
            <w:r>
              <w:t>Odmeny členom orgánov družstva</w:t>
            </w:r>
            <w:r w:rsidR="00481034">
              <w:t xml:space="preserve"> – správa OSBD Martin</w:t>
            </w:r>
            <w:r w:rsidR="004A6192">
              <w:fldChar w:fldCharType="begin"/>
            </w:r>
            <w:r w:rsidR="004A6192">
              <w:instrText xml:space="preserve"> MERGEFIELD  aTxt04700  \* MERGEFORMAT </w:instrText>
            </w:r>
            <w:r w:rsidR="004A6192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E101C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55440,00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60060,00</w:t>
            </w:r>
          </w:p>
        </w:tc>
      </w:tr>
      <w:tr w:rsidR="004A619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192" w:rsidRPr="0073029B" w:rsidRDefault="00A20CE0" w:rsidP="004A6192">
            <w:pPr>
              <w:rPr>
                <w:rFonts w:ascii="Arial Narrow" w:hAnsi="Arial Narrow"/>
                <w:sz w:val="22"/>
                <w:szCs w:val="22"/>
              </w:rPr>
            </w:pPr>
            <w:r>
              <w:t>Náklady na sociálne poistenie</w:t>
            </w:r>
            <w:r w:rsidR="00481034">
              <w:t xml:space="preserve"> – správa OSBD Martin</w:t>
            </w:r>
            <w:r w:rsidR="004A6192">
              <w:fldChar w:fldCharType="begin"/>
            </w:r>
            <w:r w:rsidR="004A6192">
              <w:instrText xml:space="preserve"> MERGEFIELD  aTxt04701  \* MERGEFORMAT </w:instrText>
            </w:r>
            <w:r w:rsidR="004A6192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E101C6" w:rsidP="00A20CE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21696,00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17912,00</w:t>
            </w:r>
          </w:p>
        </w:tc>
      </w:tr>
      <w:tr w:rsidR="004A619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73029B" w:rsidRDefault="00A20CE0" w:rsidP="004A6192">
            <w:pPr>
              <w:rPr>
                <w:rFonts w:ascii="Arial Narrow" w:hAnsi="Arial Narrow"/>
                <w:sz w:val="22"/>
                <w:szCs w:val="22"/>
              </w:rPr>
            </w:pPr>
            <w:r>
              <w:t>Dane a</w:t>
            </w:r>
            <w:r w:rsidR="00481034">
              <w:t> </w:t>
            </w:r>
            <w:r>
              <w:t>poplatky</w:t>
            </w:r>
            <w:r w:rsidR="00481034">
              <w:t xml:space="preserve"> – správa OSBD Martin</w:t>
            </w:r>
            <w:r w:rsidR="004A6192">
              <w:fldChar w:fldCharType="begin"/>
            </w:r>
            <w:r w:rsidR="004A6192">
              <w:instrText xml:space="preserve"> MERGEFIELD  aTxt04702  \* MERGEFORMAT </w:instrText>
            </w:r>
            <w:r w:rsidR="004A6192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E101C6" w:rsidP="00A20CE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19570,00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19109,00</w:t>
            </w:r>
          </w:p>
        </w:tc>
      </w:tr>
      <w:tr w:rsidR="00481034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034" w:rsidRDefault="00481034" w:rsidP="004A6192">
            <w:r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034" w:rsidRDefault="00E101C6" w:rsidP="00A20CE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8851,00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1034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5351,00</w:t>
            </w:r>
          </w:p>
        </w:tc>
      </w:tr>
      <w:tr w:rsidR="004A619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73029B" w:rsidRDefault="00A20CE0" w:rsidP="004A6192">
            <w:pPr>
              <w:rPr>
                <w:rFonts w:ascii="Arial Narrow" w:hAnsi="Arial Narrow"/>
                <w:sz w:val="22"/>
                <w:szCs w:val="22"/>
              </w:rPr>
            </w:pPr>
            <w:r>
              <w:t>Odpisy</w:t>
            </w:r>
            <w:r w:rsidR="00481034">
              <w:t xml:space="preserve"> – správa OSBD Martin</w:t>
            </w:r>
            <w:r w:rsidR="004A6192">
              <w:fldChar w:fldCharType="begin"/>
            </w:r>
            <w:r w:rsidR="004A6192">
              <w:instrText xml:space="preserve"> MERGEFIELD  aTxt04703  \* MERGEFORMAT </w:instrText>
            </w:r>
            <w:r w:rsidR="004A6192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E101C6" w:rsidP="00A20CE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49723,00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9B63E6" w:rsidP="00A20CE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73874,00</w:t>
            </w:r>
          </w:p>
        </w:tc>
      </w:tr>
      <w:tr w:rsidR="004A6192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73029B" w:rsidRDefault="00B65506" w:rsidP="004A6192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pokuty a penále – správa OSBD Martin</w:t>
            </w:r>
            <w:r w:rsidR="004A6192">
              <w:fldChar w:fldCharType="begin"/>
            </w:r>
            <w:r w:rsidR="004A6192">
              <w:instrText xml:space="preserve"> MERGEFIELD  aTxt04704  \* MERGEFORMAT </w:instrText>
            </w:r>
            <w:r w:rsidR="004A6192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E101C6" w:rsidP="00A20CE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6192" w:rsidRPr="00F571F6" w:rsidRDefault="009B63E6" w:rsidP="004A61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1535,00</w:t>
            </w:r>
          </w:p>
        </w:tc>
      </w:tr>
      <w:tr w:rsidR="00B65506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73029B" w:rsidRDefault="00B65506" w:rsidP="00B65506">
            <w:pPr>
              <w:rPr>
                <w:rFonts w:ascii="Arial Narrow" w:hAnsi="Arial Narrow"/>
                <w:sz w:val="22"/>
                <w:szCs w:val="22"/>
              </w:rPr>
            </w:pPr>
            <w:r>
              <w:t>Opravné položky k pohľadávkam – správa OSBD Martin</w:t>
            </w:r>
            <w:r>
              <w:fldChar w:fldCharType="begin"/>
            </w:r>
            <w:r>
              <w:instrText xml:space="preserve"> MERGEFIELD  aTxt04704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E101C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31741,00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9B63E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12396,00</w:t>
            </w:r>
          </w:p>
        </w:tc>
      </w:tr>
      <w:tr w:rsidR="00B65506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Default="00B65506" w:rsidP="00B65506">
            <w: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Default="00E101C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2737,00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Default="009B63E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3105,00</w:t>
            </w:r>
          </w:p>
        </w:tc>
      </w:tr>
      <w:tr w:rsidR="00B65506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73029B" w:rsidRDefault="00B65506" w:rsidP="00B65506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náklady na hospodársku činnosť – prevádzka domov</w:t>
            </w:r>
            <w:r>
              <w:fldChar w:fldCharType="begin"/>
            </w:r>
            <w:r>
              <w:instrText xml:space="preserve"> MERGEFIELD  aTxt04705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1F4F2D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1572895,00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9B63E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1752307,00</w:t>
            </w:r>
          </w:p>
        </w:tc>
      </w:tr>
      <w:tr w:rsidR="00B65506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73029B" w:rsidRDefault="00B65506" w:rsidP="00B65506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náklady na hospodársku činnosť – správa OSBD Martin</w:t>
            </w:r>
            <w:r>
              <w:fldChar w:fldCharType="begin"/>
            </w:r>
            <w:r>
              <w:instrText xml:space="preserve"> MERGEFIELD  aTxt04706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1F4F2D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4046,00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9B63E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4006,00</w:t>
            </w:r>
          </w:p>
        </w:tc>
      </w:tr>
      <w:tr w:rsidR="00B65506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73029B" w:rsidRDefault="00B65506" w:rsidP="00B65506">
            <w:pPr>
              <w:rPr>
                <w:rFonts w:ascii="Arial Narrow" w:hAnsi="Arial Narrow"/>
                <w:sz w:val="22"/>
                <w:szCs w:val="22"/>
              </w:rPr>
            </w:pPr>
            <w:r>
              <w:t>Spotreba materiálu, energie – správa OSBD Martin</w:t>
            </w:r>
            <w:r>
              <w:fldChar w:fldCharType="begin"/>
            </w:r>
            <w:r>
              <w:instrText xml:space="preserve"> MERGEFIELD  aTxt04706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932F1E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33800,00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9B63E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37870,00</w:t>
            </w:r>
          </w:p>
        </w:tc>
      </w:tr>
      <w:tr w:rsidR="00B65506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73029B" w:rsidRDefault="00B65506" w:rsidP="00B6550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A91977" w:rsidRDefault="006455D4" w:rsidP="00B6550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399966,00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A91977" w:rsidRDefault="009B63E6" w:rsidP="00B6550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446419,00</w:t>
            </w:r>
          </w:p>
        </w:tc>
      </w:tr>
      <w:tr w:rsidR="00092BED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BED" w:rsidRPr="0073029B" w:rsidRDefault="00092BED" w:rsidP="003004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300482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BED" w:rsidRPr="00A91977" w:rsidRDefault="006455D4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5657,00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BED" w:rsidRDefault="00300482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6632,00</w:t>
            </w:r>
          </w:p>
        </w:tc>
      </w:tr>
      <w:tr w:rsidR="00092BED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BED" w:rsidRPr="0073029B" w:rsidRDefault="00092BED" w:rsidP="003004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300482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BED" w:rsidRPr="00F571F6" w:rsidRDefault="006455D4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394309,00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BED" w:rsidRDefault="00300482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439787,00</w:t>
            </w:r>
          </w:p>
        </w:tc>
      </w:tr>
      <w:tr w:rsidR="00B65506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73029B" w:rsidRDefault="00B65506" w:rsidP="00B65506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Kurzové straty,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B65506" w:rsidP="00B65506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a04710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B65506" w:rsidP="00B65506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s04710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</w:tr>
      <w:tr w:rsidR="00B65506" w:rsidRPr="0073029B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5506" w:rsidRPr="0073029B" w:rsidRDefault="00B65506" w:rsidP="00B6550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B6550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B6550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B65506" w:rsidRPr="0073029B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5506" w:rsidRPr="0073029B" w:rsidRDefault="00092BED" w:rsidP="00B65506">
            <w:pPr>
              <w:rPr>
                <w:rFonts w:ascii="Arial Narrow" w:hAnsi="Arial Narrow"/>
                <w:sz w:val="22"/>
                <w:szCs w:val="22"/>
              </w:rPr>
            </w:pPr>
            <w: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1809E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394309,00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506" w:rsidRPr="00F571F6" w:rsidRDefault="009B63E6" w:rsidP="00B6550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439787,00</w:t>
            </w:r>
          </w:p>
        </w:tc>
      </w:tr>
      <w:tr w:rsidR="00B65506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65506" w:rsidRPr="0073029B" w:rsidRDefault="00092BED" w:rsidP="00B65506">
            <w:pPr>
              <w:rPr>
                <w:rFonts w:ascii="Arial Narrow" w:hAnsi="Arial Narrow"/>
                <w:sz w:val="22"/>
                <w:szCs w:val="22"/>
              </w:rPr>
            </w:pPr>
            <w: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5506" w:rsidRPr="00F571F6" w:rsidRDefault="001809E6" w:rsidP="00180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t>5180,00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65506" w:rsidRPr="00F571F6" w:rsidRDefault="009B63E6" w:rsidP="009B63E6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5905,00</w:t>
            </w:r>
          </w:p>
        </w:tc>
      </w:tr>
      <w:tr w:rsidR="00092BED" w:rsidRPr="0073029B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BED" w:rsidRPr="0073029B" w:rsidRDefault="00092BED" w:rsidP="00092BED">
            <w:pPr>
              <w:rPr>
                <w:rFonts w:ascii="Arial Narrow" w:hAnsi="Arial Narrow"/>
                <w:sz w:val="22"/>
                <w:szCs w:val="22"/>
              </w:rPr>
            </w:pPr>
            <w:r>
              <w:t>Bankové poplatky – správa OSBD Martin</w:t>
            </w:r>
            <w:r>
              <w:fldChar w:fldCharType="begin"/>
            </w:r>
            <w:r>
              <w:instrText xml:space="preserve"> MERGEFIELD  aTxt04714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BED" w:rsidRPr="00F571F6" w:rsidRDefault="001809E6" w:rsidP="00180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477,00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BED" w:rsidRPr="00F571F6" w:rsidRDefault="009B63E6" w:rsidP="009B63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727,00</w:t>
            </w:r>
          </w:p>
        </w:tc>
      </w:tr>
      <w:tr w:rsidR="00092BED" w:rsidRPr="0073029B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BED" w:rsidRPr="00D55236" w:rsidRDefault="00092BED" w:rsidP="00092BE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aTxt04725  \* MERGEFORMAT </w:instrText>
            </w:r>
            <w:r>
              <w:rPr>
                <w:rFonts w:ascii="Arial Narrow" w:hAnsi="Arial Narrow"/>
                <w:bCs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BED" w:rsidRPr="00F571F6" w:rsidRDefault="00092BED" w:rsidP="00092BE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BED" w:rsidRPr="00F571F6" w:rsidRDefault="00092BED" w:rsidP="00092BE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F58B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A6F4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 časti J.  písm. f) a g) prílohy č. 3 o daniach z</w:t>
      </w:r>
      <w:r w:rsidR="00916FC4">
        <w:rPr>
          <w:rFonts w:ascii="Arial Narrow" w:hAnsi="Arial Narrow"/>
          <w:sz w:val="22"/>
          <w:szCs w:val="22"/>
        </w:rPr>
        <w:t> </w:t>
      </w:r>
      <w:r w:rsidR="000669B7" w:rsidRPr="0073029B">
        <w:rPr>
          <w:rFonts w:ascii="Arial Narrow" w:hAnsi="Arial Narrow"/>
          <w:sz w:val="22"/>
          <w:szCs w:val="22"/>
        </w:rPr>
        <w:t>príjmov</w:t>
      </w:r>
      <w:r w:rsidR="00916FC4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0669B7" w:rsidRPr="0073029B" w:rsidTr="009E20E2">
        <w:trPr>
          <w:trHeight w:val="642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A7A8A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A7A8A">
        <w:trPr>
          <w:trHeight w:val="330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B63E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14247</w:t>
            </w:r>
          </w:p>
        </w:tc>
        <w:tc>
          <w:tcPr>
            <w:tcW w:w="8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8489</w:t>
            </w:r>
          </w:p>
        </w:tc>
        <w:tc>
          <w:tcPr>
            <w:tcW w:w="8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9B63E6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E136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24C4D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A6F44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0669B7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E136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2149854</w:t>
            </w:r>
          </w:p>
        </w:tc>
        <w:tc>
          <w:tcPr>
            <w:tcW w:w="86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E136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472968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A7A8A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2324302</w:t>
            </w:r>
          </w:p>
        </w:tc>
        <w:tc>
          <w:tcPr>
            <w:tcW w:w="88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511346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A6F44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0669B7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2090490</w:t>
            </w:r>
          </w:p>
        </w:tc>
        <w:tc>
          <w:tcPr>
            <w:tcW w:w="86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459908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A7A8A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2253046</w:t>
            </w:r>
          </w:p>
        </w:tc>
        <w:tc>
          <w:tcPr>
            <w:tcW w:w="8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495670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A6F44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0669B7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FA7A8A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FA7A8A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A7A8A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9E20E2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9E20E2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E20E2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669B7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E1369A" w:rsidP="00617B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617B9E">
              <w:rPr>
                <w:rFonts w:ascii="Arial Narrow" w:hAnsi="Arial Narrow"/>
                <w:sz w:val="22"/>
                <w:szCs w:val="22"/>
              </w:rPr>
              <w:t>3611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E136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A7A8A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79745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A6F44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0669B7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E1369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A7A8A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A6F44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8F1459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459" w:rsidRPr="0073029B" w:rsidRDefault="00874791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459" w:rsidRPr="0073029B" w:rsidRDefault="00874791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459" w:rsidRPr="0073029B" w:rsidRDefault="00FA7A8A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459" w:rsidRPr="0073029B" w:rsidRDefault="00FA7A8A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459" w:rsidRPr="0073029B" w:rsidRDefault="00874791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1459" w:rsidRPr="0073029B" w:rsidRDefault="000A6F44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1459" w:rsidRDefault="000A6F44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669B7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874791" w:rsidP="008747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Zrážková daň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829E5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A6F44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874791" w:rsidRPr="0073029B" w:rsidTr="00FA7A8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4791" w:rsidRPr="0073029B" w:rsidRDefault="00874791" w:rsidP="008747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4791" w:rsidRPr="0073029B" w:rsidRDefault="00874791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4791" w:rsidRPr="0073029B" w:rsidRDefault="00E1369A" w:rsidP="00617B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617B9E">
              <w:rPr>
                <w:rFonts w:ascii="Arial Narrow" w:hAnsi="Arial Narrow"/>
                <w:sz w:val="22"/>
                <w:szCs w:val="22"/>
              </w:rPr>
              <w:t>6569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4791" w:rsidRPr="0073029B" w:rsidRDefault="003829E5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4791" w:rsidRPr="0073029B" w:rsidRDefault="00874791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4791" w:rsidRPr="0073029B" w:rsidRDefault="000A6F44" w:rsidP="00617B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617B9E">
              <w:rPr>
                <w:rFonts w:ascii="Arial Narrow" w:hAnsi="Arial Narrow"/>
                <w:sz w:val="22"/>
                <w:szCs w:val="22"/>
              </w:rPr>
              <w:t>15015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4791" w:rsidRPr="0073029B" w:rsidRDefault="000A6F44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874791" w:rsidRPr="0073029B" w:rsidTr="00FA7A8A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4791" w:rsidRPr="0073029B" w:rsidRDefault="00874791" w:rsidP="0087479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4791" w:rsidRPr="0073029B" w:rsidRDefault="00874791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4791" w:rsidRPr="0073029B" w:rsidRDefault="00617B9E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4791" w:rsidRPr="0073029B" w:rsidRDefault="003829E5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4791" w:rsidRPr="0073029B" w:rsidRDefault="00874791" w:rsidP="00FA7A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4791" w:rsidRPr="0073029B" w:rsidRDefault="000A6F44" w:rsidP="00617B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</w:t>
            </w:r>
            <w:r w:rsidR="00617B9E">
              <w:rPr>
                <w:rFonts w:ascii="Arial Narrow" w:hAnsi="Arial Narrow"/>
                <w:sz w:val="22"/>
                <w:szCs w:val="22"/>
              </w:rPr>
              <w:t>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4791" w:rsidRPr="0073029B" w:rsidRDefault="000A6F44" w:rsidP="000A6F4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052C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="000669B7" w:rsidRPr="0073029B">
        <w:rPr>
          <w:rFonts w:ascii="Arial Narrow" w:hAnsi="Arial Narrow"/>
          <w:sz w:val="22"/>
          <w:szCs w:val="22"/>
        </w:rPr>
        <w:t>nformácie k  časť K. prílohy č. 3 o podsúvahových položkách</w:t>
      </w:r>
      <w:r w:rsidR="00A857DF">
        <w:rPr>
          <w:rFonts w:ascii="Arial Narrow" w:hAnsi="Arial Narrow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62E3" w:rsidRPr="0073029B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9162E3" w:rsidRDefault="009162E3" w:rsidP="009162E3">
            <w:pPr>
              <w:rPr>
                <w:rFonts w:ascii="Arial Narrow" w:hAnsi="Arial Narrow"/>
                <w:sz w:val="18"/>
                <w:szCs w:val="18"/>
              </w:rPr>
            </w:pPr>
            <w:r w:rsidRPr="009162E3">
              <w:rPr>
                <w:rFonts w:ascii="Arial Narrow" w:hAnsi="Arial Narrow"/>
                <w:sz w:val="18"/>
                <w:szCs w:val="18"/>
              </w:rPr>
              <w:t>Na podsúvahových účtoch účtujeme vyradenie majetku</w:t>
            </w:r>
          </w:p>
          <w:p w:rsidR="009162E3" w:rsidRDefault="009162E3" w:rsidP="009162E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</w:t>
            </w:r>
            <w:r w:rsidRPr="009162E3">
              <w:rPr>
                <w:rFonts w:ascii="Arial Narrow" w:hAnsi="Arial Narrow"/>
                <w:sz w:val="18"/>
                <w:szCs w:val="18"/>
              </w:rPr>
              <w:t xml:space="preserve"> dôvodu </w:t>
            </w:r>
            <w:r>
              <w:rPr>
                <w:rFonts w:ascii="Arial Narrow" w:hAnsi="Arial Narrow"/>
                <w:sz w:val="18"/>
                <w:szCs w:val="18"/>
              </w:rPr>
              <w:t>prevodov bytov, garáží a pozemkov do vlastníctva</w:t>
            </w:r>
          </w:p>
          <w:p w:rsidR="00E77B6B" w:rsidRDefault="009162E3" w:rsidP="00E77B6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v zmysle zákona 182/1993</w:t>
            </w:r>
            <w:r w:rsidR="00E77B6B">
              <w:rPr>
                <w:rFonts w:ascii="Arial Narrow" w:hAnsi="Arial Narrow"/>
                <w:sz w:val="18"/>
                <w:szCs w:val="18"/>
              </w:rPr>
              <w:t xml:space="preserve"> Z. z. o vlastníctve bytov a NP </w:t>
            </w:r>
          </w:p>
          <w:p w:rsidR="009162E3" w:rsidRPr="009162E3" w:rsidRDefault="00E77B6B" w:rsidP="00E77B6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F571F6" w:rsidRDefault="009162E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F571F6" w:rsidRDefault="009162E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L. písm. a) prílohy č. 3 o podmienených záväzkoch</w:t>
      </w:r>
      <w:r w:rsidR="00382C2F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</w:t>
            </w:r>
          </w:p>
        </w:tc>
      </w:tr>
      <w:tr w:rsidR="000669B7" w:rsidRPr="0073029B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voči spriazneným osobám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73029B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</w:t>
            </w:r>
          </w:p>
        </w:tc>
      </w:tr>
      <w:tr w:rsidR="000669B7" w:rsidRPr="0073029B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voči spriazneným osobám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A17C2" w:rsidRDefault="005A17C2" w:rsidP="00382C2F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382C2F" w:rsidRPr="0073029B" w:rsidRDefault="00382C2F" w:rsidP="00382C2F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 časti L. písm. </w:t>
      </w:r>
      <w:r>
        <w:rPr>
          <w:rFonts w:ascii="Arial Narrow" w:hAnsi="Arial Narrow"/>
          <w:sz w:val="22"/>
          <w:szCs w:val="22"/>
        </w:rPr>
        <w:t>b</w:t>
      </w:r>
      <w:r w:rsidRPr="0073029B">
        <w:rPr>
          <w:rFonts w:ascii="Arial Narrow" w:hAnsi="Arial Narrow"/>
          <w:sz w:val="22"/>
          <w:szCs w:val="22"/>
        </w:rPr>
        <w:t>) prílohy č. 3 o podmienených záväzkoch</w:t>
      </w:r>
      <w:r>
        <w:rPr>
          <w:rFonts w:ascii="Arial Narrow" w:hAnsi="Arial Narrow"/>
          <w:sz w:val="22"/>
          <w:szCs w:val="22"/>
        </w:rPr>
        <w:t xml:space="preserve"> podľa písmena a voči spriazneným osobám - nemáme</w:t>
      </w:r>
    </w:p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L. písm. c) prílohy č. 3 o podmienenom majetku</w:t>
      </w:r>
      <w:r w:rsidR="00382C2F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investovania prostriedkov získaných oslobodením od dane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Práva 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73029B" w:rsidTr="00F4554D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 príjmu, výhody bývalých členov orgánov                                                        </w:t>
            </w:r>
          </w:p>
        </w:tc>
      </w:tr>
      <w:tr w:rsidR="000669B7" w:rsidRPr="0073029B" w:rsidTr="00F4554D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iných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1 - 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9748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37200,00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A9748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9748B">
              <w:rPr>
                <w:rFonts w:ascii="Arial Narrow" w:hAnsi="Arial Narrow"/>
                <w:sz w:val="22"/>
                <w:szCs w:val="22"/>
              </w:rPr>
              <w:t>18240,00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A9748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A9748B">
              <w:rPr>
                <w:rFonts w:ascii="Arial Narrow" w:hAnsi="Arial Narrow"/>
                <w:sz w:val="22"/>
                <w:szCs w:val="22"/>
              </w:rPr>
              <w:t>40300,00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A9748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19760,00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F80BCA">
        <w:rPr>
          <w:rFonts w:ascii="Arial Narrow" w:hAnsi="Arial Narrow"/>
          <w:sz w:val="22"/>
          <w:szCs w:val="22"/>
        </w:rPr>
        <w:t xml:space="preserve"> - nemáme</w:t>
      </w:r>
    </w:p>
    <w:p w:rsidR="00402AAF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0669B7" w:rsidRPr="0073029B" w:rsidTr="00F4554D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 na 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  <w:r w:rsidR="00E0044F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0044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653</w:t>
            </w:r>
            <w:r w:rsidR="00B8742B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B8742B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0044F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B8742B" w:rsidP="00E0044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545,00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8742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652900,00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547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  <w:r w:rsidR="00852C19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B8742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11655447</w:t>
            </w:r>
            <w:r w:rsidR="00E0044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B8742B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1016330,00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B8742B" w:rsidP="00852C1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3272263,00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8742B" w:rsidP="009126A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9399514,00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  <w:r w:rsidR="00E0044F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E0044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B8742B">
              <w:rPr>
                <w:rFonts w:ascii="Arial Narrow" w:hAnsi="Arial Narrow"/>
                <w:sz w:val="18"/>
                <w:szCs w:val="18"/>
              </w:rPr>
              <w:t>6978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96535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6683,00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96535" w:rsidP="0069653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4300,00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8742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89361,00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852C19" w:rsidRDefault="000669B7" w:rsidP="00F455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52C19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852C19" w:rsidRDefault="00E0044F" w:rsidP="00B874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52C1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B8742B">
              <w:rPr>
                <w:rFonts w:ascii="Arial Narrow" w:hAnsi="Arial Narrow"/>
                <w:b/>
                <w:sz w:val="18"/>
                <w:szCs w:val="18"/>
              </w:rPr>
              <w:t>27548</w: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852C19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852C1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852C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52E2" w:rsidRPr="00852C19" w:rsidRDefault="000A52E2" w:rsidP="000A52E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8759,00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852C19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852C19" w:rsidRDefault="000A52E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118789,00</w:t>
            </w:r>
          </w:p>
        </w:tc>
      </w:tr>
      <w:tr w:rsidR="00852C19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19" w:rsidRPr="0073029B" w:rsidRDefault="00852C19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9" w:rsidRDefault="00B8742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63373,00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9" w:rsidRPr="00F571F6" w:rsidRDefault="00852C1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9" w:rsidRPr="00F571F6" w:rsidRDefault="002C5C0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8759,00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9" w:rsidRPr="00F571F6" w:rsidRDefault="00852C1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19" w:rsidRPr="00F571F6" w:rsidRDefault="002C5C0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54614,00</w:t>
            </w:r>
          </w:p>
        </w:tc>
      </w:tr>
      <w:tr w:rsidR="00852C19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19" w:rsidRPr="0073029B" w:rsidRDefault="00852C19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9" w:rsidRDefault="00B8742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9" w:rsidRPr="00F571F6" w:rsidRDefault="00852C1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9" w:rsidRPr="00F571F6" w:rsidRDefault="00852C1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19" w:rsidRPr="00F571F6" w:rsidRDefault="00852C1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19" w:rsidRPr="00F571F6" w:rsidRDefault="00852C1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  <w:r w:rsidR="00E0044F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B8742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5773</w:t>
            </w:r>
            <w:r w:rsidR="00E0044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275A9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275A9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1248,00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75A9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4525</w:t>
            </w:r>
            <w:r w:rsidR="00E0044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44731F" w:rsidRPr="0073029B" w:rsidRDefault="0044731F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44731F" w:rsidRPr="0073029B" w:rsidTr="00B8742B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pStyle w:val="TopHeader"/>
            </w:pPr>
            <w:r>
              <w:t xml:space="preserve">Bezprostredne predchádzajúce </w:t>
            </w:r>
            <w:r w:rsidRPr="0073029B">
              <w:t>účtovné obdobie</w:t>
            </w:r>
          </w:p>
        </w:tc>
      </w:tr>
      <w:tr w:rsidR="0044731F" w:rsidRPr="0073029B" w:rsidTr="00B8742B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>Stav na konci účtovného obdobia</w:t>
            </w:r>
          </w:p>
        </w:tc>
      </w:tr>
      <w:tr w:rsidR="0044731F" w:rsidRPr="0073029B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pStyle w:val="TopHeader"/>
            </w:pPr>
            <w:r w:rsidRPr="0073029B">
              <w:t>f</w:t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654384,00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939,00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653445,00</w:t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547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13803877,00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1187565,00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3335995,00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11655447,00</w:t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88185,00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5022,00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>
              <w:rPr>
                <w:rFonts w:ascii="Arial Narrow" w:hAnsi="Arial Narrow"/>
                <w:noProof/>
                <w:sz w:val="18"/>
                <w:szCs w:val="18"/>
              </w:rPr>
              <w:t>6229,00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86978,00</w:t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852C19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852C19" w:rsidRDefault="0044731F" w:rsidP="00B8742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52C19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852C19" w:rsidRDefault="00AC390E" w:rsidP="00B874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138596,00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852C19" w:rsidRDefault="0044731F" w:rsidP="00B874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52C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852C19" w:rsidRDefault="0044731F" w:rsidP="00B874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11048,00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852C19" w:rsidRDefault="0044731F" w:rsidP="00B874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852C19" w:rsidRDefault="0044731F" w:rsidP="00B8742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127548,00</w:t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11048,00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63373,00</w:t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4753,00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1020,00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5773,00</w:t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4731F" w:rsidRPr="00F571F6" w:rsidTr="00B8742B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1F" w:rsidRPr="0073029B" w:rsidRDefault="0044731F" w:rsidP="00B8742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1F" w:rsidRPr="00F571F6" w:rsidRDefault="0044731F" w:rsidP="00B8742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4731F" w:rsidRDefault="0044731F" w:rsidP="000669B7">
      <w:pPr>
        <w:rPr>
          <w:rFonts w:ascii="Arial Narrow" w:hAnsi="Arial Narrow"/>
          <w:sz w:val="22"/>
          <w:szCs w:val="22"/>
        </w:rPr>
      </w:pPr>
    </w:p>
    <w:p w:rsidR="0044731F" w:rsidRDefault="0044731F" w:rsidP="000669B7">
      <w:pPr>
        <w:rPr>
          <w:rFonts w:ascii="Arial Narrow" w:hAnsi="Arial Narrow"/>
          <w:sz w:val="22"/>
          <w:szCs w:val="22"/>
        </w:rPr>
      </w:pPr>
    </w:p>
    <w:p w:rsidR="00EC206B" w:rsidRDefault="00EC206B" w:rsidP="000669B7">
      <w:pPr>
        <w:rPr>
          <w:rFonts w:ascii="Arial Narrow" w:hAnsi="Arial Narrow"/>
          <w:sz w:val="22"/>
          <w:szCs w:val="22"/>
        </w:rPr>
      </w:pPr>
    </w:p>
    <w:p w:rsidR="00EC206B" w:rsidRDefault="00EC206B" w:rsidP="000669B7">
      <w:pPr>
        <w:rPr>
          <w:rFonts w:ascii="Arial Narrow" w:hAnsi="Arial Narrow"/>
          <w:sz w:val="22"/>
          <w:szCs w:val="22"/>
        </w:rPr>
      </w:pPr>
    </w:p>
    <w:p w:rsidR="00EC206B" w:rsidRDefault="00EC206B" w:rsidP="000669B7">
      <w:pPr>
        <w:rPr>
          <w:rFonts w:ascii="Arial Narrow" w:hAnsi="Arial Narrow"/>
          <w:sz w:val="22"/>
          <w:szCs w:val="22"/>
        </w:rPr>
      </w:pPr>
    </w:p>
    <w:p w:rsidR="00EC206B" w:rsidRPr="0073029B" w:rsidRDefault="00EC206B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504D8">
      <w:pPr>
        <w:pStyle w:val="Nzov"/>
        <w:jc w:val="left"/>
        <w:rPr>
          <w:rFonts w:ascii="Arial Narrow" w:hAnsi="Arial Narrow"/>
          <w:sz w:val="22"/>
          <w:szCs w:val="22"/>
        </w:rPr>
      </w:pPr>
    </w:p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"/>
        <w:gridCol w:w="6294"/>
        <w:gridCol w:w="685"/>
        <w:gridCol w:w="919"/>
        <w:gridCol w:w="1270"/>
      </w:tblGrid>
      <w:tr w:rsidR="008C3337" w:rsidRPr="008C3337" w:rsidTr="008C3337">
        <w:trPr>
          <w:trHeight w:val="255"/>
        </w:trPr>
        <w:tc>
          <w:tcPr>
            <w:tcW w:w="97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lang w:eastAsia="sk-SK"/>
              </w:rPr>
              <w:lastRenderedPageBreak/>
              <w:t xml:space="preserve">Informácie k časti </w:t>
            </w:r>
            <w:proofErr w:type="spellStart"/>
            <w:r w:rsidRPr="008C3337">
              <w:rPr>
                <w:rFonts w:ascii="Arial" w:hAnsi="Arial" w:cs="Arial"/>
                <w:b/>
                <w:bCs/>
                <w:lang w:eastAsia="sk-SK"/>
              </w:rPr>
              <w:t>T.prílohy</w:t>
            </w:r>
            <w:proofErr w:type="spellEnd"/>
            <w:r w:rsidRPr="008C3337">
              <w:rPr>
                <w:rFonts w:ascii="Arial" w:hAnsi="Arial" w:cs="Arial"/>
                <w:b/>
                <w:bCs/>
                <w:lang w:eastAsia="sk-SK"/>
              </w:rPr>
              <w:t xml:space="preserve"> č.3 o prehľade peňažných tokov pri použití nepriamej metódy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6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lang w:eastAsia="sk-SK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účtovné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obdobie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8C3337">
              <w:rPr>
                <w:rFonts w:ascii="Arial" w:hAnsi="Arial" w:cs="Arial"/>
                <w:lang w:eastAsia="sk-SK"/>
              </w:rPr>
              <w:t>Ozn</w:t>
            </w:r>
            <w:proofErr w:type="spellEnd"/>
            <w:r w:rsidRPr="008C3337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 xml:space="preserve">                  Obsah položky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proofErr w:type="spellStart"/>
            <w:r w:rsidRPr="008C3337">
              <w:rPr>
                <w:rFonts w:ascii="Arial" w:hAnsi="Arial" w:cs="Arial"/>
                <w:lang w:eastAsia="sk-SK"/>
              </w:rPr>
              <w:t>č.riad</w:t>
            </w:r>
            <w:proofErr w:type="spellEnd"/>
            <w:r w:rsidRPr="008C3337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C3337">
              <w:rPr>
                <w:rFonts w:ascii="Arial" w:hAnsi="Arial" w:cs="Arial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8C3337">
              <w:rPr>
                <w:rFonts w:ascii="Arial" w:hAnsi="Arial" w:cs="Arial"/>
                <w:sz w:val="16"/>
                <w:szCs w:val="16"/>
                <w:lang w:eastAsia="sk-SK"/>
              </w:rPr>
              <w:t>predchádzajúce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HV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4525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5773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49723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73874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pracovného kapitálu             A1+A2+A3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2312079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2116297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Zmena stavu zásob                                    </w:t>
            </w:r>
            <w:proofErr w:type="spellStart"/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súč</w:t>
            </w:r>
            <w:proofErr w:type="spellEnd"/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. A1.1.- A1.6.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A.1.1.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Materiál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A.1.2.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Nedokončená výroba a polotovary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A.1.3.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Výrobky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A.1.4.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Zvieratá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A.1.5.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Tovar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A.1.6.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Poskytnuté preddavky na zásoby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A.2.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pohľadávok                          súč.A.2.1.- A.2.16.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11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2041919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1765688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Pohľadávky z obchodného styku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Pohľadávky voči spoločníkom a združeniu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1678941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1417142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Pohľadávky voči ovládanej osobe a ovládajúcej osobe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Ostatné pohľadávky v rámci konsolidovaného celku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Iné pohľadávky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Ostatné pohľadávky z obchodného styku /krátkodobé/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104071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-263501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Pohľadávky voči spoločníkom a združeniu / 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64395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-44489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Sociálne poistenie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Daňové pohľadávky a dotácie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Odložená daňová pohľadávka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A.2.12.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Pohľadávky voči ovládanej osobe a ovládajúcej osobe /krátkodobé/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A.2.13.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Ostatné pohľadávky v rámci konsolidovaného celku /krátkodobé/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A.2.14.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Iné pohľadávky /krátkodobé/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194512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656536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A.2.15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Krátkodobý finančný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A.2.16.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Obstarávaný krátkodobý finančný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A.3.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záväzkov                              súč.A.3.1.- A.3.14.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28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270160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350609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Iné záväzky /krátkodobé/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29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164383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396068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Krátkodobé rezervy zákonné a ostatné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-1546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-3268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Záväzky z obchodného styku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118638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-51416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-1512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-5516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Záväzky voči spoločníkom a združeniu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-490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Záväzky voči zamestnancom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Záväzky zo sociálneho poistenia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4235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4687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Daňové záväzky a dotácie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-7344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25922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Odložený daňový záväzok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-6569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-15015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Záväzky voči ovládanej osobe a ovládajúcej osobe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Ostatné záväzky v rámci konsolidovaného celku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A.3.12.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Záväzky zo sociálneho fondu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-113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-363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A.3.13.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Bežné bankové úvery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A.3.14.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A.4.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rozlíšenie nákladov a príjmov         súč.A.4.1.- A.4.2. 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43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3524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6557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A.4.1.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Náklady budúcich období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44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5641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10016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A.4.2.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 xml:space="preserve">Príjmy budúcich 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-2117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-3459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A.5.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</w:t>
            </w:r>
            <w:proofErr w:type="spellStart"/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rozlišenie</w:t>
            </w:r>
            <w:proofErr w:type="spellEnd"/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 výdavkov a výnosov      súč.A.5.1.- A.5.2.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46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-18655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-7516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A.5.1.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Výdavky budúcich období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47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963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A.5.2.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Výnosy budúcich období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-19618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-7516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lastRenderedPageBreak/>
              <w:t>A***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základ.podnik.činností</w:t>
            </w:r>
            <w:proofErr w:type="spellEnd"/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HV+O+A-A4-A5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49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2351196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2194985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B.1.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dlhodobého majetku            súč.B.1.1.- B.1.23.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2157469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1907553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Zriaďovacie náklady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51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Aktivované náklady na  vývoj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Softvér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10807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-44699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 xml:space="preserve">Oceniteľné práva, </w:t>
            </w:r>
            <w:proofErr w:type="spellStart"/>
            <w:r w:rsidRPr="008C3337">
              <w:rPr>
                <w:rFonts w:ascii="Arial" w:hAnsi="Arial" w:cs="Arial"/>
                <w:lang w:eastAsia="sk-SK"/>
              </w:rPr>
              <w:t>goodwill</w:t>
            </w:r>
            <w:proofErr w:type="spellEnd"/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Ostatný dlhodobý nehmotný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Obstarávaný dlhodobý nehmotný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46494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Poskytnuté preddavky na dlhodobý nehmotný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Pozemky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6572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11027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Stavby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59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1144938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1963321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Samostatné hnuteľné veci a súbory hnuteľných vecí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8942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31974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Pestovateľské celky trvalých porastov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Základné stádo a ťažné zvieratá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Ostatný dlhodobý 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8C3337">
              <w:rPr>
                <w:rFonts w:ascii="Arial" w:hAnsi="Arial" w:cs="Arial"/>
                <w:lang w:eastAsia="sk-SK"/>
              </w:rPr>
              <w:t>Obstáravaný</w:t>
            </w:r>
            <w:proofErr w:type="spellEnd"/>
            <w:r w:rsidRPr="008C3337">
              <w:rPr>
                <w:rFonts w:ascii="Arial" w:hAnsi="Arial" w:cs="Arial"/>
                <w:lang w:eastAsia="sk-SK"/>
              </w:rPr>
              <w:t xml:space="preserve"> dlhodobý 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986210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-100564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Poskytnuté preddavky na dlhodobý 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Podielové cenné papiere a podiely v prepojených jednotkách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Podielové cenné papiere a vklady s podielovou účasťou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Ostatné realizovateľné cenné papiere a podiely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B.1.19.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Pôžičky účtovnej jednotky v konsolidovanom celku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69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B.1.20.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Ostatný dlhodobý finančný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B.1.21.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Pôžičky s dobou splatnosti najviac jeden rok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B.1.22.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Obstarávaný dlhodobý finančný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B.1.23.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 xml:space="preserve">Poskytnuté preddavky na dlhodobý </w:t>
            </w:r>
            <w:proofErr w:type="spellStart"/>
            <w:r w:rsidRPr="008C3337">
              <w:rPr>
                <w:rFonts w:ascii="Arial" w:hAnsi="Arial" w:cs="Arial"/>
                <w:lang w:eastAsia="sk-SK"/>
              </w:rPr>
              <w:t>fin.majetok</w:t>
            </w:r>
            <w:proofErr w:type="spellEnd"/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-49723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-73874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B***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B1+O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75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2107746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1833679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kapitálu                                 súč.D.1.1.- D.1.13.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-2268627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-2166377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Základné imanie a zmeny základného imania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77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-545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-939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Emisné ážio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79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Ostatné kapitálové fondy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-2255933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-2148430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Oceňovacie rozdiely z precenenia majetku a záväzkov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Oceňovacie rozdiely z kapitálových účastín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Oceňovacie rozdiely pri splynutí a rozdelení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Zákonný rezervný fond a nedeliteľný fond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2383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-1207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Rezervný fond na vlastné akcie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Ostatné fondy zo zisku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Nerozdelený zisk minulých rokov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-8759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-11048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D.1.12.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Neuhradená strata minulých rokov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D.1.13.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Hospodársky výsledok predchádzajúceho obdobia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-5773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-4753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D.2.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úverov a výpomocí               súč.D.2.1.- D.2.11.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90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-1836071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-1491661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Rezervy zákonné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91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Dlhodobé záväzky z obchodného styku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Dlhodobé nevyfakturované dodávky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Dlhodobé záväzky voči ovládanej osobe a ovládajúcej osobe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Ostatné dlhodobé záväzky v rámci konsolidovaného celku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Bežné bankové úvery - ročné splátky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-71937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39124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Dlhodobé zmenky na úhradu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lastRenderedPageBreak/>
              <w:t>D.2.9.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Ostatné dlhodobé záväzky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-1436647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-1528647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8C3337" w:rsidRPr="008C3337" w:rsidTr="008C3337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D.2.11.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Dlhodobé bankové úvery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-327487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-2138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D***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D1+D2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102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-4104698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-3658038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základ.podnikateľ.činností</w:t>
            </w:r>
            <w:proofErr w:type="spellEnd"/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            A***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2351196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2194985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              B***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2107746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1833679</w:t>
            </w:r>
          </w:p>
        </w:tc>
      </w:tr>
      <w:tr w:rsidR="008C3337" w:rsidRPr="008C3337" w:rsidTr="008C3337">
        <w:trPr>
          <w:trHeight w:val="300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III.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               D***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-4104698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-3658038</w:t>
            </w:r>
          </w:p>
        </w:tc>
      </w:tr>
      <w:tr w:rsidR="008C3337" w:rsidRPr="008C3337" w:rsidTr="008C3337">
        <w:trPr>
          <w:trHeight w:val="28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F.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 xml:space="preserve">Zmena stavu </w:t>
            </w:r>
            <w:proofErr w:type="spellStart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peňaž.prostr.a</w:t>
            </w:r>
            <w:proofErr w:type="spellEnd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peňaž.ekvivalent</w:t>
            </w:r>
            <w:proofErr w:type="spellEnd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. A***+B***+D***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106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354244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370626</w:t>
            </w:r>
          </w:p>
        </w:tc>
      </w:tr>
      <w:tr w:rsidR="008C3337" w:rsidRPr="008C3337" w:rsidTr="008C3337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G.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Stav </w:t>
            </w:r>
            <w:proofErr w:type="spellStart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peňaž</w:t>
            </w:r>
            <w:proofErr w:type="spellEnd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prostr</w:t>
            </w:r>
            <w:proofErr w:type="spellEnd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peňaž.ekvivalentov</w:t>
            </w:r>
            <w:proofErr w:type="spellEnd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 xml:space="preserve"> na </w:t>
            </w:r>
            <w:proofErr w:type="spellStart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zač.úč.obdobia</w:t>
            </w:r>
            <w:proofErr w:type="spellEnd"/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8710714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8340088</w:t>
            </w:r>
          </w:p>
        </w:tc>
      </w:tr>
      <w:tr w:rsidR="008C3337" w:rsidRPr="008C3337" w:rsidTr="008C3337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H.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 xml:space="preserve">Zostatok </w:t>
            </w:r>
            <w:proofErr w:type="spellStart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peňaž.prostr</w:t>
            </w:r>
            <w:proofErr w:type="spellEnd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peňaž.ekviv</w:t>
            </w:r>
            <w:proofErr w:type="spellEnd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na konci </w:t>
            </w:r>
            <w:proofErr w:type="spellStart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uč.obd</w:t>
            </w:r>
            <w:proofErr w:type="spellEnd"/>
            <w:r w:rsidRPr="008C3337">
              <w:rPr>
                <w:rFonts w:ascii="Arial" w:hAnsi="Arial" w:cs="Arial"/>
                <w:sz w:val="22"/>
                <w:szCs w:val="22"/>
                <w:lang w:eastAsia="sk-SK"/>
              </w:rPr>
              <w:t>.   F+G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center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108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9064958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C3337" w:rsidRPr="008C3337" w:rsidRDefault="008C3337" w:rsidP="008C3337">
            <w:pPr>
              <w:jc w:val="right"/>
              <w:rPr>
                <w:rFonts w:ascii="Arial" w:hAnsi="Arial" w:cs="Arial"/>
                <w:lang w:eastAsia="sk-SK"/>
              </w:rPr>
            </w:pPr>
            <w:r w:rsidRPr="008C3337">
              <w:rPr>
                <w:rFonts w:ascii="Arial" w:hAnsi="Arial" w:cs="Arial"/>
                <w:lang w:eastAsia="sk-SK"/>
              </w:rPr>
              <w:t>8710714</w:t>
            </w:r>
          </w:p>
        </w:tc>
      </w:tr>
    </w:tbl>
    <w:p w:rsidR="008C3337" w:rsidRDefault="008C3337" w:rsidP="000504D8">
      <w:pPr>
        <w:pStyle w:val="Nzov"/>
        <w:jc w:val="left"/>
        <w:rPr>
          <w:rFonts w:ascii="Arial Narrow" w:hAnsi="Arial Narrow"/>
          <w:sz w:val="22"/>
          <w:szCs w:val="22"/>
        </w:rPr>
      </w:pPr>
      <w:bookmarkStart w:id="0" w:name="_GoBack"/>
      <w:bookmarkEnd w:id="0"/>
    </w:p>
    <w:sectPr w:rsidR="008C3337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6F27" w:rsidRDefault="00A56F27">
      <w:r>
        <w:separator/>
      </w:r>
    </w:p>
  </w:endnote>
  <w:endnote w:type="continuationSeparator" w:id="0">
    <w:p w:rsidR="00A56F27" w:rsidRDefault="00A56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6C91" w:rsidRDefault="00046C91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46C91" w:rsidRDefault="00046C91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6C91" w:rsidRPr="00010D38" w:rsidRDefault="00046C91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8C3337">
      <w:rPr>
        <w:rStyle w:val="slostrany"/>
        <w:sz w:val="16"/>
        <w:szCs w:val="16"/>
      </w:rPr>
      <w:t>28</w:t>
    </w:r>
    <w:r w:rsidRPr="00010D38">
      <w:rPr>
        <w:rStyle w:val="slostrany"/>
        <w:sz w:val="16"/>
        <w:szCs w:val="16"/>
      </w:rPr>
      <w:fldChar w:fldCharType="end"/>
    </w:r>
  </w:p>
  <w:p w:rsidR="00046C91" w:rsidRDefault="00046C91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6F27" w:rsidRDefault="00A56F27">
      <w:r>
        <w:separator/>
      </w:r>
    </w:p>
  </w:footnote>
  <w:footnote w:type="continuationSeparator" w:id="0">
    <w:p w:rsidR="00A56F27" w:rsidRDefault="00A56F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046C91" w:rsidRPr="0073029B" w:rsidTr="00C02E9E">
      <w:trPr>
        <w:trHeight w:val="59"/>
      </w:trPr>
      <w:tc>
        <w:tcPr>
          <w:tcW w:w="416" w:type="pct"/>
          <w:noWrap/>
        </w:tcPr>
        <w:p w:rsidR="00046C91" w:rsidRPr="0073029B" w:rsidRDefault="00046C91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046C91" w:rsidRPr="0073029B" w:rsidRDefault="00046C91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:rsidR="00046C91" w:rsidRDefault="00046C91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046C91" w:rsidRPr="0073029B" w:rsidRDefault="00046C91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0022038</w:t>
          </w:r>
        </w:p>
      </w:tc>
    </w:tr>
    <w:tr w:rsidR="00046C91" w:rsidRPr="0073029B" w:rsidTr="00C02E9E">
      <w:trPr>
        <w:trHeight w:val="59"/>
      </w:trPr>
      <w:tc>
        <w:tcPr>
          <w:tcW w:w="416" w:type="pct"/>
          <w:noWrap/>
        </w:tcPr>
        <w:p w:rsidR="00046C91" w:rsidRPr="0073029B" w:rsidRDefault="00046C91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046C91" w:rsidRPr="0073029B" w:rsidRDefault="00046C91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046C91" w:rsidRDefault="00046C91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046C91" w:rsidRPr="0073029B" w:rsidRDefault="00046C91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:rsidR="00046C91" w:rsidRPr="00450F74" w:rsidRDefault="00046C91" w:rsidP="00450F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9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6"/>
  </w:num>
  <w:num w:numId="3">
    <w:abstractNumId w:val="10"/>
  </w:num>
  <w:num w:numId="4">
    <w:abstractNumId w:val="8"/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</w:num>
  <w:num w:numId="8">
    <w:abstractNumId w:val="14"/>
  </w:num>
  <w:num w:numId="9">
    <w:abstractNumId w:val="5"/>
  </w:num>
  <w:num w:numId="10">
    <w:abstractNumId w:val="0"/>
  </w:num>
  <w:num w:numId="11">
    <w:abstractNumId w:val="15"/>
  </w:num>
  <w:num w:numId="12">
    <w:abstractNumId w:val="4"/>
  </w:num>
  <w:num w:numId="13">
    <w:abstractNumId w:val="9"/>
  </w:num>
  <w:num w:numId="14">
    <w:abstractNumId w:val="6"/>
  </w:num>
  <w:num w:numId="15">
    <w:abstractNumId w:val="1"/>
  </w:num>
  <w:num w:numId="16">
    <w:abstractNumId w:val="12"/>
  </w:num>
  <w:num w:numId="17">
    <w:abstractNumId w:val="7"/>
  </w:num>
  <w:num w:numId="18">
    <w:abstractNumId w:val="2"/>
  </w:num>
  <w:num w:numId="19">
    <w:abstractNumId w:val="11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2694"/>
    <w:rsid w:val="000053B0"/>
    <w:rsid w:val="0001143D"/>
    <w:rsid w:val="00011EDC"/>
    <w:rsid w:val="000142F6"/>
    <w:rsid w:val="00016E3A"/>
    <w:rsid w:val="000234F7"/>
    <w:rsid w:val="0002470E"/>
    <w:rsid w:val="00026007"/>
    <w:rsid w:val="00030DEB"/>
    <w:rsid w:val="000363BB"/>
    <w:rsid w:val="00037B33"/>
    <w:rsid w:val="00037BE9"/>
    <w:rsid w:val="000422B9"/>
    <w:rsid w:val="000461D1"/>
    <w:rsid w:val="0004679C"/>
    <w:rsid w:val="00046C91"/>
    <w:rsid w:val="000504D8"/>
    <w:rsid w:val="00051D36"/>
    <w:rsid w:val="0005319F"/>
    <w:rsid w:val="00057D9F"/>
    <w:rsid w:val="00063363"/>
    <w:rsid w:val="00064ED1"/>
    <w:rsid w:val="000669B7"/>
    <w:rsid w:val="00067E4C"/>
    <w:rsid w:val="00070A5B"/>
    <w:rsid w:val="000722C5"/>
    <w:rsid w:val="00072FA0"/>
    <w:rsid w:val="000753F8"/>
    <w:rsid w:val="00077226"/>
    <w:rsid w:val="000772A5"/>
    <w:rsid w:val="00082058"/>
    <w:rsid w:val="00085147"/>
    <w:rsid w:val="000929AD"/>
    <w:rsid w:val="00092BED"/>
    <w:rsid w:val="00094F4A"/>
    <w:rsid w:val="000954D3"/>
    <w:rsid w:val="00097E02"/>
    <w:rsid w:val="00097E73"/>
    <w:rsid w:val="000A52E2"/>
    <w:rsid w:val="000A5E5A"/>
    <w:rsid w:val="000A6F44"/>
    <w:rsid w:val="000B015D"/>
    <w:rsid w:val="000B0A57"/>
    <w:rsid w:val="000B199A"/>
    <w:rsid w:val="000B3DF6"/>
    <w:rsid w:val="000B4849"/>
    <w:rsid w:val="000B5B43"/>
    <w:rsid w:val="000B71A9"/>
    <w:rsid w:val="000B7785"/>
    <w:rsid w:val="000C553E"/>
    <w:rsid w:val="000D3217"/>
    <w:rsid w:val="000D40DE"/>
    <w:rsid w:val="000E1BF7"/>
    <w:rsid w:val="000E5A18"/>
    <w:rsid w:val="000E6997"/>
    <w:rsid w:val="000F0107"/>
    <w:rsid w:val="000F5802"/>
    <w:rsid w:val="00101D43"/>
    <w:rsid w:val="001030D1"/>
    <w:rsid w:val="001060C4"/>
    <w:rsid w:val="0010741E"/>
    <w:rsid w:val="00115FC8"/>
    <w:rsid w:val="00120F10"/>
    <w:rsid w:val="00125776"/>
    <w:rsid w:val="0012652D"/>
    <w:rsid w:val="0013217B"/>
    <w:rsid w:val="00136610"/>
    <w:rsid w:val="0014269F"/>
    <w:rsid w:val="001444F9"/>
    <w:rsid w:val="001465C1"/>
    <w:rsid w:val="0015103D"/>
    <w:rsid w:val="00152B1C"/>
    <w:rsid w:val="0015454F"/>
    <w:rsid w:val="00155119"/>
    <w:rsid w:val="00155D3A"/>
    <w:rsid w:val="001601C7"/>
    <w:rsid w:val="00163764"/>
    <w:rsid w:val="001664BB"/>
    <w:rsid w:val="00174ED8"/>
    <w:rsid w:val="00175F4B"/>
    <w:rsid w:val="001809E6"/>
    <w:rsid w:val="001933A8"/>
    <w:rsid w:val="00193BAE"/>
    <w:rsid w:val="0019621E"/>
    <w:rsid w:val="00197241"/>
    <w:rsid w:val="00197E0F"/>
    <w:rsid w:val="001A6EEF"/>
    <w:rsid w:val="001A7000"/>
    <w:rsid w:val="001B0805"/>
    <w:rsid w:val="001B3409"/>
    <w:rsid w:val="001B497E"/>
    <w:rsid w:val="001B7064"/>
    <w:rsid w:val="001D1CC8"/>
    <w:rsid w:val="001D2AB6"/>
    <w:rsid w:val="001E31B3"/>
    <w:rsid w:val="001E33AE"/>
    <w:rsid w:val="001E4A7A"/>
    <w:rsid w:val="001E538B"/>
    <w:rsid w:val="001F17B9"/>
    <w:rsid w:val="001F3D1D"/>
    <w:rsid w:val="001F4853"/>
    <w:rsid w:val="001F4F2D"/>
    <w:rsid w:val="001F7461"/>
    <w:rsid w:val="00200A6E"/>
    <w:rsid w:val="00200F47"/>
    <w:rsid w:val="00202D57"/>
    <w:rsid w:val="00203EB9"/>
    <w:rsid w:val="002066E2"/>
    <w:rsid w:val="002067CD"/>
    <w:rsid w:val="00207A36"/>
    <w:rsid w:val="00210171"/>
    <w:rsid w:val="00211F5F"/>
    <w:rsid w:val="00212499"/>
    <w:rsid w:val="00212F83"/>
    <w:rsid w:val="00220614"/>
    <w:rsid w:val="00220DC1"/>
    <w:rsid w:val="00222D33"/>
    <w:rsid w:val="00222F51"/>
    <w:rsid w:val="00224039"/>
    <w:rsid w:val="002247A4"/>
    <w:rsid w:val="00227203"/>
    <w:rsid w:val="00227DB8"/>
    <w:rsid w:val="00230F36"/>
    <w:rsid w:val="002336CD"/>
    <w:rsid w:val="00240D97"/>
    <w:rsid w:val="00241F9D"/>
    <w:rsid w:val="002509F7"/>
    <w:rsid w:val="00251EEE"/>
    <w:rsid w:val="00252164"/>
    <w:rsid w:val="00253A0A"/>
    <w:rsid w:val="00254422"/>
    <w:rsid w:val="00255708"/>
    <w:rsid w:val="002577C5"/>
    <w:rsid w:val="00261071"/>
    <w:rsid w:val="00261D73"/>
    <w:rsid w:val="002739DE"/>
    <w:rsid w:val="00275A93"/>
    <w:rsid w:val="0027668D"/>
    <w:rsid w:val="00280B22"/>
    <w:rsid w:val="00282982"/>
    <w:rsid w:val="002830A2"/>
    <w:rsid w:val="0028393A"/>
    <w:rsid w:val="0028560E"/>
    <w:rsid w:val="002901B0"/>
    <w:rsid w:val="00292243"/>
    <w:rsid w:val="00293762"/>
    <w:rsid w:val="00296C52"/>
    <w:rsid w:val="002A1377"/>
    <w:rsid w:val="002A4F07"/>
    <w:rsid w:val="002A575A"/>
    <w:rsid w:val="002B0C3F"/>
    <w:rsid w:val="002B1DC9"/>
    <w:rsid w:val="002C1AEB"/>
    <w:rsid w:val="002C1BA1"/>
    <w:rsid w:val="002C245E"/>
    <w:rsid w:val="002C5C0E"/>
    <w:rsid w:val="002C5CE4"/>
    <w:rsid w:val="002C7A14"/>
    <w:rsid w:val="002D0906"/>
    <w:rsid w:val="002D0F3E"/>
    <w:rsid w:val="002D32F8"/>
    <w:rsid w:val="002D5ADB"/>
    <w:rsid w:val="002D60D4"/>
    <w:rsid w:val="002E13D5"/>
    <w:rsid w:val="002E14BB"/>
    <w:rsid w:val="002E266F"/>
    <w:rsid w:val="002E4E32"/>
    <w:rsid w:val="002F002B"/>
    <w:rsid w:val="002F1265"/>
    <w:rsid w:val="002F2269"/>
    <w:rsid w:val="002F24B7"/>
    <w:rsid w:val="002F6118"/>
    <w:rsid w:val="002F6E7C"/>
    <w:rsid w:val="002F733E"/>
    <w:rsid w:val="003003D0"/>
    <w:rsid w:val="00300482"/>
    <w:rsid w:val="0030373C"/>
    <w:rsid w:val="00304DD2"/>
    <w:rsid w:val="0031248C"/>
    <w:rsid w:val="00316AE6"/>
    <w:rsid w:val="00325F00"/>
    <w:rsid w:val="003334B1"/>
    <w:rsid w:val="00336D5C"/>
    <w:rsid w:val="00337BB7"/>
    <w:rsid w:val="00337CD6"/>
    <w:rsid w:val="003422C5"/>
    <w:rsid w:val="00354A2E"/>
    <w:rsid w:val="00356D2E"/>
    <w:rsid w:val="00356DF2"/>
    <w:rsid w:val="00357FE0"/>
    <w:rsid w:val="003607F8"/>
    <w:rsid w:val="003614A8"/>
    <w:rsid w:val="0038098F"/>
    <w:rsid w:val="003810AF"/>
    <w:rsid w:val="003829E5"/>
    <w:rsid w:val="00382C2F"/>
    <w:rsid w:val="00383BD8"/>
    <w:rsid w:val="0038798B"/>
    <w:rsid w:val="00391121"/>
    <w:rsid w:val="003912B2"/>
    <w:rsid w:val="00392182"/>
    <w:rsid w:val="00392BB9"/>
    <w:rsid w:val="003934AB"/>
    <w:rsid w:val="00397866"/>
    <w:rsid w:val="003A4E4F"/>
    <w:rsid w:val="003A5B8B"/>
    <w:rsid w:val="003A5DDF"/>
    <w:rsid w:val="003B035E"/>
    <w:rsid w:val="003B3710"/>
    <w:rsid w:val="003B4653"/>
    <w:rsid w:val="003B54C8"/>
    <w:rsid w:val="003B5C4C"/>
    <w:rsid w:val="003B7BC7"/>
    <w:rsid w:val="003C625E"/>
    <w:rsid w:val="003D1CAA"/>
    <w:rsid w:val="003D3BA0"/>
    <w:rsid w:val="003D41AE"/>
    <w:rsid w:val="003D4FE3"/>
    <w:rsid w:val="003E3CCB"/>
    <w:rsid w:val="003E5CE2"/>
    <w:rsid w:val="003F14E5"/>
    <w:rsid w:val="003F1699"/>
    <w:rsid w:val="003F2C9A"/>
    <w:rsid w:val="003F4757"/>
    <w:rsid w:val="003F787E"/>
    <w:rsid w:val="00402AAF"/>
    <w:rsid w:val="00402D9C"/>
    <w:rsid w:val="00403D96"/>
    <w:rsid w:val="004100DF"/>
    <w:rsid w:val="00411543"/>
    <w:rsid w:val="0041295F"/>
    <w:rsid w:val="00413E9B"/>
    <w:rsid w:val="00416A9A"/>
    <w:rsid w:val="00422144"/>
    <w:rsid w:val="004224C8"/>
    <w:rsid w:val="0042364E"/>
    <w:rsid w:val="00423B0D"/>
    <w:rsid w:val="004263F0"/>
    <w:rsid w:val="00432E85"/>
    <w:rsid w:val="00435D21"/>
    <w:rsid w:val="0044062B"/>
    <w:rsid w:val="0044163B"/>
    <w:rsid w:val="00442EE3"/>
    <w:rsid w:val="0044430B"/>
    <w:rsid w:val="00444AB0"/>
    <w:rsid w:val="00447203"/>
    <w:rsid w:val="0044731F"/>
    <w:rsid w:val="004508BD"/>
    <w:rsid w:val="00450F74"/>
    <w:rsid w:val="00453724"/>
    <w:rsid w:val="00463CCA"/>
    <w:rsid w:val="00464F88"/>
    <w:rsid w:val="0047156B"/>
    <w:rsid w:val="00473992"/>
    <w:rsid w:val="004748E5"/>
    <w:rsid w:val="00474E35"/>
    <w:rsid w:val="0047572C"/>
    <w:rsid w:val="00475CAE"/>
    <w:rsid w:val="00481034"/>
    <w:rsid w:val="004920E3"/>
    <w:rsid w:val="004941CE"/>
    <w:rsid w:val="004969BE"/>
    <w:rsid w:val="00497D43"/>
    <w:rsid w:val="004A2AA1"/>
    <w:rsid w:val="004A6192"/>
    <w:rsid w:val="004A7E73"/>
    <w:rsid w:val="004B5937"/>
    <w:rsid w:val="004C1789"/>
    <w:rsid w:val="004C1B25"/>
    <w:rsid w:val="004C2826"/>
    <w:rsid w:val="004C7DD4"/>
    <w:rsid w:val="004D2BD4"/>
    <w:rsid w:val="004D4DF3"/>
    <w:rsid w:val="004D77A8"/>
    <w:rsid w:val="004E08B1"/>
    <w:rsid w:val="004E1617"/>
    <w:rsid w:val="004E76FD"/>
    <w:rsid w:val="004E7989"/>
    <w:rsid w:val="004F034C"/>
    <w:rsid w:val="004F288E"/>
    <w:rsid w:val="004F3053"/>
    <w:rsid w:val="005021B0"/>
    <w:rsid w:val="00511537"/>
    <w:rsid w:val="0051253E"/>
    <w:rsid w:val="005217D1"/>
    <w:rsid w:val="00522E2C"/>
    <w:rsid w:val="0052367F"/>
    <w:rsid w:val="0053372C"/>
    <w:rsid w:val="0053445E"/>
    <w:rsid w:val="00535479"/>
    <w:rsid w:val="0053736D"/>
    <w:rsid w:val="00546167"/>
    <w:rsid w:val="00547857"/>
    <w:rsid w:val="00553E62"/>
    <w:rsid w:val="005576CC"/>
    <w:rsid w:val="005629FD"/>
    <w:rsid w:val="00565CD2"/>
    <w:rsid w:val="0057164E"/>
    <w:rsid w:val="005726C0"/>
    <w:rsid w:val="00572A39"/>
    <w:rsid w:val="00572EAD"/>
    <w:rsid w:val="00573DF0"/>
    <w:rsid w:val="0057527A"/>
    <w:rsid w:val="00583D8D"/>
    <w:rsid w:val="00583E99"/>
    <w:rsid w:val="00587387"/>
    <w:rsid w:val="00590A9F"/>
    <w:rsid w:val="00590AC7"/>
    <w:rsid w:val="00591E51"/>
    <w:rsid w:val="00592EA0"/>
    <w:rsid w:val="005947AF"/>
    <w:rsid w:val="005952D5"/>
    <w:rsid w:val="00596287"/>
    <w:rsid w:val="005A17C2"/>
    <w:rsid w:val="005A2C6A"/>
    <w:rsid w:val="005A3AA4"/>
    <w:rsid w:val="005A6066"/>
    <w:rsid w:val="005A66AA"/>
    <w:rsid w:val="005B1909"/>
    <w:rsid w:val="005B40B5"/>
    <w:rsid w:val="005B4629"/>
    <w:rsid w:val="005B4FD5"/>
    <w:rsid w:val="005B73D3"/>
    <w:rsid w:val="005C0045"/>
    <w:rsid w:val="005C2619"/>
    <w:rsid w:val="005C4A78"/>
    <w:rsid w:val="005C6EF7"/>
    <w:rsid w:val="005D44A5"/>
    <w:rsid w:val="005D5816"/>
    <w:rsid w:val="005D7299"/>
    <w:rsid w:val="005D7ECB"/>
    <w:rsid w:val="005E418C"/>
    <w:rsid w:val="005E493E"/>
    <w:rsid w:val="005E5613"/>
    <w:rsid w:val="005E6E96"/>
    <w:rsid w:val="005F037D"/>
    <w:rsid w:val="005F58BA"/>
    <w:rsid w:val="005F6302"/>
    <w:rsid w:val="00604F4E"/>
    <w:rsid w:val="0060653F"/>
    <w:rsid w:val="0060758C"/>
    <w:rsid w:val="00614891"/>
    <w:rsid w:val="00617B9E"/>
    <w:rsid w:val="00631973"/>
    <w:rsid w:val="006328B3"/>
    <w:rsid w:val="00635A67"/>
    <w:rsid w:val="0063773B"/>
    <w:rsid w:val="006408B4"/>
    <w:rsid w:val="00643188"/>
    <w:rsid w:val="006455D4"/>
    <w:rsid w:val="006505DD"/>
    <w:rsid w:val="00653C1D"/>
    <w:rsid w:val="00660AB8"/>
    <w:rsid w:val="006637EA"/>
    <w:rsid w:val="00664C55"/>
    <w:rsid w:val="0066542A"/>
    <w:rsid w:val="00675117"/>
    <w:rsid w:val="00675C75"/>
    <w:rsid w:val="006818FD"/>
    <w:rsid w:val="00683125"/>
    <w:rsid w:val="00683EB7"/>
    <w:rsid w:val="006851AB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B2D46"/>
    <w:rsid w:val="006B3F73"/>
    <w:rsid w:val="006B4786"/>
    <w:rsid w:val="006B77B2"/>
    <w:rsid w:val="006D3E16"/>
    <w:rsid w:val="006D5498"/>
    <w:rsid w:val="006D6292"/>
    <w:rsid w:val="006D6899"/>
    <w:rsid w:val="006D7F5C"/>
    <w:rsid w:val="006E48BA"/>
    <w:rsid w:val="006E54EB"/>
    <w:rsid w:val="006E73D8"/>
    <w:rsid w:val="006F31A6"/>
    <w:rsid w:val="006F3455"/>
    <w:rsid w:val="00702279"/>
    <w:rsid w:val="00702664"/>
    <w:rsid w:val="007026CB"/>
    <w:rsid w:val="00703629"/>
    <w:rsid w:val="007046D5"/>
    <w:rsid w:val="00707C93"/>
    <w:rsid w:val="00707D80"/>
    <w:rsid w:val="0071111B"/>
    <w:rsid w:val="00715B93"/>
    <w:rsid w:val="00717689"/>
    <w:rsid w:val="0072033A"/>
    <w:rsid w:val="00720C67"/>
    <w:rsid w:val="00720CB8"/>
    <w:rsid w:val="00720D29"/>
    <w:rsid w:val="0072558F"/>
    <w:rsid w:val="007266B9"/>
    <w:rsid w:val="00727A0D"/>
    <w:rsid w:val="0073029B"/>
    <w:rsid w:val="0074076C"/>
    <w:rsid w:val="00740C3B"/>
    <w:rsid w:val="0074200F"/>
    <w:rsid w:val="00742E3C"/>
    <w:rsid w:val="0074308A"/>
    <w:rsid w:val="007450CC"/>
    <w:rsid w:val="0074624D"/>
    <w:rsid w:val="00746CF4"/>
    <w:rsid w:val="00752C7A"/>
    <w:rsid w:val="00755C3C"/>
    <w:rsid w:val="0076308E"/>
    <w:rsid w:val="00771556"/>
    <w:rsid w:val="00773CF3"/>
    <w:rsid w:val="00775BB3"/>
    <w:rsid w:val="007771E7"/>
    <w:rsid w:val="007772AA"/>
    <w:rsid w:val="007822F9"/>
    <w:rsid w:val="00793C02"/>
    <w:rsid w:val="007956CE"/>
    <w:rsid w:val="0079716F"/>
    <w:rsid w:val="007A12BF"/>
    <w:rsid w:val="007A7376"/>
    <w:rsid w:val="007B000E"/>
    <w:rsid w:val="007B0F65"/>
    <w:rsid w:val="007B42AA"/>
    <w:rsid w:val="007B478D"/>
    <w:rsid w:val="007B69E9"/>
    <w:rsid w:val="007C71E0"/>
    <w:rsid w:val="007D6251"/>
    <w:rsid w:val="007D7C47"/>
    <w:rsid w:val="007E020B"/>
    <w:rsid w:val="007F0F00"/>
    <w:rsid w:val="007F0FEA"/>
    <w:rsid w:val="007F15BE"/>
    <w:rsid w:val="007F1872"/>
    <w:rsid w:val="007F3A6A"/>
    <w:rsid w:val="007F63F2"/>
    <w:rsid w:val="008000E6"/>
    <w:rsid w:val="00801080"/>
    <w:rsid w:val="0081386B"/>
    <w:rsid w:val="00814B58"/>
    <w:rsid w:val="00814DFF"/>
    <w:rsid w:val="00820918"/>
    <w:rsid w:val="00821A06"/>
    <w:rsid w:val="0082442D"/>
    <w:rsid w:val="00826B24"/>
    <w:rsid w:val="008276E1"/>
    <w:rsid w:val="0083409F"/>
    <w:rsid w:val="008414B1"/>
    <w:rsid w:val="00845239"/>
    <w:rsid w:val="00852C19"/>
    <w:rsid w:val="0086010C"/>
    <w:rsid w:val="00870D63"/>
    <w:rsid w:val="0087241F"/>
    <w:rsid w:val="00872B38"/>
    <w:rsid w:val="00874791"/>
    <w:rsid w:val="00874C86"/>
    <w:rsid w:val="008757C9"/>
    <w:rsid w:val="00881D09"/>
    <w:rsid w:val="0088351E"/>
    <w:rsid w:val="008943BE"/>
    <w:rsid w:val="00894CF6"/>
    <w:rsid w:val="00897EDA"/>
    <w:rsid w:val="008A0E11"/>
    <w:rsid w:val="008A453C"/>
    <w:rsid w:val="008A60E6"/>
    <w:rsid w:val="008A637C"/>
    <w:rsid w:val="008B2D38"/>
    <w:rsid w:val="008B4077"/>
    <w:rsid w:val="008B7045"/>
    <w:rsid w:val="008C1428"/>
    <w:rsid w:val="008C1980"/>
    <w:rsid w:val="008C3186"/>
    <w:rsid w:val="008C3337"/>
    <w:rsid w:val="008D503A"/>
    <w:rsid w:val="008D6310"/>
    <w:rsid w:val="008D6A21"/>
    <w:rsid w:val="008E0CE2"/>
    <w:rsid w:val="008F137F"/>
    <w:rsid w:val="008F1459"/>
    <w:rsid w:val="008F1975"/>
    <w:rsid w:val="008F3963"/>
    <w:rsid w:val="008F51AB"/>
    <w:rsid w:val="00901C02"/>
    <w:rsid w:val="0090277A"/>
    <w:rsid w:val="009027D5"/>
    <w:rsid w:val="00906B61"/>
    <w:rsid w:val="009126AC"/>
    <w:rsid w:val="00914ADD"/>
    <w:rsid w:val="009162E3"/>
    <w:rsid w:val="00916FC4"/>
    <w:rsid w:val="009178B3"/>
    <w:rsid w:val="00917993"/>
    <w:rsid w:val="00917B6D"/>
    <w:rsid w:val="00924809"/>
    <w:rsid w:val="009265BB"/>
    <w:rsid w:val="00927928"/>
    <w:rsid w:val="00932F1E"/>
    <w:rsid w:val="00935402"/>
    <w:rsid w:val="009414CE"/>
    <w:rsid w:val="0094468D"/>
    <w:rsid w:val="0095098F"/>
    <w:rsid w:val="00951CD2"/>
    <w:rsid w:val="0096055A"/>
    <w:rsid w:val="00961D2E"/>
    <w:rsid w:val="00964ED4"/>
    <w:rsid w:val="00970FBE"/>
    <w:rsid w:val="009802A5"/>
    <w:rsid w:val="00981744"/>
    <w:rsid w:val="00983B8B"/>
    <w:rsid w:val="00994EDB"/>
    <w:rsid w:val="009A0BDF"/>
    <w:rsid w:val="009A278B"/>
    <w:rsid w:val="009A6080"/>
    <w:rsid w:val="009A75E8"/>
    <w:rsid w:val="009B47BA"/>
    <w:rsid w:val="009B63E6"/>
    <w:rsid w:val="009B6601"/>
    <w:rsid w:val="009C1A5E"/>
    <w:rsid w:val="009C1EE8"/>
    <w:rsid w:val="009C2679"/>
    <w:rsid w:val="009C3021"/>
    <w:rsid w:val="009C4349"/>
    <w:rsid w:val="009E1566"/>
    <w:rsid w:val="009E1BB8"/>
    <w:rsid w:val="009E20E2"/>
    <w:rsid w:val="009E45E4"/>
    <w:rsid w:val="009E6601"/>
    <w:rsid w:val="009E7F29"/>
    <w:rsid w:val="009F2298"/>
    <w:rsid w:val="009F3BBC"/>
    <w:rsid w:val="009F61B4"/>
    <w:rsid w:val="00A01231"/>
    <w:rsid w:val="00A02DF7"/>
    <w:rsid w:val="00A052AA"/>
    <w:rsid w:val="00A0740D"/>
    <w:rsid w:val="00A11253"/>
    <w:rsid w:val="00A15F85"/>
    <w:rsid w:val="00A16596"/>
    <w:rsid w:val="00A20CE0"/>
    <w:rsid w:val="00A22C58"/>
    <w:rsid w:val="00A36AFB"/>
    <w:rsid w:val="00A41FEC"/>
    <w:rsid w:val="00A44202"/>
    <w:rsid w:val="00A4559A"/>
    <w:rsid w:val="00A45CBB"/>
    <w:rsid w:val="00A47C2F"/>
    <w:rsid w:val="00A50193"/>
    <w:rsid w:val="00A548D2"/>
    <w:rsid w:val="00A56F27"/>
    <w:rsid w:val="00A61D74"/>
    <w:rsid w:val="00A62A19"/>
    <w:rsid w:val="00A62F12"/>
    <w:rsid w:val="00A63261"/>
    <w:rsid w:val="00A63C71"/>
    <w:rsid w:val="00A65012"/>
    <w:rsid w:val="00A67AA4"/>
    <w:rsid w:val="00A67FF0"/>
    <w:rsid w:val="00A75288"/>
    <w:rsid w:val="00A777A8"/>
    <w:rsid w:val="00A80683"/>
    <w:rsid w:val="00A8188D"/>
    <w:rsid w:val="00A82CC0"/>
    <w:rsid w:val="00A857DF"/>
    <w:rsid w:val="00A91977"/>
    <w:rsid w:val="00A94895"/>
    <w:rsid w:val="00A955BE"/>
    <w:rsid w:val="00A97460"/>
    <w:rsid w:val="00A9748B"/>
    <w:rsid w:val="00AA1239"/>
    <w:rsid w:val="00AA1945"/>
    <w:rsid w:val="00AA63EE"/>
    <w:rsid w:val="00AB0D58"/>
    <w:rsid w:val="00AB4291"/>
    <w:rsid w:val="00AB47FD"/>
    <w:rsid w:val="00AC1897"/>
    <w:rsid w:val="00AC1ED3"/>
    <w:rsid w:val="00AC390E"/>
    <w:rsid w:val="00AD0855"/>
    <w:rsid w:val="00AD0D42"/>
    <w:rsid w:val="00AD1B65"/>
    <w:rsid w:val="00AD1F14"/>
    <w:rsid w:val="00AD4B1C"/>
    <w:rsid w:val="00AD530E"/>
    <w:rsid w:val="00AD5EAF"/>
    <w:rsid w:val="00AD6F86"/>
    <w:rsid w:val="00AD76C3"/>
    <w:rsid w:val="00AE564C"/>
    <w:rsid w:val="00AE5D03"/>
    <w:rsid w:val="00AF0434"/>
    <w:rsid w:val="00AF7A50"/>
    <w:rsid w:val="00B00113"/>
    <w:rsid w:val="00B01A26"/>
    <w:rsid w:val="00B0365D"/>
    <w:rsid w:val="00B038BA"/>
    <w:rsid w:val="00B05F56"/>
    <w:rsid w:val="00B060CB"/>
    <w:rsid w:val="00B06131"/>
    <w:rsid w:val="00B07FB5"/>
    <w:rsid w:val="00B1198E"/>
    <w:rsid w:val="00B20E3B"/>
    <w:rsid w:val="00B21A23"/>
    <w:rsid w:val="00B24C48"/>
    <w:rsid w:val="00B30D51"/>
    <w:rsid w:val="00B32FEB"/>
    <w:rsid w:val="00B34328"/>
    <w:rsid w:val="00B42269"/>
    <w:rsid w:val="00B44AA1"/>
    <w:rsid w:val="00B461FE"/>
    <w:rsid w:val="00B5159F"/>
    <w:rsid w:val="00B6014A"/>
    <w:rsid w:val="00B60A65"/>
    <w:rsid w:val="00B618C0"/>
    <w:rsid w:val="00B65506"/>
    <w:rsid w:val="00B6597A"/>
    <w:rsid w:val="00B664BB"/>
    <w:rsid w:val="00B669F1"/>
    <w:rsid w:val="00B678D6"/>
    <w:rsid w:val="00B71EFD"/>
    <w:rsid w:val="00B75226"/>
    <w:rsid w:val="00B80017"/>
    <w:rsid w:val="00B80751"/>
    <w:rsid w:val="00B85F0B"/>
    <w:rsid w:val="00B8742B"/>
    <w:rsid w:val="00B9049A"/>
    <w:rsid w:val="00B943F2"/>
    <w:rsid w:val="00B955EF"/>
    <w:rsid w:val="00B95C70"/>
    <w:rsid w:val="00B96303"/>
    <w:rsid w:val="00B96680"/>
    <w:rsid w:val="00BA4596"/>
    <w:rsid w:val="00BA5ABC"/>
    <w:rsid w:val="00BA5F6F"/>
    <w:rsid w:val="00BB2432"/>
    <w:rsid w:val="00BB5DA2"/>
    <w:rsid w:val="00BB64C5"/>
    <w:rsid w:val="00BB7B7D"/>
    <w:rsid w:val="00BC11DE"/>
    <w:rsid w:val="00BC1B5E"/>
    <w:rsid w:val="00BC2414"/>
    <w:rsid w:val="00BD1315"/>
    <w:rsid w:val="00BD28DC"/>
    <w:rsid w:val="00BD2A75"/>
    <w:rsid w:val="00BD4ECF"/>
    <w:rsid w:val="00BE550F"/>
    <w:rsid w:val="00BF03B8"/>
    <w:rsid w:val="00BF2FEF"/>
    <w:rsid w:val="00BF6515"/>
    <w:rsid w:val="00BF6581"/>
    <w:rsid w:val="00BF6E8C"/>
    <w:rsid w:val="00BF7EC7"/>
    <w:rsid w:val="00C0036E"/>
    <w:rsid w:val="00C02E9E"/>
    <w:rsid w:val="00C034C2"/>
    <w:rsid w:val="00C05815"/>
    <w:rsid w:val="00C06B24"/>
    <w:rsid w:val="00C11151"/>
    <w:rsid w:val="00C14735"/>
    <w:rsid w:val="00C1582B"/>
    <w:rsid w:val="00C165AD"/>
    <w:rsid w:val="00C213A6"/>
    <w:rsid w:val="00C245C1"/>
    <w:rsid w:val="00C32EEF"/>
    <w:rsid w:val="00C330B6"/>
    <w:rsid w:val="00C3539E"/>
    <w:rsid w:val="00C35C7F"/>
    <w:rsid w:val="00C36064"/>
    <w:rsid w:val="00C41449"/>
    <w:rsid w:val="00C419BE"/>
    <w:rsid w:val="00C420C4"/>
    <w:rsid w:val="00C43B24"/>
    <w:rsid w:val="00C528BA"/>
    <w:rsid w:val="00C52CD8"/>
    <w:rsid w:val="00C53EFA"/>
    <w:rsid w:val="00C54563"/>
    <w:rsid w:val="00C54898"/>
    <w:rsid w:val="00C5720B"/>
    <w:rsid w:val="00C6138D"/>
    <w:rsid w:val="00C64245"/>
    <w:rsid w:val="00C658B2"/>
    <w:rsid w:val="00C736A2"/>
    <w:rsid w:val="00C74B1A"/>
    <w:rsid w:val="00C778BE"/>
    <w:rsid w:val="00C77B5A"/>
    <w:rsid w:val="00C82075"/>
    <w:rsid w:val="00C85750"/>
    <w:rsid w:val="00C874B0"/>
    <w:rsid w:val="00C91E35"/>
    <w:rsid w:val="00C94B6D"/>
    <w:rsid w:val="00CA16E9"/>
    <w:rsid w:val="00CB0E25"/>
    <w:rsid w:val="00CB3D7D"/>
    <w:rsid w:val="00CB4BEF"/>
    <w:rsid w:val="00CB5868"/>
    <w:rsid w:val="00CB6966"/>
    <w:rsid w:val="00CC3E6D"/>
    <w:rsid w:val="00CD2022"/>
    <w:rsid w:val="00CD2CB0"/>
    <w:rsid w:val="00CD6DB7"/>
    <w:rsid w:val="00CE07D9"/>
    <w:rsid w:val="00CE0D8F"/>
    <w:rsid w:val="00CE1463"/>
    <w:rsid w:val="00CE23A8"/>
    <w:rsid w:val="00CE28FD"/>
    <w:rsid w:val="00CE2ADE"/>
    <w:rsid w:val="00CE4D8C"/>
    <w:rsid w:val="00CF039F"/>
    <w:rsid w:val="00CF03D0"/>
    <w:rsid w:val="00CF7059"/>
    <w:rsid w:val="00D009DF"/>
    <w:rsid w:val="00D01172"/>
    <w:rsid w:val="00D0172F"/>
    <w:rsid w:val="00D01B9C"/>
    <w:rsid w:val="00D048EB"/>
    <w:rsid w:val="00D052CC"/>
    <w:rsid w:val="00D10115"/>
    <w:rsid w:val="00D16B97"/>
    <w:rsid w:val="00D16DD1"/>
    <w:rsid w:val="00D217C0"/>
    <w:rsid w:val="00D24C4D"/>
    <w:rsid w:val="00D250F3"/>
    <w:rsid w:val="00D2559B"/>
    <w:rsid w:val="00D309AC"/>
    <w:rsid w:val="00D3426A"/>
    <w:rsid w:val="00D40CBA"/>
    <w:rsid w:val="00D42477"/>
    <w:rsid w:val="00D42BE8"/>
    <w:rsid w:val="00D43DE2"/>
    <w:rsid w:val="00D45558"/>
    <w:rsid w:val="00D46F86"/>
    <w:rsid w:val="00D47486"/>
    <w:rsid w:val="00D501B8"/>
    <w:rsid w:val="00D536C2"/>
    <w:rsid w:val="00D55236"/>
    <w:rsid w:val="00D55F40"/>
    <w:rsid w:val="00D57937"/>
    <w:rsid w:val="00D63B1C"/>
    <w:rsid w:val="00D66889"/>
    <w:rsid w:val="00D75E56"/>
    <w:rsid w:val="00D83878"/>
    <w:rsid w:val="00D83C37"/>
    <w:rsid w:val="00D84B5C"/>
    <w:rsid w:val="00D8555B"/>
    <w:rsid w:val="00D87125"/>
    <w:rsid w:val="00D905BD"/>
    <w:rsid w:val="00D9186F"/>
    <w:rsid w:val="00DA1033"/>
    <w:rsid w:val="00DA1207"/>
    <w:rsid w:val="00DA4018"/>
    <w:rsid w:val="00DA513F"/>
    <w:rsid w:val="00DA7259"/>
    <w:rsid w:val="00DB164A"/>
    <w:rsid w:val="00DB1FF0"/>
    <w:rsid w:val="00DB43DF"/>
    <w:rsid w:val="00DB4A38"/>
    <w:rsid w:val="00DC0931"/>
    <w:rsid w:val="00DC0CCA"/>
    <w:rsid w:val="00DC23C5"/>
    <w:rsid w:val="00DC7516"/>
    <w:rsid w:val="00DC7E6B"/>
    <w:rsid w:val="00DD41C5"/>
    <w:rsid w:val="00DE0595"/>
    <w:rsid w:val="00DE4789"/>
    <w:rsid w:val="00DE4A85"/>
    <w:rsid w:val="00DF234E"/>
    <w:rsid w:val="00DF7339"/>
    <w:rsid w:val="00E0044F"/>
    <w:rsid w:val="00E05339"/>
    <w:rsid w:val="00E05DF6"/>
    <w:rsid w:val="00E06C96"/>
    <w:rsid w:val="00E101C6"/>
    <w:rsid w:val="00E12817"/>
    <w:rsid w:val="00E132C6"/>
    <w:rsid w:val="00E1369A"/>
    <w:rsid w:val="00E15A6B"/>
    <w:rsid w:val="00E1754D"/>
    <w:rsid w:val="00E17E76"/>
    <w:rsid w:val="00E22677"/>
    <w:rsid w:val="00E355E6"/>
    <w:rsid w:val="00E45D5E"/>
    <w:rsid w:val="00E50ED4"/>
    <w:rsid w:val="00E51C26"/>
    <w:rsid w:val="00E5488E"/>
    <w:rsid w:val="00E56EB4"/>
    <w:rsid w:val="00E60E1F"/>
    <w:rsid w:val="00E61EAC"/>
    <w:rsid w:val="00E62CA8"/>
    <w:rsid w:val="00E64EA1"/>
    <w:rsid w:val="00E77B6B"/>
    <w:rsid w:val="00E84655"/>
    <w:rsid w:val="00E855C2"/>
    <w:rsid w:val="00E85CCA"/>
    <w:rsid w:val="00E9202B"/>
    <w:rsid w:val="00E932FF"/>
    <w:rsid w:val="00E93FCF"/>
    <w:rsid w:val="00EA31BC"/>
    <w:rsid w:val="00EA32B7"/>
    <w:rsid w:val="00EA6F2E"/>
    <w:rsid w:val="00EB1174"/>
    <w:rsid w:val="00EC206B"/>
    <w:rsid w:val="00EC20B8"/>
    <w:rsid w:val="00EC2247"/>
    <w:rsid w:val="00EC328A"/>
    <w:rsid w:val="00EC3AE3"/>
    <w:rsid w:val="00EC4BCB"/>
    <w:rsid w:val="00ED0A88"/>
    <w:rsid w:val="00ED1295"/>
    <w:rsid w:val="00ED4DCA"/>
    <w:rsid w:val="00ED727E"/>
    <w:rsid w:val="00EE1A88"/>
    <w:rsid w:val="00EE25B5"/>
    <w:rsid w:val="00EE423C"/>
    <w:rsid w:val="00EE7439"/>
    <w:rsid w:val="00EE7EC4"/>
    <w:rsid w:val="00EF45B7"/>
    <w:rsid w:val="00EF4BFA"/>
    <w:rsid w:val="00EF644C"/>
    <w:rsid w:val="00EF754E"/>
    <w:rsid w:val="00F018C0"/>
    <w:rsid w:val="00F02E1D"/>
    <w:rsid w:val="00F10981"/>
    <w:rsid w:val="00F13F7C"/>
    <w:rsid w:val="00F16B8B"/>
    <w:rsid w:val="00F1714F"/>
    <w:rsid w:val="00F20B73"/>
    <w:rsid w:val="00F2247B"/>
    <w:rsid w:val="00F27801"/>
    <w:rsid w:val="00F33BCD"/>
    <w:rsid w:val="00F3555E"/>
    <w:rsid w:val="00F35B49"/>
    <w:rsid w:val="00F42BB3"/>
    <w:rsid w:val="00F4554D"/>
    <w:rsid w:val="00F464E4"/>
    <w:rsid w:val="00F475A7"/>
    <w:rsid w:val="00F47675"/>
    <w:rsid w:val="00F50F2E"/>
    <w:rsid w:val="00F535E8"/>
    <w:rsid w:val="00F53A38"/>
    <w:rsid w:val="00F56D38"/>
    <w:rsid w:val="00F57F6C"/>
    <w:rsid w:val="00F62577"/>
    <w:rsid w:val="00F70C1D"/>
    <w:rsid w:val="00F804CD"/>
    <w:rsid w:val="00F80BCA"/>
    <w:rsid w:val="00F83350"/>
    <w:rsid w:val="00F83BD7"/>
    <w:rsid w:val="00F846FA"/>
    <w:rsid w:val="00F918DE"/>
    <w:rsid w:val="00F9573B"/>
    <w:rsid w:val="00FA0A73"/>
    <w:rsid w:val="00FA18BE"/>
    <w:rsid w:val="00FA1E58"/>
    <w:rsid w:val="00FA203B"/>
    <w:rsid w:val="00FA3FE9"/>
    <w:rsid w:val="00FA7A8A"/>
    <w:rsid w:val="00FB2CCE"/>
    <w:rsid w:val="00FB5B77"/>
    <w:rsid w:val="00FB7E91"/>
    <w:rsid w:val="00FC168E"/>
    <w:rsid w:val="00FC1E5A"/>
    <w:rsid w:val="00FC4108"/>
    <w:rsid w:val="00FC4134"/>
    <w:rsid w:val="00FD553E"/>
    <w:rsid w:val="00FE1C4B"/>
    <w:rsid w:val="00FE3A1E"/>
    <w:rsid w:val="00FE4246"/>
    <w:rsid w:val="00FF17C5"/>
    <w:rsid w:val="00FF561E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F5B13-BFCE-4E0D-AAC0-5D102FC42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1097</TotalTime>
  <Pages>30</Pages>
  <Words>10953</Words>
  <Characters>62435</Characters>
  <Application>Microsoft Office Word</Application>
  <DocSecurity>0</DocSecurity>
  <Lines>520</Lines>
  <Paragraphs>146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73242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capliarova</cp:lastModifiedBy>
  <cp:revision>134</cp:revision>
  <cp:lastPrinted>2017-03-24T09:21:00Z</cp:lastPrinted>
  <dcterms:created xsi:type="dcterms:W3CDTF">2017-03-01T08:04:00Z</dcterms:created>
  <dcterms:modified xsi:type="dcterms:W3CDTF">2017-03-27T11:00:00Z</dcterms:modified>
</cp:coreProperties>
</file>