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80258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80258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80258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80258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802581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80258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025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8 411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025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273 225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025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77 377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025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359013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025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4 167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025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37 307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A1B6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41 474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025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4 979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A1B6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4 979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025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7 599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025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310 532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025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77 377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A1B6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395508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A1B6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50 100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A1B6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46 081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A1B6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96 181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A1B6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6 908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A1B6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3 586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A1B6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10 494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A1B6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57 008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A1B6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49 667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A1B6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106675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A1B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11 479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A1B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346 082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A1B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74 069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A1B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431630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A1B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17 208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A1B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17 208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A1B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3 068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A1B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72 857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A1B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13 900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A1B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89 825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A1B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8 411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A1B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273 225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A1B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77 377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A1B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359013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86C62" w:rsidP="00286C6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16 112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86C6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3 761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286C6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520</w:t>
            </w:r>
          </w:p>
        </w:tc>
        <w:tc>
          <w:tcPr>
            <w:tcW w:w="2405" w:type="dxa"/>
            <w:vAlign w:val="center"/>
          </w:tcPr>
          <w:p w:rsidR="0003344F" w:rsidRPr="003F477D" w:rsidRDefault="00286C6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67 123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86C6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16 632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86C6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70 884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6C62" w:rsidRPr="003F477D" w:rsidRDefault="00286C62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86C62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19 160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86C62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19 160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F0236">
              <w:rPr>
                <w:szCs w:val="22"/>
              </w:rPr>
              <w:t>16710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F023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15 727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F0236">
              <w:rPr>
                <w:szCs w:val="22"/>
              </w:rPr>
              <w:t>5 000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F0236">
              <w:rPr>
                <w:szCs w:val="22"/>
              </w:rPr>
              <w:t>70 833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F023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</w:t>
            </w:r>
            <w:r w:rsidR="0003344F" w:rsidRPr="003F477D">
              <w:rPr>
                <w:szCs w:val="22"/>
              </w:rPr>
              <w:t> </w:t>
            </w:r>
            <w:r>
              <w:rPr>
                <w:szCs w:val="22"/>
              </w:rPr>
              <w:t>39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0E10">
              <w:rPr>
                <w:szCs w:val="22"/>
              </w:rPr>
              <w:t>6 639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0E10">
              <w:rPr>
                <w:szCs w:val="22"/>
              </w:rPr>
              <w:t>6 639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50E1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0E10">
              <w:rPr>
                <w:szCs w:val="22"/>
              </w:rPr>
              <w:t>5 722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50E1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0E10">
              <w:rPr>
                <w:szCs w:val="22"/>
              </w:rPr>
              <w:t>5 722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50E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-13 438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0E10">
              <w:rPr>
                <w:szCs w:val="22"/>
              </w:rPr>
              <w:t>-17 997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0E10">
              <w:rPr>
                <w:szCs w:val="22"/>
              </w:rPr>
              <w:t>-13 438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0E10">
              <w:rPr>
                <w:szCs w:val="22"/>
              </w:rPr>
              <w:t>-17 997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50E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6 639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0E10">
              <w:rPr>
                <w:szCs w:val="22"/>
              </w:rPr>
              <w:t>6 639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0B7A">
              <w:rPr>
                <w:szCs w:val="22"/>
              </w:rPr>
              <w:t>5 722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0B7A">
              <w:rPr>
                <w:szCs w:val="22"/>
              </w:rPr>
              <w:t>13 438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44E4" w:rsidRDefault="00F744E4" w:rsidP="00107589">
      <w:pPr>
        <w:spacing w:after="0" w:line="240" w:lineRule="auto"/>
      </w:pPr>
      <w:r>
        <w:separator/>
      </w:r>
    </w:p>
  </w:endnote>
  <w:endnote w:type="continuationSeparator" w:id="1">
    <w:p w:rsidR="00F744E4" w:rsidRDefault="00F744E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581" w:rsidRPr="003D38D7" w:rsidRDefault="00802581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950B7A">
      <w:rPr>
        <w:noProof/>
        <w:szCs w:val="22"/>
      </w:rPr>
      <w:t>20</w:t>
    </w:r>
    <w:r w:rsidRPr="003D38D7">
      <w:rPr>
        <w:szCs w:val="22"/>
      </w:rPr>
      <w:fldChar w:fldCharType="end"/>
    </w:r>
  </w:p>
  <w:p w:rsidR="00802581" w:rsidRDefault="0080258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44E4" w:rsidRDefault="00F744E4" w:rsidP="00107589">
      <w:pPr>
        <w:spacing w:after="0" w:line="240" w:lineRule="auto"/>
      </w:pPr>
      <w:r>
        <w:separator/>
      </w:r>
    </w:p>
  </w:footnote>
  <w:footnote w:type="continuationSeparator" w:id="1">
    <w:p w:rsidR="00F744E4" w:rsidRDefault="00F744E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802581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02581" w:rsidRPr="003F477D" w:rsidRDefault="0080258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02581" w:rsidRPr="003F477D" w:rsidRDefault="00802581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02581" w:rsidRPr="003F477D" w:rsidRDefault="0080258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02581" w:rsidRPr="003F477D" w:rsidRDefault="0080258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02581" w:rsidRPr="003F477D" w:rsidRDefault="0080258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02581" w:rsidRPr="003F477D" w:rsidRDefault="0080258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02581" w:rsidRPr="003F477D" w:rsidRDefault="0080258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02581" w:rsidRPr="003F477D" w:rsidRDefault="0080258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02581" w:rsidRPr="003F477D" w:rsidRDefault="0080258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02581" w:rsidRPr="003F477D" w:rsidRDefault="0080258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02581" w:rsidRPr="003F477D" w:rsidRDefault="0080258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02581" w:rsidRPr="003F477D" w:rsidRDefault="0080258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02581" w:rsidRPr="003F477D" w:rsidRDefault="0080258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802581" w:rsidRPr="004268D2" w:rsidRDefault="00802581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581" w:rsidRPr="004268D2" w:rsidRDefault="00802581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A1B68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67421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86C62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4F0236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50E10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2581"/>
    <w:rsid w:val="00805654"/>
    <w:rsid w:val="00847433"/>
    <w:rsid w:val="00851D99"/>
    <w:rsid w:val="008725BC"/>
    <w:rsid w:val="00877F58"/>
    <w:rsid w:val="008875A1"/>
    <w:rsid w:val="00891F08"/>
    <w:rsid w:val="008A1B68"/>
    <w:rsid w:val="008C0E76"/>
    <w:rsid w:val="008E284C"/>
    <w:rsid w:val="008E4928"/>
    <w:rsid w:val="00900BE9"/>
    <w:rsid w:val="00912D01"/>
    <w:rsid w:val="00934878"/>
    <w:rsid w:val="009463F6"/>
    <w:rsid w:val="00950B7A"/>
    <w:rsid w:val="009731CC"/>
    <w:rsid w:val="00984260"/>
    <w:rsid w:val="00991D9F"/>
    <w:rsid w:val="009A1BB7"/>
    <w:rsid w:val="009B1FE4"/>
    <w:rsid w:val="009B3A55"/>
    <w:rsid w:val="009B6DB2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CF657F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32E8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744E4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F657F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CF657F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CF657F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CF657F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CF657F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CF657F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CF657F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CF657F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CF657F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CF657F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CF657F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CF657F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CF657F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CF657F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CF657F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CF657F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CF657F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CF657F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CF657F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CF657F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CF657F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CF657F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CF657F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CF657F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CF657F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CF657F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CF657F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CF657F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CF657F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CF657F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CF657F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CF657F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CF657F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CF657F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CF657F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CF657F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CF657F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CF657F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CF657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CF657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CF657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CF657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CF657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CF657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CF657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CF657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CF657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CF657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CF657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CF657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CF657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CF657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CF657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CF657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CF657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CF657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CF657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CF657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CF657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CF657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CF657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CF657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CF657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CF657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CF657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CF657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CF657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CF657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CF657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CF657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CF657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CF657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CF657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CF657F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CF657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CF657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CF657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CF657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CF657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CF657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CF657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CF657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CF657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CF657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CF657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CF657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CF657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CF657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CF657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CF657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CF657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CF657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CF657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CF657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CF657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CF657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CF657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CF657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CF657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CF657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CF657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CF657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CF657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CF657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CF657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CF657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CF657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CF657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CF657F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CF657F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CF657F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CF657F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CF657F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CF657F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CF657F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CF657F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CF657F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CF657F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CF657F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CF657F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CF657F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CF657F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CF657F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CF657F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CF657F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CF657F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CF657F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CF657F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CF657F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CF657F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CF657F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CF657F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CF657F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CF657F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CF657F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CF657F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CF657F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CF657F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CF657F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CF657F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CF657F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CF657F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CF657F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CF657F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CF657F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CF657F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CF657F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CF657F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CF657F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CF657F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CF657F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CF657F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CF657F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CF657F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CF657F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CF657F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CF657F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CF657F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CF657F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CF657F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CF657F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CF657F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CF657F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CF657F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CF657F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CF657F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CF657F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CF657F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CF657F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CF657F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CF657F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CF657F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CF657F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CF657F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CF657F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CF657F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CF657F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CF657F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CF657F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CF657F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CF657F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CF657F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CF657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705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417D43-0642-4637-8CDF-E2A856206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Poznámky M.M. 2016</Template>
  <TotalTime>5</TotalTime>
  <Pages>24</Pages>
  <Words>4147</Words>
  <Characters>23641</Characters>
  <Application>Microsoft Office Word</Application>
  <DocSecurity>0</DocSecurity>
  <Lines>197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2017-03-21T16:54:00Z</cp:lastPrinted>
  <dcterms:created xsi:type="dcterms:W3CDTF">2017-03-21T17:02:00Z</dcterms:created>
  <dcterms:modified xsi:type="dcterms:W3CDTF">2017-03-21T17:02:00Z</dcterms:modified>
</cp:coreProperties>
</file>