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273 225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37 307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310 532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46 081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96 181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6 908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3 586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57 008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346 082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74 069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17 208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72 857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13 900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89 825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273 225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86C62" w:rsidP="00286C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16 112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6C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3 761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6C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520</w:t>
            </w:r>
          </w:p>
        </w:tc>
        <w:tc>
          <w:tcPr>
            <w:tcW w:w="2405" w:type="dxa"/>
            <w:vAlign w:val="center"/>
          </w:tcPr>
          <w:p w:rsidR="0003344F" w:rsidRPr="003F477D" w:rsidRDefault="00286C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67 123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6C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6C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70 884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C62" w:rsidRPr="003F477D" w:rsidRDefault="00286C6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C6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C6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236">
              <w:rPr>
                <w:szCs w:val="22"/>
              </w:rPr>
              <w:t>16710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15 727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236">
              <w:rPr>
                <w:szCs w:val="22"/>
              </w:rPr>
              <w:t>5 000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236">
              <w:rPr>
                <w:szCs w:val="22"/>
              </w:rPr>
              <w:t>70 833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5 722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5 722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E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-13 438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-17 997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-13 438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-17 997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E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0B7A">
              <w:rPr>
                <w:szCs w:val="22"/>
              </w:rPr>
              <w:t>5 722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0B7A">
              <w:rPr>
                <w:szCs w:val="22"/>
              </w:rPr>
              <w:t>13 438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4E4" w:rsidRDefault="00F744E4" w:rsidP="00107589">
      <w:pPr>
        <w:spacing w:after="0" w:line="240" w:lineRule="auto"/>
      </w:pPr>
      <w:r>
        <w:separator/>
      </w:r>
    </w:p>
  </w:endnote>
  <w:endnote w:type="continuationSeparator" w:id="1">
    <w:p w:rsidR="00F744E4" w:rsidRDefault="00F744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581" w:rsidRPr="003D38D7" w:rsidRDefault="0080258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50B7A">
      <w:rPr>
        <w:noProof/>
        <w:szCs w:val="22"/>
      </w:rPr>
      <w:t>20</w:t>
    </w:r>
    <w:r w:rsidRPr="003D38D7">
      <w:rPr>
        <w:szCs w:val="22"/>
      </w:rPr>
      <w:fldChar w:fldCharType="end"/>
    </w:r>
  </w:p>
  <w:p w:rsidR="00802581" w:rsidRDefault="008025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4E4" w:rsidRDefault="00F744E4" w:rsidP="00107589">
      <w:pPr>
        <w:spacing w:after="0" w:line="240" w:lineRule="auto"/>
      </w:pPr>
      <w:r>
        <w:separator/>
      </w:r>
    </w:p>
  </w:footnote>
  <w:footnote w:type="continuationSeparator" w:id="1">
    <w:p w:rsidR="00F744E4" w:rsidRDefault="00F744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0258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2581" w:rsidRPr="003F477D" w:rsidRDefault="008025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581" w:rsidRPr="003F477D" w:rsidRDefault="008025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02581" w:rsidRPr="003F477D" w:rsidRDefault="008025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02581" w:rsidRPr="004268D2" w:rsidRDefault="0080258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581" w:rsidRPr="004268D2" w:rsidRDefault="0080258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A1B6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7421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6C62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23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0E1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581"/>
    <w:rsid w:val="00805654"/>
    <w:rsid w:val="00847433"/>
    <w:rsid w:val="00851D99"/>
    <w:rsid w:val="008725BC"/>
    <w:rsid w:val="00877F58"/>
    <w:rsid w:val="008875A1"/>
    <w:rsid w:val="00891F08"/>
    <w:rsid w:val="008A1B68"/>
    <w:rsid w:val="008C0E76"/>
    <w:rsid w:val="008E284C"/>
    <w:rsid w:val="008E4928"/>
    <w:rsid w:val="00900BE9"/>
    <w:rsid w:val="00912D01"/>
    <w:rsid w:val="00934878"/>
    <w:rsid w:val="009463F6"/>
    <w:rsid w:val="00950B7A"/>
    <w:rsid w:val="009731CC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657F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2E8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4E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657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657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657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17D43-0642-4637-8CDF-E2A856206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M.M. 2016</Template>
  <TotalTime>5</TotalTime>
  <Pages>24</Pages>
  <Words>4147</Words>
  <Characters>23641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2017-03-21T16:54:00Z</cp:lastPrinted>
  <dcterms:created xsi:type="dcterms:W3CDTF">2017-03-21T17:02:00Z</dcterms:created>
  <dcterms:modified xsi:type="dcterms:W3CDTF">2017-03-21T17:02:00Z</dcterms:modified>
</cp:coreProperties>
</file>