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F6" w:rsidRPr="00A6137D" w:rsidRDefault="00B638F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B638F6" w:rsidRPr="00C45D3F" w:rsidRDefault="00B638F6" w:rsidP="00FC3946">
      <w:pPr>
        <w:rPr>
          <w:b/>
          <w:sz w:val="24"/>
          <w:szCs w:val="24"/>
          <w:u w:val="single"/>
        </w:rPr>
      </w:pPr>
    </w:p>
    <w:p w:rsidR="00B638F6" w:rsidRPr="00C45D3F" w:rsidRDefault="00B638F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638F6" w:rsidRPr="00C45D3F" w:rsidRDefault="00B638F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638F6" w:rsidRDefault="00B638F6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638F6" w:rsidRPr="007E2317" w:rsidRDefault="00B638F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1575, 962 05 Hriňová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37831283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02.04.2002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Hriňová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638F6" w:rsidRPr="003D0CF2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Partizánska 1602, 962 05 Hriňová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638F6" w:rsidRPr="00563E6B" w:rsidRDefault="00B638F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638F6" w:rsidRPr="00563E6B" w:rsidRDefault="00B638F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638F6" w:rsidRPr="00563E6B" w:rsidRDefault="00B638F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638F6" w:rsidRPr="00563E6B" w:rsidRDefault="00B638F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638F6" w:rsidRPr="00563E6B" w:rsidRDefault="00B638F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638F6" w:rsidRPr="00563E6B" w:rsidRDefault="00B638F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638F6" w:rsidRDefault="00B638F6" w:rsidP="00FC3946">
      <w:pPr>
        <w:jc w:val="center"/>
        <w:rPr>
          <w:b/>
          <w:sz w:val="24"/>
          <w:szCs w:val="24"/>
        </w:rPr>
      </w:pPr>
    </w:p>
    <w:p w:rsidR="00B638F6" w:rsidRDefault="00B638F6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638F6" w:rsidRDefault="00B638F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638F6" w:rsidRPr="00563E6B" w:rsidRDefault="00B638F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B638F6" w:rsidRDefault="00B638F6" w:rsidP="006E481D">
      <w:pPr>
        <w:rPr>
          <w:b/>
          <w:sz w:val="24"/>
          <w:szCs w:val="24"/>
        </w:rPr>
      </w:pPr>
    </w:p>
    <w:p w:rsidR="00B638F6" w:rsidRDefault="00B638F6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638F6" w:rsidRPr="007E2317" w:rsidRDefault="00B638F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638F6" w:rsidRPr="00C65DE4" w:rsidRDefault="00B638F6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638F6" w:rsidRPr="00B452D4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Emília Trebulová - riaditeľka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638F6" w:rsidRPr="00C65DE4" w:rsidRDefault="00B638F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638F6" w:rsidRPr="00B452D4" w:rsidRDefault="00B638F6" w:rsidP="0061750D">
            <w:pPr>
              <w:rPr>
                <w:sz w:val="24"/>
                <w:szCs w:val="24"/>
              </w:rPr>
            </w:pP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C65DE4" w:rsidRDefault="00B638F6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638F6" w:rsidRDefault="00B638F6" w:rsidP="0061750D">
            <w:pPr>
              <w:rPr>
                <w:sz w:val="24"/>
                <w:szCs w:val="24"/>
              </w:rPr>
            </w:pPr>
          </w:p>
          <w:p w:rsidR="00B638F6" w:rsidRPr="00B452D4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638F6" w:rsidRPr="00C65DE4" w:rsidRDefault="00B638F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638F6" w:rsidRDefault="00B638F6" w:rsidP="0061750D">
            <w:pPr>
              <w:rPr>
                <w:sz w:val="24"/>
                <w:szCs w:val="24"/>
              </w:rPr>
            </w:pPr>
          </w:p>
          <w:p w:rsidR="00B638F6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B638F6" w:rsidRDefault="00B638F6" w:rsidP="0061750D">
            <w:pPr>
              <w:rPr>
                <w:sz w:val="24"/>
                <w:szCs w:val="24"/>
              </w:rPr>
            </w:pPr>
          </w:p>
          <w:p w:rsidR="00B638F6" w:rsidRPr="00B452D4" w:rsidRDefault="00B638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Pr="00921C9D" w:rsidRDefault="00B638F6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638F6" w:rsidRPr="007602FE" w:rsidRDefault="00B638F6" w:rsidP="0061750D">
            <w:pPr>
              <w:rPr>
                <w:b/>
                <w:sz w:val="24"/>
                <w:szCs w:val="24"/>
              </w:rPr>
            </w:pP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638F6" w:rsidRPr="00B452D4" w:rsidRDefault="00B638F6" w:rsidP="0061750D">
            <w:pPr>
              <w:rPr>
                <w:sz w:val="24"/>
                <w:szCs w:val="24"/>
              </w:rPr>
            </w:pP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638F6" w:rsidRPr="00B452D4" w:rsidRDefault="00B638F6" w:rsidP="0061750D">
            <w:pPr>
              <w:rPr>
                <w:sz w:val="24"/>
                <w:szCs w:val="24"/>
              </w:rPr>
            </w:pP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638F6" w:rsidRPr="00B452D4" w:rsidRDefault="00B638F6" w:rsidP="0061750D">
            <w:pPr>
              <w:rPr>
                <w:sz w:val="24"/>
                <w:szCs w:val="24"/>
              </w:rPr>
            </w:pPr>
          </w:p>
        </w:tc>
      </w:tr>
      <w:tr w:rsidR="00B638F6" w:rsidRPr="00563E6B" w:rsidTr="00855435">
        <w:tc>
          <w:tcPr>
            <w:tcW w:w="4781" w:type="dxa"/>
            <w:shd w:val="clear" w:color="auto" w:fill="F2F2F2"/>
          </w:tcPr>
          <w:p w:rsidR="00B638F6" w:rsidRDefault="00B638F6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638F6" w:rsidRPr="00B452D4" w:rsidRDefault="00B638F6" w:rsidP="0061750D">
            <w:pPr>
              <w:rPr>
                <w:sz w:val="24"/>
                <w:szCs w:val="24"/>
              </w:rPr>
            </w:pPr>
          </w:p>
        </w:tc>
      </w:tr>
    </w:tbl>
    <w:p w:rsidR="00B638F6" w:rsidRPr="00E605B8" w:rsidRDefault="00B638F6" w:rsidP="00E605B8">
      <w:pPr>
        <w:jc w:val="center"/>
        <w:rPr>
          <w:sz w:val="24"/>
          <w:szCs w:val="24"/>
        </w:rPr>
      </w:pPr>
    </w:p>
    <w:p w:rsidR="00B638F6" w:rsidRDefault="00B638F6" w:rsidP="00915208">
      <w:pPr>
        <w:jc w:val="center"/>
        <w:rPr>
          <w:b/>
          <w:sz w:val="24"/>
          <w:szCs w:val="24"/>
        </w:rPr>
      </w:pPr>
    </w:p>
    <w:p w:rsidR="00B638F6" w:rsidRPr="00C45D3F" w:rsidRDefault="00B638F6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t>Čl. II</w:t>
      </w:r>
    </w:p>
    <w:p w:rsidR="00B638F6" w:rsidRPr="00C45D3F" w:rsidRDefault="00B638F6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638F6" w:rsidRDefault="00B638F6" w:rsidP="00F34A7F">
      <w:pPr>
        <w:rPr>
          <w:sz w:val="24"/>
          <w:szCs w:val="24"/>
        </w:rPr>
      </w:pPr>
    </w:p>
    <w:p w:rsidR="00B638F6" w:rsidRPr="000A217D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638F6" w:rsidRDefault="00B638F6" w:rsidP="00345954">
      <w:pPr>
        <w:spacing w:line="360" w:lineRule="auto"/>
        <w:jc w:val="both"/>
        <w:rPr>
          <w:sz w:val="24"/>
          <w:szCs w:val="24"/>
        </w:rPr>
      </w:pPr>
    </w:p>
    <w:p w:rsidR="00B638F6" w:rsidRPr="000A217D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638F6" w:rsidRDefault="00B638F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638F6" w:rsidRDefault="00B638F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638F6" w:rsidRDefault="00B638F6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B638F6" w:rsidRPr="00563E6B" w:rsidTr="00D809EC">
        <w:tc>
          <w:tcPr>
            <w:tcW w:w="2354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</w:p>
          <w:p w:rsidR="00B638F6" w:rsidRPr="00563E6B" w:rsidRDefault="00B638F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</w:p>
          <w:p w:rsidR="00B638F6" w:rsidRPr="00563E6B" w:rsidRDefault="00B638F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</w:p>
          <w:p w:rsidR="00B638F6" w:rsidRPr="00563E6B" w:rsidRDefault="00B638F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638F6" w:rsidRPr="00563E6B" w:rsidRDefault="00B638F6" w:rsidP="00563E6B">
            <w:pPr>
              <w:jc w:val="center"/>
              <w:rPr>
                <w:b/>
              </w:rPr>
            </w:pPr>
          </w:p>
        </w:tc>
      </w:tr>
      <w:tr w:rsidR="00B638F6" w:rsidRPr="00563E6B" w:rsidTr="00563E6B">
        <w:tc>
          <w:tcPr>
            <w:tcW w:w="2354" w:type="dxa"/>
          </w:tcPr>
          <w:p w:rsidR="00B638F6" w:rsidRPr="00571640" w:rsidRDefault="00B638F6" w:rsidP="00571640"/>
        </w:tc>
        <w:tc>
          <w:tcPr>
            <w:tcW w:w="2464" w:type="dxa"/>
          </w:tcPr>
          <w:p w:rsidR="00B638F6" w:rsidRPr="00571640" w:rsidRDefault="00B638F6" w:rsidP="00571640"/>
        </w:tc>
        <w:tc>
          <w:tcPr>
            <w:tcW w:w="2464" w:type="dxa"/>
          </w:tcPr>
          <w:p w:rsidR="00B638F6" w:rsidRPr="00571640" w:rsidRDefault="00B638F6" w:rsidP="00571640"/>
        </w:tc>
        <w:tc>
          <w:tcPr>
            <w:tcW w:w="2978" w:type="dxa"/>
          </w:tcPr>
          <w:p w:rsidR="00B638F6" w:rsidRPr="00571640" w:rsidRDefault="00B638F6" w:rsidP="00571640"/>
        </w:tc>
      </w:tr>
      <w:tr w:rsidR="00B638F6" w:rsidRPr="00563E6B" w:rsidTr="00563E6B">
        <w:tc>
          <w:tcPr>
            <w:tcW w:w="2354" w:type="dxa"/>
          </w:tcPr>
          <w:p w:rsidR="00B638F6" w:rsidRPr="00571640" w:rsidRDefault="00B638F6" w:rsidP="00571640"/>
        </w:tc>
        <w:tc>
          <w:tcPr>
            <w:tcW w:w="2464" w:type="dxa"/>
          </w:tcPr>
          <w:p w:rsidR="00B638F6" w:rsidRPr="00571640" w:rsidRDefault="00B638F6" w:rsidP="00571640"/>
        </w:tc>
        <w:tc>
          <w:tcPr>
            <w:tcW w:w="2464" w:type="dxa"/>
          </w:tcPr>
          <w:p w:rsidR="00B638F6" w:rsidRPr="00571640" w:rsidRDefault="00B638F6" w:rsidP="00571640"/>
        </w:tc>
        <w:tc>
          <w:tcPr>
            <w:tcW w:w="2978" w:type="dxa"/>
          </w:tcPr>
          <w:p w:rsidR="00B638F6" w:rsidRPr="00571640" w:rsidRDefault="00B638F6" w:rsidP="00571640"/>
        </w:tc>
      </w:tr>
    </w:tbl>
    <w:p w:rsidR="00B638F6" w:rsidRDefault="00B638F6" w:rsidP="00C45D3F">
      <w:pPr>
        <w:ind w:left="284"/>
        <w:jc w:val="both"/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638F6" w:rsidRDefault="00B638F6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638F6" w:rsidRPr="00B452D4" w:rsidTr="00D809EC">
        <w:tc>
          <w:tcPr>
            <w:tcW w:w="6379" w:type="dxa"/>
            <w:shd w:val="clear" w:color="auto" w:fill="F2F2F2"/>
          </w:tcPr>
          <w:p w:rsidR="00B638F6" w:rsidRPr="00855435" w:rsidRDefault="00B638F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638F6" w:rsidRPr="00855435" w:rsidRDefault="00B638F6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E109D" w:rsidRDefault="00B638F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638F6" w:rsidRPr="00B452D4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C65DE4" w:rsidRDefault="00B638F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638F6" w:rsidRPr="00B452D4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C65DE4" w:rsidRDefault="00B638F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638F6" w:rsidRPr="00B452D4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638F6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638F6" w:rsidRPr="00BB5345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638F6" w:rsidRPr="00BB5345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638F6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638F6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638F6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638F6" w:rsidRPr="00BB5345" w:rsidRDefault="00B638F6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638F6" w:rsidRDefault="00B638F6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638F6" w:rsidRDefault="00B638F6" w:rsidP="0050053A">
            <w:pPr>
              <w:pStyle w:val="Body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638F6" w:rsidRPr="00C36DF8" w:rsidRDefault="00B638F6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638F6" w:rsidRDefault="00B638F6" w:rsidP="0050053A">
            <w:pPr>
              <w:pStyle w:val="Body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638F6" w:rsidRPr="00CB4D4A" w:rsidRDefault="00B638F6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638F6" w:rsidRPr="00B452D4" w:rsidTr="00BB5345">
        <w:tc>
          <w:tcPr>
            <w:tcW w:w="6379" w:type="dxa"/>
          </w:tcPr>
          <w:p w:rsidR="00B638F6" w:rsidRPr="00BB5345" w:rsidRDefault="00B638F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638F6" w:rsidRPr="0006578D" w:rsidRDefault="00B638F6" w:rsidP="0050053A">
            <w:pPr>
              <w:pStyle w:val="Body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638F6" w:rsidRDefault="00B638F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638F6" w:rsidRDefault="00B638F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638F6" w:rsidRDefault="00B638F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638F6" w:rsidRPr="00657C42" w:rsidRDefault="00B638F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638F6" w:rsidRPr="0085674F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638F6" w:rsidRDefault="00B638F6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638F6" w:rsidRDefault="00B638F6" w:rsidP="00816145">
      <w:pPr>
        <w:pStyle w:val="Body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638F6" w:rsidRPr="00DB0275" w:rsidRDefault="00B638F6" w:rsidP="00816145">
      <w:pPr>
        <w:pStyle w:val="Body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638F6" w:rsidRDefault="00B638F6" w:rsidP="00816145">
      <w:pPr>
        <w:pStyle w:val="Body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638F6" w:rsidRPr="00C677C0" w:rsidRDefault="00B638F6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638F6" w:rsidRDefault="00B638F6" w:rsidP="00816145">
      <w:pPr>
        <w:pStyle w:val="BodyText"/>
        <w:ind w:left="0"/>
        <w:rPr>
          <w:sz w:val="24"/>
          <w:szCs w:val="24"/>
        </w:rPr>
      </w:pPr>
    </w:p>
    <w:p w:rsidR="00B638F6" w:rsidRPr="00737A65" w:rsidRDefault="00B638F6" w:rsidP="00816145">
      <w:pPr>
        <w:pStyle w:val="Body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638F6" w:rsidRPr="00563E6B" w:rsidTr="00D809EC">
        <w:tc>
          <w:tcPr>
            <w:tcW w:w="2962" w:type="dxa"/>
            <w:shd w:val="clear" w:color="auto" w:fill="F2F2F2"/>
          </w:tcPr>
          <w:p w:rsidR="00B638F6" w:rsidRPr="00D809EC" w:rsidRDefault="00B638F6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638F6" w:rsidRPr="00D809EC" w:rsidRDefault="00B638F6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638F6" w:rsidRPr="00D809EC" w:rsidRDefault="00B638F6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638F6" w:rsidRPr="00D809EC" w:rsidRDefault="00B638F6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638F6" w:rsidRPr="00D809EC" w:rsidRDefault="00B638F6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638F6" w:rsidRPr="00563E6B" w:rsidTr="00CB687B">
        <w:tc>
          <w:tcPr>
            <w:tcW w:w="2962" w:type="dxa"/>
          </w:tcPr>
          <w:p w:rsidR="00B638F6" w:rsidRPr="004B67DB" w:rsidRDefault="00B638F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638F6" w:rsidRPr="003D0CF2" w:rsidRDefault="00B638F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638F6" w:rsidRPr="003D0CF2" w:rsidRDefault="00B638F6" w:rsidP="003D0CF2">
            <w:pPr>
              <w:jc w:val="center"/>
            </w:pPr>
            <w:r>
              <w:t>25</w:t>
            </w:r>
          </w:p>
        </w:tc>
      </w:tr>
      <w:tr w:rsidR="00B638F6" w:rsidRPr="00563E6B" w:rsidTr="00CB687B">
        <w:tc>
          <w:tcPr>
            <w:tcW w:w="2962" w:type="dxa"/>
          </w:tcPr>
          <w:p w:rsidR="00B638F6" w:rsidRPr="004B67DB" w:rsidRDefault="00B638F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638F6" w:rsidRPr="003D0CF2" w:rsidRDefault="00B638F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638F6" w:rsidRPr="003D0CF2" w:rsidRDefault="00B638F6" w:rsidP="003D0CF2">
            <w:pPr>
              <w:jc w:val="center"/>
            </w:pPr>
            <w:r>
              <w:t>16,66</w:t>
            </w:r>
          </w:p>
        </w:tc>
      </w:tr>
      <w:tr w:rsidR="00B638F6" w:rsidRPr="00563E6B" w:rsidTr="00CB687B">
        <w:tc>
          <w:tcPr>
            <w:tcW w:w="2962" w:type="dxa"/>
          </w:tcPr>
          <w:p w:rsidR="00B638F6" w:rsidRPr="004B67DB" w:rsidRDefault="00B638F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638F6" w:rsidRPr="003D0CF2" w:rsidRDefault="00B638F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638F6" w:rsidRPr="003D0CF2" w:rsidRDefault="00B638F6" w:rsidP="003D0CF2">
            <w:pPr>
              <w:jc w:val="center"/>
            </w:pPr>
            <w:r>
              <w:t>8,33</w:t>
            </w:r>
          </w:p>
        </w:tc>
      </w:tr>
      <w:tr w:rsidR="00B638F6" w:rsidRPr="00563E6B" w:rsidTr="00CB687B">
        <w:tc>
          <w:tcPr>
            <w:tcW w:w="2962" w:type="dxa"/>
          </w:tcPr>
          <w:p w:rsidR="00B638F6" w:rsidRPr="004B67DB" w:rsidRDefault="00B638F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638F6" w:rsidRPr="003D0CF2" w:rsidRDefault="00B638F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638F6" w:rsidRPr="003D0CF2" w:rsidRDefault="00B638F6" w:rsidP="003D0CF2">
            <w:pPr>
              <w:jc w:val="center"/>
            </w:pPr>
            <w:r>
              <w:t>5</w:t>
            </w:r>
          </w:p>
        </w:tc>
      </w:tr>
      <w:tr w:rsidR="00B638F6" w:rsidRPr="00563E6B" w:rsidTr="00CB687B">
        <w:tc>
          <w:tcPr>
            <w:tcW w:w="2962" w:type="dxa"/>
          </w:tcPr>
          <w:p w:rsidR="00B638F6" w:rsidRPr="004B67DB" w:rsidRDefault="00B638F6" w:rsidP="004B67DB">
            <w:pPr>
              <w:jc w:val="center"/>
            </w:pPr>
          </w:p>
        </w:tc>
        <w:tc>
          <w:tcPr>
            <w:tcW w:w="3071" w:type="dxa"/>
          </w:tcPr>
          <w:p w:rsidR="00B638F6" w:rsidRPr="003D0CF2" w:rsidRDefault="00B638F6" w:rsidP="003D0CF2">
            <w:pPr>
              <w:jc w:val="center"/>
            </w:pPr>
          </w:p>
        </w:tc>
        <w:tc>
          <w:tcPr>
            <w:tcW w:w="4173" w:type="dxa"/>
          </w:tcPr>
          <w:p w:rsidR="00B638F6" w:rsidRPr="003D0CF2" w:rsidRDefault="00B638F6" w:rsidP="003D0CF2">
            <w:pPr>
              <w:jc w:val="center"/>
            </w:pPr>
          </w:p>
        </w:tc>
      </w:tr>
      <w:tr w:rsidR="00B638F6" w:rsidRPr="00563E6B" w:rsidTr="00CB687B">
        <w:tc>
          <w:tcPr>
            <w:tcW w:w="2962" w:type="dxa"/>
          </w:tcPr>
          <w:p w:rsidR="00B638F6" w:rsidRPr="004B67DB" w:rsidRDefault="00B638F6" w:rsidP="004B67DB">
            <w:pPr>
              <w:jc w:val="center"/>
            </w:pPr>
          </w:p>
        </w:tc>
        <w:tc>
          <w:tcPr>
            <w:tcW w:w="3071" w:type="dxa"/>
          </w:tcPr>
          <w:p w:rsidR="00B638F6" w:rsidRPr="003D0CF2" w:rsidRDefault="00B638F6" w:rsidP="003D0CF2">
            <w:pPr>
              <w:jc w:val="center"/>
            </w:pPr>
          </w:p>
        </w:tc>
        <w:tc>
          <w:tcPr>
            <w:tcW w:w="4173" w:type="dxa"/>
          </w:tcPr>
          <w:p w:rsidR="00B638F6" w:rsidRPr="003D0CF2" w:rsidRDefault="00B638F6" w:rsidP="003D0CF2">
            <w:pPr>
              <w:jc w:val="center"/>
            </w:pPr>
          </w:p>
        </w:tc>
      </w:tr>
    </w:tbl>
    <w:p w:rsidR="00B638F6" w:rsidRDefault="00B638F6" w:rsidP="00816145">
      <w:pPr>
        <w:jc w:val="both"/>
        <w:rPr>
          <w:sz w:val="24"/>
        </w:rPr>
      </w:pPr>
    </w:p>
    <w:p w:rsidR="00B638F6" w:rsidRPr="00554B96" w:rsidRDefault="00B638F6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638F6" w:rsidRDefault="00B638F6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638F6" w:rsidRDefault="00B638F6" w:rsidP="00816145">
      <w:pPr>
        <w:jc w:val="both"/>
        <w:rPr>
          <w:sz w:val="24"/>
        </w:rPr>
      </w:pPr>
    </w:p>
    <w:p w:rsidR="00B638F6" w:rsidRPr="00CC4187" w:rsidRDefault="00B638F6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B638F6" w:rsidRDefault="00B638F6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638F6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638F6" w:rsidRDefault="00B638F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638F6" w:rsidRDefault="00B638F6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638F6" w:rsidRPr="00E90378" w:rsidRDefault="00B638F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8F6" w:rsidRPr="00E90378" w:rsidRDefault="00B638F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8F6" w:rsidRPr="00E90378" w:rsidRDefault="00B638F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8F6" w:rsidRPr="00E90378" w:rsidRDefault="00B638F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8F6" w:rsidRPr="00E90378" w:rsidRDefault="00B638F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8F6" w:rsidRPr="00E90378" w:rsidRDefault="00B638F6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638F6" w:rsidRDefault="00B638F6" w:rsidP="00C45D3F">
      <w:pPr>
        <w:pStyle w:val="BodyText"/>
        <w:ind w:left="0"/>
        <w:rPr>
          <w:color w:val="000000"/>
          <w:sz w:val="24"/>
          <w:szCs w:val="24"/>
        </w:rPr>
      </w:pPr>
    </w:p>
    <w:p w:rsidR="00B638F6" w:rsidRDefault="00B638F6" w:rsidP="00C45D3F">
      <w:pPr>
        <w:pStyle w:val="Body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B638F6" w:rsidRPr="00CF31EB" w:rsidTr="00C45D3F">
        <w:tc>
          <w:tcPr>
            <w:tcW w:w="1440" w:type="dxa"/>
          </w:tcPr>
          <w:p w:rsidR="00B638F6" w:rsidRPr="00312F8D" w:rsidRDefault="00B638F6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B638F6" w:rsidRPr="00312F8D" w:rsidRDefault="00B638F6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B638F6" w:rsidRPr="00CF31EB" w:rsidTr="00C45D3F">
        <w:tc>
          <w:tcPr>
            <w:tcW w:w="1440" w:type="dxa"/>
          </w:tcPr>
          <w:p w:rsidR="00B638F6" w:rsidRPr="00312F8D" w:rsidRDefault="00B638F6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B638F6" w:rsidRPr="00312F8D" w:rsidRDefault="00B638F6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B638F6" w:rsidRPr="00CF31EB" w:rsidTr="00C45D3F">
        <w:tc>
          <w:tcPr>
            <w:tcW w:w="1440" w:type="dxa"/>
          </w:tcPr>
          <w:p w:rsidR="00B638F6" w:rsidRPr="00312F8D" w:rsidRDefault="00B638F6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B638F6" w:rsidRPr="00312F8D" w:rsidRDefault="00B638F6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B638F6" w:rsidRDefault="00B638F6" w:rsidP="00C45D3F">
      <w:pPr>
        <w:pStyle w:val="BodyText"/>
        <w:ind w:left="0"/>
        <w:rPr>
          <w:sz w:val="24"/>
          <w:szCs w:val="24"/>
          <w:u w:val="single"/>
        </w:rPr>
      </w:pPr>
    </w:p>
    <w:p w:rsidR="00B638F6" w:rsidRPr="00E50F88" w:rsidRDefault="00B638F6" w:rsidP="00C45D3F">
      <w:pPr>
        <w:pStyle w:val="Body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B638F6" w:rsidRDefault="00B638F6" w:rsidP="00C45D3F">
      <w:pPr>
        <w:pStyle w:val="BodyText"/>
        <w:ind w:left="0"/>
        <w:rPr>
          <w:sz w:val="24"/>
          <w:szCs w:val="24"/>
          <w:u w:val="single"/>
        </w:rPr>
      </w:pPr>
    </w:p>
    <w:p w:rsidR="00B638F6" w:rsidRDefault="00B638F6" w:rsidP="00C45D3F">
      <w:pPr>
        <w:pStyle w:val="BodyText"/>
        <w:ind w:left="0"/>
        <w:rPr>
          <w:sz w:val="24"/>
          <w:szCs w:val="24"/>
          <w:u w:val="single"/>
        </w:rPr>
      </w:pPr>
    </w:p>
    <w:p w:rsidR="00B638F6" w:rsidRDefault="00B638F6" w:rsidP="00C45D3F">
      <w:pPr>
        <w:pStyle w:val="BodyText"/>
        <w:ind w:left="0"/>
        <w:rPr>
          <w:sz w:val="24"/>
          <w:szCs w:val="24"/>
          <w:u w:val="single"/>
        </w:rPr>
      </w:pPr>
    </w:p>
    <w:p w:rsidR="00B638F6" w:rsidRDefault="00B638F6" w:rsidP="00C45D3F">
      <w:pPr>
        <w:pStyle w:val="BodyText"/>
        <w:ind w:left="0"/>
        <w:rPr>
          <w:sz w:val="24"/>
          <w:szCs w:val="24"/>
          <w:u w:val="single"/>
        </w:rPr>
      </w:pPr>
    </w:p>
    <w:p w:rsidR="00B638F6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638F6" w:rsidRDefault="00B638F6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638F6" w:rsidRDefault="00B638F6" w:rsidP="00816145">
      <w:pPr>
        <w:jc w:val="both"/>
        <w:rPr>
          <w:b/>
          <w:sz w:val="24"/>
          <w:szCs w:val="24"/>
        </w:rPr>
      </w:pPr>
    </w:p>
    <w:p w:rsidR="00B638F6" w:rsidRDefault="00B638F6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638F6" w:rsidRPr="002C39D0" w:rsidRDefault="00B638F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638F6" w:rsidRDefault="00B638F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638F6" w:rsidRPr="008D5067" w:rsidRDefault="00B638F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638F6" w:rsidRPr="00012015" w:rsidRDefault="00B638F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638F6" w:rsidRDefault="00B638F6" w:rsidP="00816145">
      <w:pPr>
        <w:jc w:val="both"/>
        <w:rPr>
          <w:b/>
          <w:sz w:val="24"/>
          <w:szCs w:val="24"/>
        </w:rPr>
      </w:pPr>
    </w:p>
    <w:p w:rsidR="00B638F6" w:rsidRDefault="00B638F6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638F6" w:rsidRPr="002C39D0" w:rsidRDefault="00B638F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638F6" w:rsidRPr="002C39D0" w:rsidRDefault="00B638F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638F6" w:rsidRPr="008D5067" w:rsidRDefault="00B638F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638F6" w:rsidRPr="0003437A" w:rsidRDefault="00B638F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638F6" w:rsidRDefault="00B638F6" w:rsidP="00816145">
      <w:pPr>
        <w:jc w:val="both"/>
        <w:rPr>
          <w:b/>
          <w:sz w:val="24"/>
          <w:szCs w:val="24"/>
        </w:rPr>
      </w:pPr>
    </w:p>
    <w:p w:rsidR="00B638F6" w:rsidRPr="006C6683" w:rsidRDefault="00B638F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638F6" w:rsidRPr="006C6683" w:rsidRDefault="00B638F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638F6" w:rsidRPr="006C6683" w:rsidRDefault="00B638F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638F6" w:rsidRPr="006C6683" w:rsidRDefault="00B638F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638F6" w:rsidRPr="006C6683" w:rsidRDefault="00B638F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638F6" w:rsidRPr="006C6683" w:rsidRDefault="00B638F6" w:rsidP="00816145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638F6" w:rsidRPr="006C6683" w:rsidRDefault="00B638F6" w:rsidP="00CB66F9">
      <w:pPr>
        <w:pStyle w:val="Body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638F6" w:rsidRPr="00C45D3F" w:rsidRDefault="00B638F6" w:rsidP="003C4255">
      <w:pPr>
        <w:jc w:val="center"/>
        <w:rPr>
          <w:b/>
          <w:sz w:val="24"/>
          <w:szCs w:val="24"/>
        </w:rPr>
      </w:pPr>
    </w:p>
    <w:p w:rsidR="00B638F6" w:rsidRPr="00C45D3F" w:rsidRDefault="00B638F6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638F6" w:rsidRPr="00C45D3F" w:rsidRDefault="00B638F6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638F6" w:rsidRDefault="00B638F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638F6" w:rsidRPr="00CC4187" w:rsidRDefault="00B638F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638F6" w:rsidRDefault="00B638F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638F6" w:rsidRDefault="00B638F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638F6" w:rsidRPr="00CC4187" w:rsidRDefault="00B638F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B638F6" w:rsidRDefault="00B638F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638F6" w:rsidRDefault="00B638F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638F6" w:rsidRPr="0071585D" w:rsidRDefault="00B638F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5670"/>
      </w:tblGrid>
      <w:tr w:rsidR="00B638F6" w:rsidRPr="004F34D5" w:rsidTr="00D809EC">
        <w:tc>
          <w:tcPr>
            <w:tcW w:w="4395" w:type="dxa"/>
            <w:shd w:val="clear" w:color="auto" w:fill="F2F2F2"/>
          </w:tcPr>
          <w:p w:rsidR="00B638F6" w:rsidRPr="00312F8D" w:rsidRDefault="00B638F6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638F6" w:rsidRPr="00312F8D" w:rsidRDefault="00B638F6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638F6" w:rsidRPr="004F34D5" w:rsidTr="00747A60">
        <w:tc>
          <w:tcPr>
            <w:tcW w:w="4395" w:type="dxa"/>
          </w:tcPr>
          <w:p w:rsidR="00B638F6" w:rsidRPr="00312F8D" w:rsidRDefault="00B638F6" w:rsidP="00C0630D">
            <w:r>
              <w:t>DNM a DHM je poistený pre prípad škôd spôsobených krádežou a živelnou pohromou</w:t>
            </w:r>
          </w:p>
        </w:tc>
        <w:tc>
          <w:tcPr>
            <w:tcW w:w="5670" w:type="dxa"/>
          </w:tcPr>
          <w:p w:rsidR="00B638F6" w:rsidRDefault="00B638F6" w:rsidP="00747A60">
            <w:pPr>
              <w:jc w:val="center"/>
            </w:pPr>
          </w:p>
          <w:p w:rsidR="00B638F6" w:rsidRPr="00312F8D" w:rsidRDefault="00B638F6" w:rsidP="00747A60">
            <w:pPr>
              <w:jc w:val="center"/>
            </w:pPr>
            <w:r>
              <w:t>do 3 203 819,26 €</w:t>
            </w:r>
          </w:p>
        </w:tc>
      </w:tr>
      <w:tr w:rsidR="00B638F6" w:rsidRPr="004F34D5" w:rsidTr="006E3870">
        <w:tc>
          <w:tcPr>
            <w:tcW w:w="4395" w:type="dxa"/>
          </w:tcPr>
          <w:p w:rsidR="00B638F6" w:rsidRPr="00312F8D" w:rsidRDefault="00B638F6" w:rsidP="00C0630D"/>
        </w:tc>
        <w:tc>
          <w:tcPr>
            <w:tcW w:w="5670" w:type="dxa"/>
          </w:tcPr>
          <w:p w:rsidR="00B638F6" w:rsidRPr="00312F8D" w:rsidRDefault="00B638F6" w:rsidP="00C0630D"/>
        </w:tc>
      </w:tr>
    </w:tbl>
    <w:p w:rsidR="00B638F6" w:rsidRDefault="00B638F6" w:rsidP="0071585D">
      <w:pPr>
        <w:ind w:left="426"/>
        <w:jc w:val="both"/>
        <w:rPr>
          <w:sz w:val="24"/>
          <w:szCs w:val="24"/>
        </w:rPr>
      </w:pPr>
    </w:p>
    <w:p w:rsidR="00B638F6" w:rsidRPr="0071585D" w:rsidRDefault="00B638F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638F6" w:rsidRDefault="00B638F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638F6" w:rsidRDefault="00B638F6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638F6" w:rsidRDefault="00B638F6" w:rsidP="0071585D">
      <w:pPr>
        <w:jc w:val="both"/>
        <w:rPr>
          <w:sz w:val="24"/>
          <w:szCs w:val="24"/>
        </w:rPr>
      </w:pPr>
    </w:p>
    <w:p w:rsidR="00B638F6" w:rsidRPr="0071585D" w:rsidRDefault="00B638F6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638F6" w:rsidRPr="00563E6B" w:rsidTr="00D809EC">
        <w:tc>
          <w:tcPr>
            <w:tcW w:w="5220" w:type="dxa"/>
            <w:shd w:val="clear" w:color="auto" w:fill="F2F2F2"/>
          </w:tcPr>
          <w:p w:rsidR="00B638F6" w:rsidRDefault="00B638F6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638F6" w:rsidRPr="00563E6B" w:rsidRDefault="00B638F6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638F6" w:rsidRPr="00563E6B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 w:rsidRPr="00664FF1">
              <w:t>Pozemky</w:t>
            </w:r>
          </w:p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 w:rsidRPr="00664FF1">
              <w:t>Budovy, stavby</w:t>
            </w:r>
          </w:p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>
              <w:t>DDHM</w:t>
            </w:r>
          </w:p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>
              <w:t>DHM</w:t>
            </w:r>
          </w:p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664FF1" w:rsidRDefault="00B638F6" w:rsidP="00CF6A9E">
            <w:r w:rsidRPr="00B23BD5">
              <w:t>Majetok v</w:t>
            </w:r>
            <w:r>
              <w:t> </w:t>
            </w:r>
            <w:r w:rsidRPr="00B23BD5">
              <w:t>správe účtovnej jednotky  /RO,PO/</w:t>
            </w:r>
          </w:p>
        </w:tc>
        <w:tc>
          <w:tcPr>
            <w:tcW w:w="4986" w:type="dxa"/>
          </w:tcPr>
          <w:p w:rsidR="00B638F6" w:rsidRPr="003F1064" w:rsidRDefault="00B638F6" w:rsidP="007A5161">
            <w:pPr>
              <w:jc w:val="center"/>
            </w:pPr>
            <w:r>
              <w:t>1 160 834,59 €</w:t>
            </w:r>
          </w:p>
        </w:tc>
      </w:tr>
      <w:tr w:rsidR="00B638F6" w:rsidRPr="00563E6B" w:rsidTr="00B322A1">
        <w:tc>
          <w:tcPr>
            <w:tcW w:w="5220" w:type="dxa"/>
          </w:tcPr>
          <w:p w:rsidR="00B638F6" w:rsidRPr="00B23BD5" w:rsidRDefault="00B638F6" w:rsidP="00CF6A9E"/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  <w:tr w:rsidR="00B638F6" w:rsidRPr="00563E6B" w:rsidTr="00B322A1">
        <w:tc>
          <w:tcPr>
            <w:tcW w:w="5220" w:type="dxa"/>
          </w:tcPr>
          <w:p w:rsidR="00B638F6" w:rsidRPr="00B23BD5" w:rsidRDefault="00B638F6" w:rsidP="00CF6A9E"/>
        </w:tc>
        <w:tc>
          <w:tcPr>
            <w:tcW w:w="4986" w:type="dxa"/>
          </w:tcPr>
          <w:p w:rsidR="00B638F6" w:rsidRPr="003F1064" w:rsidRDefault="00B638F6" w:rsidP="00124B62">
            <w:pPr>
              <w:jc w:val="center"/>
            </w:pPr>
          </w:p>
        </w:tc>
      </w:tr>
    </w:tbl>
    <w:p w:rsidR="00B638F6" w:rsidRDefault="00B638F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638F6" w:rsidRPr="00871452" w:rsidRDefault="00B638F6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638F6" w:rsidRPr="00563E6B" w:rsidTr="00D809EC">
        <w:tc>
          <w:tcPr>
            <w:tcW w:w="5220" w:type="dxa"/>
            <w:shd w:val="clear" w:color="auto" w:fill="F2F2F2"/>
          </w:tcPr>
          <w:p w:rsidR="00B638F6" w:rsidRDefault="00B638F6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638F6" w:rsidRPr="0004109B" w:rsidRDefault="00B638F6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638F6" w:rsidRPr="00563E6B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638F6" w:rsidRPr="00563E6B" w:rsidTr="00C32792">
        <w:tc>
          <w:tcPr>
            <w:tcW w:w="5220" w:type="dxa"/>
          </w:tcPr>
          <w:p w:rsidR="00B638F6" w:rsidRDefault="00B638F6" w:rsidP="00CF6A9E">
            <w:r w:rsidRPr="00B23BD5">
              <w:t>Majetok, ktorý využíva účtovná jednotka na základe zmluvy</w:t>
            </w:r>
          </w:p>
          <w:p w:rsidR="00B638F6" w:rsidRPr="00B23BD5" w:rsidRDefault="00B638F6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B638F6" w:rsidRPr="00C0630D" w:rsidRDefault="00B638F6" w:rsidP="00C0630D"/>
        </w:tc>
      </w:tr>
      <w:tr w:rsidR="00B638F6" w:rsidRPr="00563E6B" w:rsidTr="00C32792">
        <w:tc>
          <w:tcPr>
            <w:tcW w:w="5220" w:type="dxa"/>
          </w:tcPr>
          <w:p w:rsidR="00B638F6" w:rsidRPr="00B23BD5" w:rsidRDefault="00B638F6" w:rsidP="00CF6A9E"/>
        </w:tc>
        <w:tc>
          <w:tcPr>
            <w:tcW w:w="4986" w:type="dxa"/>
          </w:tcPr>
          <w:p w:rsidR="00B638F6" w:rsidRPr="00C0630D" w:rsidRDefault="00B638F6" w:rsidP="00C0630D"/>
        </w:tc>
      </w:tr>
      <w:tr w:rsidR="00B638F6" w:rsidRPr="00563E6B" w:rsidTr="00C32792">
        <w:tc>
          <w:tcPr>
            <w:tcW w:w="5220" w:type="dxa"/>
          </w:tcPr>
          <w:p w:rsidR="00B638F6" w:rsidRPr="00B23BD5" w:rsidRDefault="00B638F6" w:rsidP="00CF6A9E"/>
        </w:tc>
        <w:tc>
          <w:tcPr>
            <w:tcW w:w="4986" w:type="dxa"/>
          </w:tcPr>
          <w:p w:rsidR="00B638F6" w:rsidRPr="00C0630D" w:rsidRDefault="00B638F6" w:rsidP="00C0630D"/>
        </w:tc>
      </w:tr>
    </w:tbl>
    <w:p w:rsidR="00B638F6" w:rsidRDefault="00B638F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8F6" w:rsidRPr="00447295" w:rsidRDefault="00B638F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:rsidR="00B638F6" w:rsidRPr="00146E01" w:rsidRDefault="00B638F6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638F6" w:rsidRPr="00563E6B" w:rsidTr="00D809EC">
        <w:tc>
          <w:tcPr>
            <w:tcW w:w="3186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638F6" w:rsidRPr="00563E6B" w:rsidRDefault="00B638F6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B638F6" w:rsidRPr="00563E6B" w:rsidTr="00B271C7">
        <w:tc>
          <w:tcPr>
            <w:tcW w:w="3186" w:type="dxa"/>
          </w:tcPr>
          <w:p w:rsidR="00B638F6" w:rsidRPr="00C0630D" w:rsidRDefault="00B638F6" w:rsidP="00C0630D"/>
        </w:tc>
        <w:tc>
          <w:tcPr>
            <w:tcW w:w="2084" w:type="dxa"/>
          </w:tcPr>
          <w:p w:rsidR="00B638F6" w:rsidRPr="00C0630D" w:rsidRDefault="00B638F6" w:rsidP="00C0630D"/>
        </w:tc>
        <w:tc>
          <w:tcPr>
            <w:tcW w:w="4936" w:type="dxa"/>
          </w:tcPr>
          <w:p w:rsidR="00B638F6" w:rsidRPr="00C0630D" w:rsidRDefault="00B638F6" w:rsidP="00C0630D"/>
        </w:tc>
      </w:tr>
      <w:tr w:rsidR="00B638F6" w:rsidRPr="00563E6B" w:rsidTr="00B271C7">
        <w:tc>
          <w:tcPr>
            <w:tcW w:w="3186" w:type="dxa"/>
          </w:tcPr>
          <w:p w:rsidR="00B638F6" w:rsidRPr="00C0630D" w:rsidRDefault="00B638F6" w:rsidP="00C0630D"/>
        </w:tc>
        <w:tc>
          <w:tcPr>
            <w:tcW w:w="2084" w:type="dxa"/>
          </w:tcPr>
          <w:p w:rsidR="00B638F6" w:rsidRPr="00C0630D" w:rsidRDefault="00B638F6" w:rsidP="00C0630D"/>
        </w:tc>
        <w:tc>
          <w:tcPr>
            <w:tcW w:w="4936" w:type="dxa"/>
          </w:tcPr>
          <w:p w:rsidR="00B638F6" w:rsidRPr="00C0630D" w:rsidRDefault="00B638F6" w:rsidP="00C0630D"/>
        </w:tc>
      </w:tr>
      <w:tr w:rsidR="00B638F6" w:rsidRPr="00563E6B" w:rsidTr="00B271C7">
        <w:tc>
          <w:tcPr>
            <w:tcW w:w="3186" w:type="dxa"/>
          </w:tcPr>
          <w:p w:rsidR="00B638F6" w:rsidRPr="00C0630D" w:rsidRDefault="00B638F6" w:rsidP="00C0630D"/>
        </w:tc>
        <w:tc>
          <w:tcPr>
            <w:tcW w:w="2084" w:type="dxa"/>
          </w:tcPr>
          <w:p w:rsidR="00B638F6" w:rsidRPr="00C0630D" w:rsidRDefault="00B638F6" w:rsidP="00C0630D"/>
        </w:tc>
        <w:tc>
          <w:tcPr>
            <w:tcW w:w="4936" w:type="dxa"/>
          </w:tcPr>
          <w:p w:rsidR="00B638F6" w:rsidRPr="00C0630D" w:rsidRDefault="00B638F6" w:rsidP="00C0630D"/>
        </w:tc>
      </w:tr>
    </w:tbl>
    <w:p w:rsidR="00B638F6" w:rsidRDefault="00B638F6" w:rsidP="00447295">
      <w:pPr>
        <w:ind w:left="284"/>
        <w:jc w:val="both"/>
        <w:rPr>
          <w:b/>
          <w:sz w:val="24"/>
          <w:szCs w:val="24"/>
        </w:rPr>
      </w:pPr>
    </w:p>
    <w:p w:rsidR="00B638F6" w:rsidRPr="00980AB2" w:rsidRDefault="00B638F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638F6" w:rsidRPr="00353BBD" w:rsidRDefault="00B638F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>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638F6" w:rsidRPr="00CC4187" w:rsidRDefault="00B638F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>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638F6" w:rsidRDefault="00B638F6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Pr="00353BBD" w:rsidRDefault="00B638F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 xml:space="preserve">zrušenia </w:t>
      </w:r>
      <w:r w:rsidRPr="00844464">
        <w:rPr>
          <w:b w:val="0"/>
          <w:sz w:val="24"/>
          <w:szCs w:val="24"/>
        </w:rPr>
        <w:t>opravných položiek k</w:t>
      </w:r>
      <w:r>
        <w:rPr>
          <w:b w:val="0"/>
          <w:sz w:val="24"/>
          <w:szCs w:val="24"/>
        </w:rPr>
        <w:t> </w:t>
      </w:r>
      <w:r w:rsidRPr="00844464">
        <w:rPr>
          <w:b w:val="0"/>
          <w:sz w:val="24"/>
          <w:szCs w:val="24"/>
        </w:rPr>
        <w:t>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638F6" w:rsidRPr="00563E6B" w:rsidTr="00D809EC">
        <w:tc>
          <w:tcPr>
            <w:tcW w:w="3186" w:type="dxa"/>
            <w:shd w:val="clear" w:color="auto" w:fill="F2F2F2"/>
          </w:tcPr>
          <w:p w:rsidR="00B638F6" w:rsidRPr="00EC5A19" w:rsidRDefault="00B638F6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638F6" w:rsidRPr="00EC5A19" w:rsidRDefault="00B638F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638F6" w:rsidRPr="00EC5A19" w:rsidRDefault="00B638F6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B638F6" w:rsidRPr="00563E6B" w:rsidTr="00EF543D">
        <w:tc>
          <w:tcPr>
            <w:tcW w:w="3186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0630D">
            <w:pPr>
              <w:jc w:val="both"/>
            </w:pPr>
          </w:p>
        </w:tc>
      </w:tr>
      <w:tr w:rsidR="00B638F6" w:rsidRPr="00563E6B" w:rsidTr="00EF543D">
        <w:tc>
          <w:tcPr>
            <w:tcW w:w="3186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0630D">
            <w:pPr>
              <w:jc w:val="both"/>
            </w:pPr>
          </w:p>
        </w:tc>
      </w:tr>
      <w:tr w:rsidR="00B638F6" w:rsidRPr="00563E6B" w:rsidTr="00EF543D">
        <w:tc>
          <w:tcPr>
            <w:tcW w:w="3186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0630D">
            <w:pPr>
              <w:jc w:val="both"/>
            </w:pPr>
          </w:p>
        </w:tc>
      </w:tr>
      <w:tr w:rsidR="00B638F6" w:rsidRPr="00563E6B" w:rsidTr="00EF543D">
        <w:tc>
          <w:tcPr>
            <w:tcW w:w="3186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0630D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0630D">
            <w:pPr>
              <w:jc w:val="both"/>
            </w:pPr>
          </w:p>
        </w:tc>
      </w:tr>
    </w:tbl>
    <w:p w:rsidR="00B638F6" w:rsidRDefault="00B638F6" w:rsidP="00BE6925">
      <w:pPr>
        <w:jc w:val="both"/>
        <w:rPr>
          <w:b/>
        </w:rPr>
      </w:pPr>
    </w:p>
    <w:p w:rsidR="00B638F6" w:rsidRDefault="00B638F6" w:rsidP="00BE6925">
      <w:pPr>
        <w:jc w:val="both"/>
        <w:rPr>
          <w:b/>
        </w:rPr>
      </w:pPr>
    </w:p>
    <w:p w:rsidR="00B638F6" w:rsidRDefault="00B638F6" w:rsidP="00BE6925">
      <w:pPr>
        <w:jc w:val="both"/>
        <w:rPr>
          <w:b/>
        </w:rPr>
      </w:pPr>
    </w:p>
    <w:p w:rsidR="00B638F6" w:rsidRPr="00980AB2" w:rsidRDefault="00B638F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638F6" w:rsidRDefault="00B638F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638F6" w:rsidRPr="00A6137D" w:rsidTr="00D809EC">
        <w:tc>
          <w:tcPr>
            <w:tcW w:w="1843" w:type="dxa"/>
            <w:shd w:val="clear" w:color="auto" w:fill="F2F2F2"/>
          </w:tcPr>
          <w:p w:rsidR="00B638F6" w:rsidRPr="00C0630D" w:rsidRDefault="00B638F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638F6" w:rsidRPr="00C0630D" w:rsidRDefault="00B638F6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638F6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B638F6" w:rsidRPr="00C0630D" w:rsidRDefault="00B638F6" w:rsidP="007A51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638F6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638F6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B638F6" w:rsidRPr="00C0630D" w:rsidRDefault="00B638F6" w:rsidP="007A51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638F6" w:rsidRPr="00C0630D" w:rsidRDefault="00B638F6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B638F6" w:rsidRPr="00C0630D" w:rsidRDefault="00B638F6" w:rsidP="007A51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B638F6" w:rsidRPr="00C0630D" w:rsidRDefault="00B638F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638F6" w:rsidRPr="00C0630D" w:rsidRDefault="00B638F6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B638F6" w:rsidRPr="00C0630D" w:rsidRDefault="00B638F6" w:rsidP="007A51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B638F6" w:rsidRPr="00A6137D" w:rsidTr="00EF543D">
        <w:tc>
          <w:tcPr>
            <w:tcW w:w="1843" w:type="dxa"/>
          </w:tcPr>
          <w:p w:rsidR="00B638F6" w:rsidRPr="00EC5A19" w:rsidRDefault="00B638F6" w:rsidP="00EC5A19"/>
        </w:tc>
        <w:tc>
          <w:tcPr>
            <w:tcW w:w="709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994" w:type="dxa"/>
          </w:tcPr>
          <w:p w:rsidR="00B638F6" w:rsidRPr="00EC5A19" w:rsidRDefault="00B638F6" w:rsidP="00EC5A19"/>
        </w:tc>
        <w:tc>
          <w:tcPr>
            <w:tcW w:w="990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</w:tr>
      <w:tr w:rsidR="00B638F6" w:rsidRPr="00A6137D" w:rsidTr="00EF543D">
        <w:tc>
          <w:tcPr>
            <w:tcW w:w="1843" w:type="dxa"/>
          </w:tcPr>
          <w:p w:rsidR="00B638F6" w:rsidRPr="00EC5A19" w:rsidRDefault="00B638F6" w:rsidP="00EC5A19"/>
        </w:tc>
        <w:tc>
          <w:tcPr>
            <w:tcW w:w="709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994" w:type="dxa"/>
          </w:tcPr>
          <w:p w:rsidR="00B638F6" w:rsidRPr="00EC5A19" w:rsidRDefault="00B638F6" w:rsidP="00EC5A19"/>
        </w:tc>
        <w:tc>
          <w:tcPr>
            <w:tcW w:w="990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</w:tr>
      <w:tr w:rsidR="00B638F6" w:rsidRPr="00A6137D" w:rsidTr="00EF543D">
        <w:tc>
          <w:tcPr>
            <w:tcW w:w="1843" w:type="dxa"/>
          </w:tcPr>
          <w:p w:rsidR="00B638F6" w:rsidRPr="00EC5A19" w:rsidRDefault="00B638F6" w:rsidP="00EC5A19"/>
        </w:tc>
        <w:tc>
          <w:tcPr>
            <w:tcW w:w="709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994" w:type="dxa"/>
          </w:tcPr>
          <w:p w:rsidR="00B638F6" w:rsidRPr="00EC5A19" w:rsidRDefault="00B638F6" w:rsidP="00EC5A19"/>
        </w:tc>
        <w:tc>
          <w:tcPr>
            <w:tcW w:w="990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</w:tr>
      <w:tr w:rsidR="00B638F6" w:rsidRPr="00A6137D" w:rsidTr="00EF543D">
        <w:tc>
          <w:tcPr>
            <w:tcW w:w="1843" w:type="dxa"/>
          </w:tcPr>
          <w:p w:rsidR="00B638F6" w:rsidRPr="00EC5A19" w:rsidRDefault="00B638F6" w:rsidP="00EC5A19"/>
        </w:tc>
        <w:tc>
          <w:tcPr>
            <w:tcW w:w="709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994" w:type="dxa"/>
          </w:tcPr>
          <w:p w:rsidR="00B638F6" w:rsidRPr="00EC5A19" w:rsidRDefault="00B638F6" w:rsidP="00EC5A19"/>
        </w:tc>
        <w:tc>
          <w:tcPr>
            <w:tcW w:w="990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</w:tr>
      <w:tr w:rsidR="00B638F6" w:rsidRPr="00A6137D" w:rsidTr="00EF543D">
        <w:tc>
          <w:tcPr>
            <w:tcW w:w="1843" w:type="dxa"/>
          </w:tcPr>
          <w:p w:rsidR="00B638F6" w:rsidRPr="00EC5A19" w:rsidRDefault="00B638F6" w:rsidP="00EC5A19"/>
        </w:tc>
        <w:tc>
          <w:tcPr>
            <w:tcW w:w="709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994" w:type="dxa"/>
          </w:tcPr>
          <w:p w:rsidR="00B638F6" w:rsidRPr="00EC5A19" w:rsidRDefault="00B638F6" w:rsidP="00EC5A19"/>
        </w:tc>
        <w:tc>
          <w:tcPr>
            <w:tcW w:w="990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  <w:tc>
          <w:tcPr>
            <w:tcW w:w="1134" w:type="dxa"/>
          </w:tcPr>
          <w:p w:rsidR="00B638F6" w:rsidRPr="00EC5A19" w:rsidRDefault="00B638F6" w:rsidP="00EC5A19"/>
        </w:tc>
      </w:tr>
      <w:tr w:rsidR="00B638F6" w:rsidRPr="00A6137D" w:rsidTr="00EF543D">
        <w:tc>
          <w:tcPr>
            <w:tcW w:w="1843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B638F6" w:rsidRPr="00EC5A19" w:rsidRDefault="00B638F6" w:rsidP="00EC5A19">
            <w:pPr>
              <w:rPr>
                <w:b/>
              </w:rPr>
            </w:pPr>
          </w:p>
        </w:tc>
      </w:tr>
    </w:tbl>
    <w:p w:rsidR="00B638F6" w:rsidRDefault="00B638F6" w:rsidP="00EC5A19">
      <w:pPr>
        <w:jc w:val="both"/>
        <w:rPr>
          <w:sz w:val="24"/>
          <w:szCs w:val="24"/>
        </w:rPr>
      </w:pPr>
    </w:p>
    <w:p w:rsidR="00B638F6" w:rsidRDefault="00B638F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638F6" w:rsidRPr="006342B3" w:rsidRDefault="00B638F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>lhové cenné papiere držané do splatnosti a</w:t>
      </w:r>
      <w:r>
        <w:rPr>
          <w:b w:val="0"/>
          <w:sz w:val="24"/>
          <w:szCs w:val="24"/>
        </w:rPr>
        <w:t> </w:t>
      </w:r>
      <w:r w:rsidRPr="006322F2">
        <w:rPr>
          <w:b w:val="0"/>
          <w:sz w:val="24"/>
          <w:szCs w:val="24"/>
        </w:rPr>
        <w:t xml:space="preserve">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638F6" w:rsidRPr="006409A6" w:rsidTr="00D809EC">
        <w:tc>
          <w:tcPr>
            <w:tcW w:w="234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Mena</w:t>
            </w:r>
          </w:p>
          <w:p w:rsidR="00B638F6" w:rsidRPr="00BE6925" w:rsidRDefault="00B638F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8F6" w:rsidRPr="00BE6925" w:rsidRDefault="00B638F6" w:rsidP="007A5161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>31.12.</w:t>
            </w:r>
            <w:r>
              <w:t>2016</w:t>
            </w:r>
          </w:p>
        </w:tc>
        <w:tc>
          <w:tcPr>
            <w:tcW w:w="1800" w:type="dxa"/>
            <w:shd w:val="clear" w:color="auto" w:fill="F2F2F2"/>
          </w:tcPr>
          <w:p w:rsidR="00B638F6" w:rsidRPr="00BE6925" w:rsidRDefault="00B638F6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8F6" w:rsidRPr="00BE6925" w:rsidRDefault="00B638F6" w:rsidP="007A5161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>31.12.</w:t>
            </w:r>
            <w:r>
              <w:t>2015</w:t>
            </w:r>
          </w:p>
        </w:tc>
      </w:tr>
      <w:tr w:rsidR="00B638F6" w:rsidRPr="00A6137D">
        <w:tc>
          <w:tcPr>
            <w:tcW w:w="2340" w:type="dxa"/>
          </w:tcPr>
          <w:p w:rsidR="00B638F6" w:rsidRPr="00494554" w:rsidRDefault="00B638F6" w:rsidP="00494554"/>
        </w:tc>
        <w:tc>
          <w:tcPr>
            <w:tcW w:w="90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26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</w:tr>
      <w:tr w:rsidR="00B638F6" w:rsidRPr="00A6137D">
        <w:tc>
          <w:tcPr>
            <w:tcW w:w="2340" w:type="dxa"/>
          </w:tcPr>
          <w:p w:rsidR="00B638F6" w:rsidRPr="00494554" w:rsidRDefault="00B638F6" w:rsidP="00494554"/>
        </w:tc>
        <w:tc>
          <w:tcPr>
            <w:tcW w:w="90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26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</w:tr>
      <w:tr w:rsidR="00B638F6" w:rsidRPr="00A6137D">
        <w:tc>
          <w:tcPr>
            <w:tcW w:w="2340" w:type="dxa"/>
          </w:tcPr>
          <w:p w:rsidR="00B638F6" w:rsidRPr="00494554" w:rsidRDefault="00B638F6" w:rsidP="00494554"/>
        </w:tc>
        <w:tc>
          <w:tcPr>
            <w:tcW w:w="90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26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</w:tr>
      <w:tr w:rsidR="00B638F6" w:rsidRPr="00A6137D">
        <w:tc>
          <w:tcPr>
            <w:tcW w:w="2340" w:type="dxa"/>
          </w:tcPr>
          <w:p w:rsidR="00B638F6" w:rsidRPr="00494554" w:rsidRDefault="00B638F6" w:rsidP="00494554"/>
        </w:tc>
        <w:tc>
          <w:tcPr>
            <w:tcW w:w="90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260" w:type="dxa"/>
          </w:tcPr>
          <w:p w:rsidR="00B638F6" w:rsidRPr="00494554" w:rsidRDefault="00B638F6" w:rsidP="00494554"/>
        </w:tc>
        <w:tc>
          <w:tcPr>
            <w:tcW w:w="108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  <w:tc>
          <w:tcPr>
            <w:tcW w:w="1800" w:type="dxa"/>
          </w:tcPr>
          <w:p w:rsidR="00B638F6" w:rsidRPr="00494554" w:rsidRDefault="00B638F6" w:rsidP="00494554"/>
        </w:tc>
      </w:tr>
      <w:tr w:rsidR="00B638F6" w:rsidRPr="00A6137D">
        <w:tc>
          <w:tcPr>
            <w:tcW w:w="2340" w:type="dxa"/>
          </w:tcPr>
          <w:p w:rsidR="00B638F6" w:rsidRPr="00494554" w:rsidRDefault="00B638F6" w:rsidP="00BE6925"/>
        </w:tc>
        <w:tc>
          <w:tcPr>
            <w:tcW w:w="900" w:type="dxa"/>
          </w:tcPr>
          <w:p w:rsidR="00B638F6" w:rsidRPr="00494554" w:rsidRDefault="00B638F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B638F6" w:rsidRPr="00494554" w:rsidRDefault="00B638F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B638F6" w:rsidRPr="00494554" w:rsidRDefault="00B638F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B638F6" w:rsidRPr="00494554" w:rsidRDefault="00B638F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B638F6" w:rsidRPr="00494554" w:rsidRDefault="00B638F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B638F6" w:rsidRPr="00494554" w:rsidRDefault="00B638F6" w:rsidP="00494554">
            <w:pPr>
              <w:rPr>
                <w:b/>
              </w:rPr>
            </w:pPr>
          </w:p>
        </w:tc>
      </w:tr>
    </w:tbl>
    <w:p w:rsidR="00B638F6" w:rsidRDefault="00B638F6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8F6" w:rsidRPr="00E410EE" w:rsidRDefault="00B638F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638F6" w:rsidRPr="006409A6" w:rsidTr="00D809EC">
        <w:tc>
          <w:tcPr>
            <w:tcW w:w="234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 xml:space="preserve">Výnos </w:t>
            </w:r>
          </w:p>
          <w:p w:rsidR="00B638F6" w:rsidRPr="00BE6925" w:rsidRDefault="00B638F6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638F6" w:rsidRPr="00BE6925" w:rsidRDefault="00B638F6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8F6" w:rsidRPr="00BE6925" w:rsidRDefault="00B638F6" w:rsidP="007A5161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>31.12.</w:t>
            </w:r>
            <w:r>
              <w:t>2016</w:t>
            </w:r>
          </w:p>
        </w:tc>
        <w:tc>
          <w:tcPr>
            <w:tcW w:w="1620" w:type="dxa"/>
            <w:shd w:val="clear" w:color="auto" w:fill="F2F2F2"/>
          </w:tcPr>
          <w:p w:rsidR="00B638F6" w:rsidRPr="00BE6925" w:rsidRDefault="00B638F6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638F6" w:rsidRPr="00BE6925" w:rsidRDefault="00B638F6" w:rsidP="007A5161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>31.12.</w:t>
            </w:r>
            <w:r>
              <w:t>2015</w:t>
            </w:r>
          </w:p>
        </w:tc>
        <w:tc>
          <w:tcPr>
            <w:tcW w:w="1440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B638F6" w:rsidRPr="00A6137D">
        <w:tc>
          <w:tcPr>
            <w:tcW w:w="2340" w:type="dxa"/>
          </w:tcPr>
          <w:p w:rsidR="00B638F6" w:rsidRPr="00BE6925" w:rsidRDefault="00B638F6" w:rsidP="006C7995"/>
        </w:tc>
        <w:tc>
          <w:tcPr>
            <w:tcW w:w="900" w:type="dxa"/>
          </w:tcPr>
          <w:p w:rsidR="00B638F6" w:rsidRPr="00BE6925" w:rsidRDefault="00B638F6" w:rsidP="006C7995"/>
        </w:tc>
        <w:tc>
          <w:tcPr>
            <w:tcW w:w="1080" w:type="dxa"/>
          </w:tcPr>
          <w:p w:rsidR="00B638F6" w:rsidRPr="00BE6925" w:rsidRDefault="00B638F6" w:rsidP="006C7995"/>
        </w:tc>
        <w:tc>
          <w:tcPr>
            <w:tcW w:w="1260" w:type="dxa"/>
          </w:tcPr>
          <w:p w:rsidR="00B638F6" w:rsidRPr="00BE6925" w:rsidRDefault="00B638F6" w:rsidP="006C7995"/>
        </w:tc>
        <w:tc>
          <w:tcPr>
            <w:tcW w:w="1620" w:type="dxa"/>
          </w:tcPr>
          <w:p w:rsidR="00B638F6" w:rsidRPr="00BE6925" w:rsidRDefault="00B638F6" w:rsidP="006C7995"/>
        </w:tc>
        <w:tc>
          <w:tcPr>
            <w:tcW w:w="1620" w:type="dxa"/>
          </w:tcPr>
          <w:p w:rsidR="00B638F6" w:rsidRPr="00BE6925" w:rsidRDefault="00B638F6" w:rsidP="006C7995"/>
        </w:tc>
        <w:tc>
          <w:tcPr>
            <w:tcW w:w="1440" w:type="dxa"/>
          </w:tcPr>
          <w:p w:rsidR="00B638F6" w:rsidRPr="00BE6925" w:rsidRDefault="00B638F6" w:rsidP="006C7995"/>
        </w:tc>
      </w:tr>
      <w:tr w:rsidR="00B638F6" w:rsidRPr="00A6137D">
        <w:tc>
          <w:tcPr>
            <w:tcW w:w="2340" w:type="dxa"/>
          </w:tcPr>
          <w:p w:rsidR="00B638F6" w:rsidRPr="00BE6925" w:rsidRDefault="00B638F6" w:rsidP="006C7995"/>
        </w:tc>
        <w:tc>
          <w:tcPr>
            <w:tcW w:w="900" w:type="dxa"/>
          </w:tcPr>
          <w:p w:rsidR="00B638F6" w:rsidRPr="00BE6925" w:rsidRDefault="00B638F6" w:rsidP="006C7995"/>
        </w:tc>
        <w:tc>
          <w:tcPr>
            <w:tcW w:w="1080" w:type="dxa"/>
          </w:tcPr>
          <w:p w:rsidR="00B638F6" w:rsidRPr="00BE6925" w:rsidRDefault="00B638F6" w:rsidP="006C7995"/>
        </w:tc>
        <w:tc>
          <w:tcPr>
            <w:tcW w:w="1260" w:type="dxa"/>
          </w:tcPr>
          <w:p w:rsidR="00B638F6" w:rsidRPr="00BE6925" w:rsidRDefault="00B638F6" w:rsidP="006C7995"/>
        </w:tc>
        <w:tc>
          <w:tcPr>
            <w:tcW w:w="1620" w:type="dxa"/>
          </w:tcPr>
          <w:p w:rsidR="00B638F6" w:rsidRPr="00BE6925" w:rsidRDefault="00B638F6" w:rsidP="006C7995"/>
        </w:tc>
        <w:tc>
          <w:tcPr>
            <w:tcW w:w="1620" w:type="dxa"/>
          </w:tcPr>
          <w:p w:rsidR="00B638F6" w:rsidRPr="00BE6925" w:rsidRDefault="00B638F6" w:rsidP="006C7995"/>
        </w:tc>
        <w:tc>
          <w:tcPr>
            <w:tcW w:w="1440" w:type="dxa"/>
          </w:tcPr>
          <w:p w:rsidR="00B638F6" w:rsidRPr="00BE6925" w:rsidRDefault="00B638F6" w:rsidP="006C7995"/>
        </w:tc>
      </w:tr>
      <w:tr w:rsidR="00B638F6" w:rsidRPr="00A6137D">
        <w:tc>
          <w:tcPr>
            <w:tcW w:w="2340" w:type="dxa"/>
          </w:tcPr>
          <w:p w:rsidR="00B638F6" w:rsidRPr="00BE6925" w:rsidRDefault="00B638F6" w:rsidP="00BE6925">
            <w:pPr>
              <w:jc w:val="both"/>
            </w:pPr>
          </w:p>
        </w:tc>
        <w:tc>
          <w:tcPr>
            <w:tcW w:w="900" w:type="dxa"/>
          </w:tcPr>
          <w:p w:rsidR="00B638F6" w:rsidRPr="006C7995" w:rsidRDefault="00B638F6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B638F6" w:rsidRPr="006C7995" w:rsidRDefault="00B638F6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B638F6" w:rsidRPr="006C7995" w:rsidRDefault="00B638F6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B638F6" w:rsidRPr="006C7995" w:rsidRDefault="00B638F6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B638F6" w:rsidRPr="006C7995" w:rsidRDefault="00B638F6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B638F6" w:rsidRPr="006C7995" w:rsidRDefault="00B638F6" w:rsidP="006C7995">
            <w:pPr>
              <w:rPr>
                <w:b/>
              </w:rPr>
            </w:pPr>
          </w:p>
        </w:tc>
      </w:tr>
    </w:tbl>
    <w:p w:rsidR="00B638F6" w:rsidRDefault="00B638F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Pr="006B1179" w:rsidRDefault="00B638F6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B638F6" w:rsidRPr="006409A6" w:rsidTr="0088747F">
        <w:tc>
          <w:tcPr>
            <w:tcW w:w="3828" w:type="dxa"/>
            <w:shd w:val="clear" w:color="auto" w:fill="F2F2F2"/>
          </w:tcPr>
          <w:p w:rsidR="00B638F6" w:rsidRPr="00BE6925" w:rsidRDefault="00B638F6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638F6" w:rsidRPr="00BE6925" w:rsidRDefault="00B638F6" w:rsidP="007A5161">
            <w:pPr>
              <w:jc w:val="center"/>
            </w:pPr>
            <w:r w:rsidRPr="00BE6925">
              <w:t>Hodnota k</w:t>
            </w:r>
            <w:r>
              <w:t> </w:t>
            </w:r>
            <w:r w:rsidRPr="00BE6925">
              <w:t>31.12.</w:t>
            </w:r>
            <w:r>
              <w:t>2016</w:t>
            </w:r>
          </w:p>
        </w:tc>
        <w:tc>
          <w:tcPr>
            <w:tcW w:w="3260" w:type="dxa"/>
            <w:shd w:val="clear" w:color="auto" w:fill="F2F2F2"/>
          </w:tcPr>
          <w:p w:rsidR="00B638F6" w:rsidRPr="00BE6925" w:rsidRDefault="00B638F6" w:rsidP="007A516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2015</w:t>
            </w:r>
          </w:p>
        </w:tc>
      </w:tr>
      <w:tr w:rsidR="00B638F6" w:rsidRPr="00A6137D" w:rsidTr="0088747F">
        <w:tc>
          <w:tcPr>
            <w:tcW w:w="3828" w:type="dxa"/>
          </w:tcPr>
          <w:p w:rsidR="00B638F6" w:rsidRPr="006C7995" w:rsidRDefault="00B638F6" w:rsidP="006C7995"/>
        </w:tc>
        <w:tc>
          <w:tcPr>
            <w:tcW w:w="3118" w:type="dxa"/>
          </w:tcPr>
          <w:p w:rsidR="00B638F6" w:rsidRPr="006C7995" w:rsidRDefault="00B638F6" w:rsidP="006C7995"/>
        </w:tc>
        <w:tc>
          <w:tcPr>
            <w:tcW w:w="3260" w:type="dxa"/>
          </w:tcPr>
          <w:p w:rsidR="00B638F6" w:rsidRPr="006C7995" w:rsidRDefault="00B638F6" w:rsidP="006C7995"/>
        </w:tc>
      </w:tr>
      <w:tr w:rsidR="00B638F6" w:rsidRPr="00A6137D" w:rsidTr="0088747F">
        <w:tc>
          <w:tcPr>
            <w:tcW w:w="3828" w:type="dxa"/>
          </w:tcPr>
          <w:p w:rsidR="00B638F6" w:rsidRPr="006C7995" w:rsidRDefault="00B638F6" w:rsidP="006C7995"/>
        </w:tc>
        <w:tc>
          <w:tcPr>
            <w:tcW w:w="3118" w:type="dxa"/>
          </w:tcPr>
          <w:p w:rsidR="00B638F6" w:rsidRPr="006C7995" w:rsidRDefault="00B638F6" w:rsidP="006C7995"/>
        </w:tc>
        <w:tc>
          <w:tcPr>
            <w:tcW w:w="3260" w:type="dxa"/>
          </w:tcPr>
          <w:p w:rsidR="00B638F6" w:rsidRPr="006C7995" w:rsidRDefault="00B638F6" w:rsidP="006C7995"/>
        </w:tc>
      </w:tr>
      <w:tr w:rsidR="00B638F6" w:rsidRPr="00A6137D" w:rsidTr="0088747F">
        <w:tc>
          <w:tcPr>
            <w:tcW w:w="3828" w:type="dxa"/>
          </w:tcPr>
          <w:p w:rsidR="00B638F6" w:rsidRPr="006C7995" w:rsidRDefault="00B638F6" w:rsidP="006C7995"/>
        </w:tc>
        <w:tc>
          <w:tcPr>
            <w:tcW w:w="3118" w:type="dxa"/>
          </w:tcPr>
          <w:p w:rsidR="00B638F6" w:rsidRPr="006C7995" w:rsidRDefault="00B638F6" w:rsidP="006C7995"/>
        </w:tc>
        <w:tc>
          <w:tcPr>
            <w:tcW w:w="3260" w:type="dxa"/>
          </w:tcPr>
          <w:p w:rsidR="00B638F6" w:rsidRPr="006C7995" w:rsidRDefault="00B638F6" w:rsidP="006C7995"/>
        </w:tc>
      </w:tr>
    </w:tbl>
    <w:p w:rsidR="00B638F6" w:rsidRDefault="00B638F6" w:rsidP="00046E0C">
      <w:pPr>
        <w:ind w:left="2520" w:hanging="2520"/>
        <w:rPr>
          <w:b/>
          <w:sz w:val="24"/>
          <w:szCs w:val="24"/>
        </w:rPr>
      </w:pPr>
    </w:p>
    <w:p w:rsidR="00B638F6" w:rsidRDefault="00B638F6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638F6" w:rsidRDefault="00B638F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638F6" w:rsidRPr="009978F5" w:rsidRDefault="00B638F6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638F6" w:rsidRPr="00CC4187" w:rsidRDefault="00B638F6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638F6" w:rsidRDefault="00B638F6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Pr="00B271C7" w:rsidRDefault="00B638F6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638F6" w:rsidRPr="00563E6B" w:rsidTr="00D809EC">
        <w:tc>
          <w:tcPr>
            <w:tcW w:w="3186" w:type="dxa"/>
            <w:shd w:val="clear" w:color="auto" w:fill="F2F2F2"/>
          </w:tcPr>
          <w:p w:rsidR="00B638F6" w:rsidRPr="00EC5A19" w:rsidRDefault="00B638F6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</w:tbl>
    <w:p w:rsidR="00B638F6" w:rsidRDefault="00B638F6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výška zásob, pri ktorých má účtovná jednotka obmedzené právo s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 xml:space="preserve">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638F6" w:rsidRPr="00563E6B" w:rsidTr="00D809EC">
        <w:tc>
          <w:tcPr>
            <w:tcW w:w="5220" w:type="dxa"/>
            <w:shd w:val="clear" w:color="auto" w:fill="F2F2F2"/>
          </w:tcPr>
          <w:p w:rsidR="00B638F6" w:rsidRPr="00563E6B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638F6" w:rsidRPr="00563E6B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638F6" w:rsidRPr="003F1064" w:rsidTr="004A1062">
        <w:tc>
          <w:tcPr>
            <w:tcW w:w="5220" w:type="dxa"/>
          </w:tcPr>
          <w:p w:rsidR="00B638F6" w:rsidRPr="00664FF1" w:rsidRDefault="00B638F6" w:rsidP="00CF6A9E">
            <w:r>
              <w:t>Záložné  právo k zásobám</w:t>
            </w:r>
          </w:p>
        </w:tc>
        <w:tc>
          <w:tcPr>
            <w:tcW w:w="4986" w:type="dxa"/>
          </w:tcPr>
          <w:p w:rsidR="00B638F6" w:rsidRPr="00325EFC" w:rsidRDefault="00B638F6" w:rsidP="00CF6A9E"/>
        </w:tc>
      </w:tr>
      <w:tr w:rsidR="00B638F6" w:rsidRPr="003F1064" w:rsidTr="004A1062">
        <w:tc>
          <w:tcPr>
            <w:tcW w:w="5220" w:type="dxa"/>
          </w:tcPr>
          <w:p w:rsidR="00B638F6" w:rsidRPr="00664FF1" w:rsidRDefault="00B638F6" w:rsidP="00CF6A9E"/>
        </w:tc>
        <w:tc>
          <w:tcPr>
            <w:tcW w:w="4986" w:type="dxa"/>
          </w:tcPr>
          <w:p w:rsidR="00B638F6" w:rsidRPr="00325EFC" w:rsidRDefault="00B638F6" w:rsidP="00CF6A9E"/>
        </w:tc>
      </w:tr>
      <w:tr w:rsidR="00B638F6" w:rsidRPr="003F1064" w:rsidTr="004A1062">
        <w:tc>
          <w:tcPr>
            <w:tcW w:w="5220" w:type="dxa"/>
          </w:tcPr>
          <w:p w:rsidR="00B638F6" w:rsidRPr="00664FF1" w:rsidRDefault="00B638F6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B638F6" w:rsidRPr="00325EFC" w:rsidRDefault="00B638F6" w:rsidP="00CF6A9E"/>
        </w:tc>
      </w:tr>
      <w:tr w:rsidR="00B638F6" w:rsidRPr="003F1064" w:rsidTr="004A1062">
        <w:tc>
          <w:tcPr>
            <w:tcW w:w="5220" w:type="dxa"/>
          </w:tcPr>
          <w:p w:rsidR="00B638F6" w:rsidRPr="00664FF1" w:rsidRDefault="00B638F6" w:rsidP="00CF6A9E"/>
        </w:tc>
        <w:tc>
          <w:tcPr>
            <w:tcW w:w="4986" w:type="dxa"/>
          </w:tcPr>
          <w:p w:rsidR="00B638F6" w:rsidRPr="00325EFC" w:rsidRDefault="00B638F6" w:rsidP="00CF6A9E"/>
        </w:tc>
      </w:tr>
    </w:tbl>
    <w:p w:rsidR="00B638F6" w:rsidRDefault="00B638F6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8F6" w:rsidRDefault="00B638F6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>spôsob a</w:t>
      </w:r>
      <w:r>
        <w:rPr>
          <w:b w:val="0"/>
          <w:sz w:val="24"/>
          <w:szCs w:val="24"/>
        </w:rPr>
        <w:t> </w:t>
      </w:r>
      <w:r w:rsidRPr="004A1062">
        <w:rPr>
          <w:b w:val="0"/>
          <w:sz w:val="24"/>
          <w:szCs w:val="24"/>
        </w:rPr>
        <w:t xml:space="preserve">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B638F6" w:rsidRPr="00EC5A19" w:rsidTr="00D809EC">
        <w:tc>
          <w:tcPr>
            <w:tcW w:w="3186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638F6" w:rsidRPr="00EC5A19" w:rsidTr="004A1062">
        <w:tc>
          <w:tcPr>
            <w:tcW w:w="3186" w:type="dxa"/>
          </w:tcPr>
          <w:p w:rsidR="00B638F6" w:rsidRPr="00325EFC" w:rsidRDefault="00B638F6" w:rsidP="00325EFC"/>
        </w:tc>
        <w:tc>
          <w:tcPr>
            <w:tcW w:w="3193" w:type="dxa"/>
          </w:tcPr>
          <w:p w:rsidR="00B638F6" w:rsidRPr="00325EFC" w:rsidRDefault="00B638F6" w:rsidP="00325EFC"/>
        </w:tc>
        <w:tc>
          <w:tcPr>
            <w:tcW w:w="3827" w:type="dxa"/>
          </w:tcPr>
          <w:p w:rsidR="00B638F6" w:rsidRPr="00325EFC" w:rsidRDefault="00B638F6" w:rsidP="00325EFC"/>
        </w:tc>
      </w:tr>
      <w:tr w:rsidR="00B638F6" w:rsidRPr="00EC5A19" w:rsidTr="004A1062">
        <w:tc>
          <w:tcPr>
            <w:tcW w:w="3186" w:type="dxa"/>
          </w:tcPr>
          <w:p w:rsidR="00B638F6" w:rsidRPr="00325EFC" w:rsidRDefault="00B638F6" w:rsidP="00325EFC"/>
        </w:tc>
        <w:tc>
          <w:tcPr>
            <w:tcW w:w="3193" w:type="dxa"/>
          </w:tcPr>
          <w:p w:rsidR="00B638F6" w:rsidRPr="00325EFC" w:rsidRDefault="00B638F6" w:rsidP="00325EFC"/>
        </w:tc>
        <w:tc>
          <w:tcPr>
            <w:tcW w:w="3827" w:type="dxa"/>
          </w:tcPr>
          <w:p w:rsidR="00B638F6" w:rsidRPr="00325EFC" w:rsidRDefault="00B638F6" w:rsidP="00325EFC"/>
        </w:tc>
      </w:tr>
      <w:tr w:rsidR="00B638F6" w:rsidRPr="00EC5A19" w:rsidTr="004A1062">
        <w:tc>
          <w:tcPr>
            <w:tcW w:w="3186" w:type="dxa"/>
          </w:tcPr>
          <w:p w:rsidR="00B638F6" w:rsidRPr="00325EFC" w:rsidRDefault="00B638F6" w:rsidP="00325EFC"/>
        </w:tc>
        <w:tc>
          <w:tcPr>
            <w:tcW w:w="3193" w:type="dxa"/>
          </w:tcPr>
          <w:p w:rsidR="00B638F6" w:rsidRPr="00325EFC" w:rsidRDefault="00B638F6" w:rsidP="00325EFC"/>
        </w:tc>
        <w:tc>
          <w:tcPr>
            <w:tcW w:w="3827" w:type="dxa"/>
          </w:tcPr>
          <w:p w:rsidR="00B638F6" w:rsidRPr="00325EFC" w:rsidRDefault="00B638F6" w:rsidP="00325EFC"/>
        </w:tc>
      </w:tr>
      <w:tr w:rsidR="00B638F6" w:rsidRPr="00EC5A19" w:rsidTr="004A1062">
        <w:tc>
          <w:tcPr>
            <w:tcW w:w="3186" w:type="dxa"/>
          </w:tcPr>
          <w:p w:rsidR="00B638F6" w:rsidRPr="00325EFC" w:rsidRDefault="00B638F6" w:rsidP="00325EFC"/>
        </w:tc>
        <w:tc>
          <w:tcPr>
            <w:tcW w:w="3193" w:type="dxa"/>
          </w:tcPr>
          <w:p w:rsidR="00B638F6" w:rsidRPr="00325EFC" w:rsidRDefault="00B638F6" w:rsidP="00325EFC"/>
        </w:tc>
        <w:tc>
          <w:tcPr>
            <w:tcW w:w="3827" w:type="dxa"/>
          </w:tcPr>
          <w:p w:rsidR="00B638F6" w:rsidRPr="00325EFC" w:rsidRDefault="00B638F6" w:rsidP="00325EFC"/>
        </w:tc>
      </w:tr>
    </w:tbl>
    <w:p w:rsidR="00B638F6" w:rsidRDefault="00B638F6" w:rsidP="004A1062">
      <w:pPr>
        <w:ind w:left="284"/>
        <w:rPr>
          <w:b/>
          <w:sz w:val="24"/>
          <w:szCs w:val="24"/>
        </w:rPr>
      </w:pPr>
    </w:p>
    <w:p w:rsidR="00B638F6" w:rsidRPr="00980AB2" w:rsidRDefault="00B638F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638F6" w:rsidRPr="00104161" w:rsidRDefault="00B638F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B638F6" w:rsidRPr="00A6137D" w:rsidTr="00D809EC">
        <w:tc>
          <w:tcPr>
            <w:tcW w:w="2694" w:type="dxa"/>
            <w:shd w:val="clear" w:color="auto" w:fill="F2F2F2"/>
          </w:tcPr>
          <w:p w:rsidR="00B638F6" w:rsidRPr="00104161" w:rsidRDefault="00B638F6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638F6" w:rsidRPr="00104161" w:rsidRDefault="00B638F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638F6" w:rsidRPr="00104161" w:rsidRDefault="00B638F6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638F6" w:rsidRPr="00104161" w:rsidRDefault="00B638F6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8F6" w:rsidRPr="00A6137D" w:rsidTr="00397B38">
        <w:tc>
          <w:tcPr>
            <w:tcW w:w="2694" w:type="dxa"/>
          </w:tcPr>
          <w:p w:rsidR="00B638F6" w:rsidRPr="003C2105" w:rsidRDefault="00B638F6" w:rsidP="003C2105"/>
        </w:tc>
        <w:tc>
          <w:tcPr>
            <w:tcW w:w="1559" w:type="dxa"/>
          </w:tcPr>
          <w:p w:rsidR="00B638F6" w:rsidRPr="003C2105" w:rsidRDefault="00B638F6" w:rsidP="003C2105"/>
        </w:tc>
        <w:tc>
          <w:tcPr>
            <w:tcW w:w="2268" w:type="dxa"/>
          </w:tcPr>
          <w:p w:rsidR="00B638F6" w:rsidRPr="003C2105" w:rsidRDefault="00B638F6" w:rsidP="003C2105"/>
        </w:tc>
        <w:tc>
          <w:tcPr>
            <w:tcW w:w="3739" w:type="dxa"/>
          </w:tcPr>
          <w:p w:rsidR="00B638F6" w:rsidRPr="003C2105" w:rsidRDefault="00B638F6" w:rsidP="003C2105"/>
        </w:tc>
      </w:tr>
      <w:tr w:rsidR="00B638F6" w:rsidRPr="00A6137D" w:rsidTr="00397B38">
        <w:tc>
          <w:tcPr>
            <w:tcW w:w="2694" w:type="dxa"/>
          </w:tcPr>
          <w:p w:rsidR="00B638F6" w:rsidRPr="003C2105" w:rsidRDefault="00B638F6" w:rsidP="003C2105"/>
        </w:tc>
        <w:tc>
          <w:tcPr>
            <w:tcW w:w="1559" w:type="dxa"/>
          </w:tcPr>
          <w:p w:rsidR="00B638F6" w:rsidRPr="003C2105" w:rsidRDefault="00B638F6" w:rsidP="003C2105"/>
        </w:tc>
        <w:tc>
          <w:tcPr>
            <w:tcW w:w="2268" w:type="dxa"/>
          </w:tcPr>
          <w:p w:rsidR="00B638F6" w:rsidRPr="003C2105" w:rsidRDefault="00B638F6" w:rsidP="003C2105"/>
        </w:tc>
        <w:tc>
          <w:tcPr>
            <w:tcW w:w="3739" w:type="dxa"/>
          </w:tcPr>
          <w:p w:rsidR="00B638F6" w:rsidRPr="003C2105" w:rsidRDefault="00B638F6" w:rsidP="003C2105"/>
        </w:tc>
      </w:tr>
      <w:tr w:rsidR="00B638F6" w:rsidRPr="00A6137D" w:rsidTr="00397B38">
        <w:tc>
          <w:tcPr>
            <w:tcW w:w="2694" w:type="dxa"/>
          </w:tcPr>
          <w:p w:rsidR="00B638F6" w:rsidRPr="003C2105" w:rsidRDefault="00B638F6" w:rsidP="003C2105"/>
        </w:tc>
        <w:tc>
          <w:tcPr>
            <w:tcW w:w="1559" w:type="dxa"/>
          </w:tcPr>
          <w:p w:rsidR="00B638F6" w:rsidRPr="003C2105" w:rsidRDefault="00B638F6" w:rsidP="003C2105"/>
        </w:tc>
        <w:tc>
          <w:tcPr>
            <w:tcW w:w="2268" w:type="dxa"/>
          </w:tcPr>
          <w:p w:rsidR="00B638F6" w:rsidRPr="003C2105" w:rsidRDefault="00B638F6" w:rsidP="003C2105"/>
        </w:tc>
        <w:tc>
          <w:tcPr>
            <w:tcW w:w="3739" w:type="dxa"/>
          </w:tcPr>
          <w:p w:rsidR="00B638F6" w:rsidRPr="003C2105" w:rsidRDefault="00B638F6" w:rsidP="003C2105"/>
        </w:tc>
      </w:tr>
      <w:tr w:rsidR="00B638F6" w:rsidRPr="00A6137D" w:rsidTr="00397B38">
        <w:tc>
          <w:tcPr>
            <w:tcW w:w="2694" w:type="dxa"/>
          </w:tcPr>
          <w:p w:rsidR="00B638F6" w:rsidRPr="003C2105" w:rsidRDefault="00B638F6" w:rsidP="003C2105"/>
        </w:tc>
        <w:tc>
          <w:tcPr>
            <w:tcW w:w="1559" w:type="dxa"/>
          </w:tcPr>
          <w:p w:rsidR="00B638F6" w:rsidRPr="003C2105" w:rsidRDefault="00B638F6" w:rsidP="003C2105"/>
        </w:tc>
        <w:tc>
          <w:tcPr>
            <w:tcW w:w="2268" w:type="dxa"/>
          </w:tcPr>
          <w:p w:rsidR="00B638F6" w:rsidRPr="003C2105" w:rsidRDefault="00B638F6" w:rsidP="003C2105"/>
        </w:tc>
        <w:tc>
          <w:tcPr>
            <w:tcW w:w="3739" w:type="dxa"/>
          </w:tcPr>
          <w:p w:rsidR="00B638F6" w:rsidRPr="003C2105" w:rsidRDefault="00B638F6" w:rsidP="003C2105"/>
        </w:tc>
      </w:tr>
      <w:tr w:rsidR="00B638F6" w:rsidRPr="00A6137D" w:rsidTr="00397B38">
        <w:tc>
          <w:tcPr>
            <w:tcW w:w="2694" w:type="dxa"/>
          </w:tcPr>
          <w:p w:rsidR="00B638F6" w:rsidRPr="003C2105" w:rsidRDefault="00B638F6" w:rsidP="003C2105"/>
        </w:tc>
        <w:tc>
          <w:tcPr>
            <w:tcW w:w="1559" w:type="dxa"/>
          </w:tcPr>
          <w:p w:rsidR="00B638F6" w:rsidRPr="0046342A" w:rsidRDefault="00B638F6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B638F6" w:rsidRPr="0046342A" w:rsidRDefault="00B638F6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B638F6" w:rsidRPr="0046342A" w:rsidRDefault="00B638F6" w:rsidP="003C2105">
            <w:pPr>
              <w:rPr>
                <w:b/>
              </w:rPr>
            </w:pPr>
          </w:p>
        </w:tc>
      </w:tr>
    </w:tbl>
    <w:p w:rsidR="00B638F6" w:rsidRDefault="00B638F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Pr="00490BB2" w:rsidRDefault="00B638F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638F6" w:rsidRPr="00CC4187" w:rsidRDefault="00B638F6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638F6" w:rsidRDefault="00B638F6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Pr="00B271C7" w:rsidRDefault="00B638F6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638F6" w:rsidRPr="00563E6B" w:rsidTr="00D809EC">
        <w:tc>
          <w:tcPr>
            <w:tcW w:w="3186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638F6" w:rsidRPr="00EC5A19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  <w:tr w:rsidR="00B638F6" w:rsidRPr="00563E6B" w:rsidTr="00CF6A9E">
        <w:tc>
          <w:tcPr>
            <w:tcW w:w="3186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2084" w:type="dxa"/>
          </w:tcPr>
          <w:p w:rsidR="00B638F6" w:rsidRPr="00EC5A19" w:rsidRDefault="00B638F6" w:rsidP="00CF6A9E">
            <w:pPr>
              <w:jc w:val="both"/>
            </w:pPr>
          </w:p>
        </w:tc>
        <w:tc>
          <w:tcPr>
            <w:tcW w:w="4936" w:type="dxa"/>
          </w:tcPr>
          <w:p w:rsidR="00B638F6" w:rsidRPr="00EC5A19" w:rsidRDefault="00B638F6" w:rsidP="00CF6A9E">
            <w:pPr>
              <w:jc w:val="both"/>
            </w:pPr>
          </w:p>
        </w:tc>
      </w:tr>
    </w:tbl>
    <w:p w:rsidR="00B638F6" w:rsidRDefault="00B638F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Default="00B638F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638F6" w:rsidRPr="00CC4187" w:rsidRDefault="00B638F6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638F6" w:rsidRDefault="00B638F6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B638F6" w:rsidRDefault="00B638F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638F6" w:rsidRPr="00CC4187" w:rsidRDefault="00B638F6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B638F6" w:rsidRDefault="00B638F6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Pr="006B1179" w:rsidRDefault="00B638F6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B638F6" w:rsidRPr="00A6137D" w:rsidTr="00D809EC">
        <w:tc>
          <w:tcPr>
            <w:tcW w:w="5103" w:type="dxa"/>
            <w:shd w:val="clear" w:color="auto" w:fill="F2F2F2"/>
          </w:tcPr>
          <w:p w:rsidR="00B638F6" w:rsidRPr="008D7CBA" w:rsidRDefault="00B638F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638F6" w:rsidRPr="008D7CBA" w:rsidRDefault="00B638F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638F6" w:rsidRPr="008D7CBA" w:rsidRDefault="00B638F6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638F6" w:rsidRPr="00A6137D" w:rsidTr="009D5F34">
        <w:tc>
          <w:tcPr>
            <w:tcW w:w="5103" w:type="dxa"/>
          </w:tcPr>
          <w:p w:rsidR="00B638F6" w:rsidRPr="00074670" w:rsidRDefault="00B638F6" w:rsidP="00C410F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638F6" w:rsidRPr="00074670" w:rsidRDefault="00B638F6" w:rsidP="00B76570"/>
        </w:tc>
        <w:tc>
          <w:tcPr>
            <w:tcW w:w="2322" w:type="dxa"/>
          </w:tcPr>
          <w:p w:rsidR="00B638F6" w:rsidRPr="00074670" w:rsidRDefault="00B638F6" w:rsidP="00B76570"/>
        </w:tc>
      </w:tr>
    </w:tbl>
    <w:p w:rsidR="00B638F6" w:rsidRDefault="00B638F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Pr="00522575" w:rsidRDefault="00B638F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522575">
        <w:rPr>
          <w:b w:val="0"/>
          <w:sz w:val="24"/>
          <w:szCs w:val="24"/>
        </w:rPr>
        <w:t xml:space="preserve">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46342A">
        <w:rPr>
          <w:sz w:val="24"/>
          <w:szCs w:val="24"/>
        </w:rPr>
        <w:t>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B638F6" w:rsidRPr="00A6137D" w:rsidTr="00D809EC">
        <w:tc>
          <w:tcPr>
            <w:tcW w:w="5220" w:type="dxa"/>
            <w:shd w:val="clear" w:color="auto" w:fill="F2F2F2"/>
          </w:tcPr>
          <w:p w:rsidR="00B638F6" w:rsidRPr="002D70D2" w:rsidRDefault="00B638F6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638F6" w:rsidRPr="002D70D2" w:rsidRDefault="00B638F6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638F6" w:rsidRPr="00A6137D" w:rsidTr="00774437">
        <w:tc>
          <w:tcPr>
            <w:tcW w:w="5220" w:type="dxa"/>
          </w:tcPr>
          <w:p w:rsidR="00B638F6" w:rsidRPr="00074670" w:rsidRDefault="00B638F6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B638F6" w:rsidRPr="00074670" w:rsidRDefault="00B638F6" w:rsidP="00B76570"/>
        </w:tc>
      </w:tr>
      <w:tr w:rsidR="00B638F6" w:rsidRPr="00A6137D" w:rsidTr="00774437">
        <w:tc>
          <w:tcPr>
            <w:tcW w:w="5220" w:type="dxa"/>
          </w:tcPr>
          <w:p w:rsidR="00B638F6" w:rsidRDefault="00B638F6" w:rsidP="00CF6A9E">
            <w:r>
              <w:t xml:space="preserve">Hodnota pohľadávok pri ktorých je obmedzené </w:t>
            </w:r>
          </w:p>
          <w:p w:rsidR="00B638F6" w:rsidRPr="00074670" w:rsidRDefault="00B638F6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B638F6" w:rsidRPr="00074670" w:rsidRDefault="00B638F6" w:rsidP="00B76570"/>
        </w:tc>
      </w:tr>
    </w:tbl>
    <w:p w:rsidR="00B638F6" w:rsidRDefault="00B638F6" w:rsidP="00774437">
      <w:pPr>
        <w:ind w:left="284"/>
        <w:rPr>
          <w:b/>
          <w:sz w:val="24"/>
          <w:szCs w:val="24"/>
        </w:rPr>
      </w:pPr>
    </w:p>
    <w:p w:rsidR="00B638F6" w:rsidRPr="00980AB2" w:rsidRDefault="00B638F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638F6" w:rsidRPr="006B1179" w:rsidRDefault="00B638F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B638F6" w:rsidRPr="00A6137D" w:rsidTr="007916CC">
        <w:tc>
          <w:tcPr>
            <w:tcW w:w="4962" w:type="dxa"/>
            <w:shd w:val="clear" w:color="auto" w:fill="F2F2F2"/>
          </w:tcPr>
          <w:p w:rsidR="00B638F6" w:rsidRPr="0095583D" w:rsidRDefault="00B638F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638F6" w:rsidRPr="0095583D" w:rsidRDefault="00B638F6" w:rsidP="007A516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</w:tr>
      <w:tr w:rsidR="00B638F6" w:rsidRPr="00A6137D" w:rsidTr="007916CC">
        <w:tc>
          <w:tcPr>
            <w:tcW w:w="4962" w:type="dxa"/>
          </w:tcPr>
          <w:p w:rsidR="00B638F6" w:rsidRPr="00254788" w:rsidRDefault="00B638F6" w:rsidP="00254788"/>
        </w:tc>
        <w:tc>
          <w:tcPr>
            <w:tcW w:w="5244" w:type="dxa"/>
          </w:tcPr>
          <w:p w:rsidR="00B638F6" w:rsidRPr="00254788" w:rsidRDefault="00B638F6" w:rsidP="00254788"/>
        </w:tc>
      </w:tr>
      <w:tr w:rsidR="00B638F6" w:rsidRPr="00A6137D" w:rsidTr="007916CC">
        <w:tc>
          <w:tcPr>
            <w:tcW w:w="4962" w:type="dxa"/>
          </w:tcPr>
          <w:p w:rsidR="00B638F6" w:rsidRPr="00254788" w:rsidRDefault="00B638F6" w:rsidP="00254788"/>
        </w:tc>
        <w:tc>
          <w:tcPr>
            <w:tcW w:w="5244" w:type="dxa"/>
          </w:tcPr>
          <w:p w:rsidR="00B638F6" w:rsidRPr="00254788" w:rsidRDefault="00B638F6" w:rsidP="00254788"/>
        </w:tc>
      </w:tr>
      <w:tr w:rsidR="00B638F6" w:rsidRPr="00A6137D" w:rsidTr="007916CC">
        <w:tc>
          <w:tcPr>
            <w:tcW w:w="4962" w:type="dxa"/>
          </w:tcPr>
          <w:p w:rsidR="00B638F6" w:rsidRPr="00254788" w:rsidRDefault="00B638F6" w:rsidP="00254788"/>
        </w:tc>
        <w:tc>
          <w:tcPr>
            <w:tcW w:w="5244" w:type="dxa"/>
          </w:tcPr>
          <w:p w:rsidR="00B638F6" w:rsidRPr="00254788" w:rsidRDefault="00B638F6" w:rsidP="00254788"/>
        </w:tc>
      </w:tr>
    </w:tbl>
    <w:p w:rsidR="00B638F6" w:rsidRDefault="00B638F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Pr="00254788" w:rsidRDefault="00B638F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254788">
        <w:rPr>
          <w:sz w:val="24"/>
          <w:szCs w:val="24"/>
        </w:rPr>
        <w:t>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Default="00B638F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638F6" w:rsidRPr="0095583D" w:rsidRDefault="00B638F6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638F6" w:rsidRDefault="00B638F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638F6" w:rsidRPr="0095583D" w:rsidRDefault="00B638F6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638F6" w:rsidRPr="00A6137D" w:rsidTr="00774437">
        <w:tc>
          <w:tcPr>
            <w:tcW w:w="6096" w:type="dxa"/>
          </w:tcPr>
          <w:p w:rsidR="00B638F6" w:rsidRPr="00074670" w:rsidRDefault="00B638F6" w:rsidP="0007467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638F6" w:rsidRPr="00074670" w:rsidRDefault="00B638F6" w:rsidP="00074670"/>
        </w:tc>
      </w:tr>
      <w:tr w:rsidR="00B638F6" w:rsidRPr="00A6137D" w:rsidTr="00774437">
        <w:tc>
          <w:tcPr>
            <w:tcW w:w="6096" w:type="dxa"/>
          </w:tcPr>
          <w:p w:rsidR="00B638F6" w:rsidRPr="00074670" w:rsidRDefault="00B638F6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638F6" w:rsidRPr="00074670" w:rsidRDefault="00B638F6" w:rsidP="00074670"/>
        </w:tc>
      </w:tr>
    </w:tbl>
    <w:p w:rsidR="00B638F6" w:rsidRDefault="00B638F6" w:rsidP="00254788">
      <w:pPr>
        <w:ind w:left="360"/>
        <w:jc w:val="both"/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 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638F6" w:rsidRPr="00117BD3" w:rsidRDefault="00B638F6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</w:t>
      </w:r>
      <w:r>
        <w:rPr>
          <w:sz w:val="24"/>
          <w:szCs w:val="24"/>
        </w:rPr>
        <w:t> </w:t>
      </w:r>
      <w:r w:rsidRPr="00117BD3">
        <w:rPr>
          <w:sz w:val="24"/>
          <w:szCs w:val="24"/>
        </w:rPr>
        <w:t xml:space="preserve">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</w:t>
      </w:r>
      <w:r>
        <w:rPr>
          <w:sz w:val="24"/>
          <w:szCs w:val="24"/>
        </w:rPr>
        <w:t>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B638F6" w:rsidRPr="006409A6" w:rsidTr="00146CDA">
        <w:tc>
          <w:tcPr>
            <w:tcW w:w="2700" w:type="dxa"/>
            <w:shd w:val="clear" w:color="auto" w:fill="F2F2F2"/>
          </w:tcPr>
          <w:p w:rsidR="00B638F6" w:rsidRPr="00FA12D3" w:rsidRDefault="00B638F6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638F6" w:rsidRPr="00FA12D3" w:rsidRDefault="00B638F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638F6" w:rsidRPr="00FA12D3" w:rsidRDefault="00B638F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638F6" w:rsidRPr="00FA12D3" w:rsidRDefault="00B638F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638F6" w:rsidRPr="00FA12D3" w:rsidRDefault="00B638F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638F6" w:rsidRPr="00FA12D3" w:rsidRDefault="00B638F6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638F6" w:rsidRPr="00146CDA" w:rsidRDefault="00B638F6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638F6" w:rsidRPr="00FA12D3" w:rsidRDefault="00B638F6" w:rsidP="007A5161">
            <w:pPr>
              <w:jc w:val="center"/>
              <w:rPr>
                <w:b/>
              </w:rPr>
            </w:pPr>
            <w:r w:rsidRPr="00146CDA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146CDA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B638F6" w:rsidRPr="00146CDA" w:rsidRDefault="00B638F6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638F6" w:rsidRPr="00FA12D3" w:rsidRDefault="00B638F6" w:rsidP="007A5161">
            <w:pPr>
              <w:jc w:val="center"/>
              <w:rPr>
                <w:b/>
              </w:rPr>
            </w:pPr>
            <w:r w:rsidRPr="00FA12D3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FA12D3">
              <w:rPr>
                <w:b/>
              </w:rPr>
              <w:t>31.12.</w:t>
            </w:r>
            <w:r>
              <w:rPr>
                <w:b/>
              </w:rPr>
              <w:t>2015</w:t>
            </w:r>
          </w:p>
        </w:tc>
      </w:tr>
      <w:tr w:rsidR="00B638F6" w:rsidRPr="00A6137D" w:rsidTr="00146CDA">
        <w:tc>
          <w:tcPr>
            <w:tcW w:w="2700" w:type="dxa"/>
          </w:tcPr>
          <w:p w:rsidR="00B638F6" w:rsidRPr="00074670" w:rsidRDefault="00B638F6" w:rsidP="00DD2B70"/>
        </w:tc>
        <w:tc>
          <w:tcPr>
            <w:tcW w:w="900" w:type="dxa"/>
          </w:tcPr>
          <w:p w:rsidR="00B638F6" w:rsidRPr="00074670" w:rsidRDefault="00B638F6" w:rsidP="00DD2B70"/>
        </w:tc>
        <w:tc>
          <w:tcPr>
            <w:tcW w:w="900" w:type="dxa"/>
          </w:tcPr>
          <w:p w:rsidR="00B638F6" w:rsidRPr="00074670" w:rsidRDefault="00B638F6" w:rsidP="00DD2B70"/>
        </w:tc>
        <w:tc>
          <w:tcPr>
            <w:tcW w:w="1440" w:type="dxa"/>
          </w:tcPr>
          <w:p w:rsidR="00B638F6" w:rsidRPr="00074670" w:rsidRDefault="00B638F6" w:rsidP="00DD2B70"/>
        </w:tc>
        <w:tc>
          <w:tcPr>
            <w:tcW w:w="2140" w:type="dxa"/>
          </w:tcPr>
          <w:p w:rsidR="00B638F6" w:rsidRPr="00074670" w:rsidRDefault="00B638F6" w:rsidP="00DD2B70"/>
        </w:tc>
        <w:tc>
          <w:tcPr>
            <w:tcW w:w="2126" w:type="dxa"/>
          </w:tcPr>
          <w:p w:rsidR="00B638F6" w:rsidRPr="00074670" w:rsidRDefault="00B638F6" w:rsidP="00DD2B70"/>
        </w:tc>
      </w:tr>
      <w:tr w:rsidR="00B638F6" w:rsidRPr="00A6137D" w:rsidTr="00146CDA">
        <w:tc>
          <w:tcPr>
            <w:tcW w:w="2700" w:type="dxa"/>
          </w:tcPr>
          <w:p w:rsidR="00B638F6" w:rsidRPr="00074670" w:rsidRDefault="00B638F6" w:rsidP="00DD2B70"/>
        </w:tc>
        <w:tc>
          <w:tcPr>
            <w:tcW w:w="900" w:type="dxa"/>
          </w:tcPr>
          <w:p w:rsidR="00B638F6" w:rsidRPr="00074670" w:rsidRDefault="00B638F6" w:rsidP="00DD2B70"/>
        </w:tc>
        <w:tc>
          <w:tcPr>
            <w:tcW w:w="900" w:type="dxa"/>
          </w:tcPr>
          <w:p w:rsidR="00B638F6" w:rsidRPr="00074670" w:rsidRDefault="00B638F6" w:rsidP="00DD2B70"/>
        </w:tc>
        <w:tc>
          <w:tcPr>
            <w:tcW w:w="1440" w:type="dxa"/>
          </w:tcPr>
          <w:p w:rsidR="00B638F6" w:rsidRPr="00074670" w:rsidRDefault="00B638F6" w:rsidP="00DD2B70"/>
        </w:tc>
        <w:tc>
          <w:tcPr>
            <w:tcW w:w="2140" w:type="dxa"/>
          </w:tcPr>
          <w:p w:rsidR="00B638F6" w:rsidRPr="00074670" w:rsidRDefault="00B638F6" w:rsidP="00DD2B70"/>
        </w:tc>
        <w:tc>
          <w:tcPr>
            <w:tcW w:w="2126" w:type="dxa"/>
          </w:tcPr>
          <w:p w:rsidR="00B638F6" w:rsidRPr="00074670" w:rsidRDefault="00B638F6" w:rsidP="00DD2B70"/>
        </w:tc>
      </w:tr>
      <w:tr w:rsidR="00B638F6" w:rsidRPr="00A6137D" w:rsidTr="00146CDA">
        <w:tc>
          <w:tcPr>
            <w:tcW w:w="2700" w:type="dxa"/>
          </w:tcPr>
          <w:p w:rsidR="00B638F6" w:rsidRPr="00074670" w:rsidRDefault="00B638F6" w:rsidP="00DD2B70"/>
        </w:tc>
        <w:tc>
          <w:tcPr>
            <w:tcW w:w="900" w:type="dxa"/>
          </w:tcPr>
          <w:p w:rsidR="00B638F6" w:rsidRPr="00DD2B70" w:rsidRDefault="00B638F6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B638F6" w:rsidRPr="00DD2B70" w:rsidRDefault="00B638F6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B638F6" w:rsidRPr="00DD2B70" w:rsidRDefault="00B638F6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B638F6" w:rsidRPr="00DD2B70" w:rsidRDefault="00B638F6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B638F6" w:rsidRPr="00DD2B70" w:rsidRDefault="00B638F6" w:rsidP="00DD2B70">
            <w:pPr>
              <w:rPr>
                <w:b/>
              </w:rPr>
            </w:pPr>
          </w:p>
        </w:tc>
      </w:tr>
    </w:tbl>
    <w:p w:rsidR="00B638F6" w:rsidRDefault="00B638F6" w:rsidP="009E06FD">
      <w:pPr>
        <w:ind w:left="284"/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638F6" w:rsidRPr="00E74C03" w:rsidRDefault="00B638F6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B638F6" w:rsidRPr="00E94F6D" w:rsidTr="00D809EC">
        <w:tc>
          <w:tcPr>
            <w:tcW w:w="5670" w:type="dxa"/>
            <w:shd w:val="clear" w:color="auto" w:fill="F2F2F2"/>
          </w:tcPr>
          <w:p w:rsidR="00B638F6" w:rsidRPr="00E74C03" w:rsidRDefault="00B638F6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638F6" w:rsidRPr="00E74C03" w:rsidRDefault="00B638F6" w:rsidP="007A516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E74C03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4536" w:type="dxa"/>
          </w:tcPr>
          <w:p w:rsidR="00B638F6" w:rsidRPr="00010F84" w:rsidRDefault="00B638F6" w:rsidP="00010F84"/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074670"/>
        </w:tc>
        <w:tc>
          <w:tcPr>
            <w:tcW w:w="4536" w:type="dxa"/>
          </w:tcPr>
          <w:p w:rsidR="00B638F6" w:rsidRPr="00010F84" w:rsidRDefault="00B638F6" w:rsidP="00010F84"/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074670"/>
        </w:tc>
        <w:tc>
          <w:tcPr>
            <w:tcW w:w="4536" w:type="dxa"/>
          </w:tcPr>
          <w:p w:rsidR="00B638F6" w:rsidRPr="00010F84" w:rsidRDefault="00B638F6" w:rsidP="00010F84"/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074670"/>
        </w:tc>
        <w:tc>
          <w:tcPr>
            <w:tcW w:w="4536" w:type="dxa"/>
          </w:tcPr>
          <w:p w:rsidR="00B638F6" w:rsidRPr="00010F84" w:rsidRDefault="00B638F6" w:rsidP="00010F84"/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074670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:rsidR="00B638F6" w:rsidRPr="00010F84" w:rsidRDefault="00B638F6" w:rsidP="00010F84"/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074670"/>
        </w:tc>
        <w:tc>
          <w:tcPr>
            <w:tcW w:w="4536" w:type="dxa"/>
          </w:tcPr>
          <w:p w:rsidR="00B638F6" w:rsidRPr="00010F84" w:rsidRDefault="00B638F6" w:rsidP="00010F84"/>
        </w:tc>
      </w:tr>
      <w:tr w:rsidR="00B638F6" w:rsidRPr="00A6137D" w:rsidTr="00774437">
        <w:tc>
          <w:tcPr>
            <w:tcW w:w="5670" w:type="dxa"/>
          </w:tcPr>
          <w:p w:rsidR="00B638F6" w:rsidRPr="00074670" w:rsidRDefault="00B638F6" w:rsidP="00074670">
            <w:pPr>
              <w:jc w:val="both"/>
            </w:pPr>
          </w:p>
        </w:tc>
        <w:tc>
          <w:tcPr>
            <w:tcW w:w="4536" w:type="dxa"/>
          </w:tcPr>
          <w:p w:rsidR="00B638F6" w:rsidRPr="00010F84" w:rsidRDefault="00B638F6" w:rsidP="00010F84">
            <w:pPr>
              <w:rPr>
                <w:b/>
              </w:rPr>
            </w:pPr>
          </w:p>
        </w:tc>
      </w:tr>
    </w:tbl>
    <w:p w:rsidR="00B638F6" w:rsidRDefault="00B638F6" w:rsidP="00CE5157">
      <w:pPr>
        <w:jc w:val="center"/>
        <w:rPr>
          <w:b/>
          <w:sz w:val="24"/>
          <w:szCs w:val="24"/>
        </w:rPr>
      </w:pPr>
    </w:p>
    <w:p w:rsidR="00B638F6" w:rsidRPr="003C4B7A" w:rsidRDefault="00B638F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638F6" w:rsidRPr="003C4B7A" w:rsidRDefault="00B638F6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>údajoch na strane pasív súvahy</w:t>
      </w:r>
    </w:p>
    <w:p w:rsidR="00B638F6" w:rsidRDefault="00B638F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Default="00B638F6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B638F6" w:rsidRPr="00A6137D" w:rsidTr="00D809EC">
        <w:tc>
          <w:tcPr>
            <w:tcW w:w="3544" w:type="dxa"/>
            <w:shd w:val="clear" w:color="auto" w:fill="F2F2F2"/>
          </w:tcPr>
          <w:p w:rsidR="00B638F6" w:rsidRPr="00144874" w:rsidRDefault="00B638F6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B638F6" w:rsidRDefault="00B638F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638F6" w:rsidRPr="00144874" w:rsidRDefault="00B638F6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638F6" w:rsidRPr="00A6137D" w:rsidTr="00774437">
        <w:tc>
          <w:tcPr>
            <w:tcW w:w="3544" w:type="dxa"/>
          </w:tcPr>
          <w:p w:rsidR="00B638F6" w:rsidRPr="00FA1A6F" w:rsidRDefault="00B638F6" w:rsidP="00FA1A6F"/>
        </w:tc>
        <w:tc>
          <w:tcPr>
            <w:tcW w:w="6662" w:type="dxa"/>
          </w:tcPr>
          <w:p w:rsidR="00B638F6" w:rsidRPr="00FA1A6F" w:rsidRDefault="00B638F6" w:rsidP="00FA1A6F"/>
        </w:tc>
      </w:tr>
      <w:tr w:rsidR="00B638F6" w:rsidRPr="00A6137D" w:rsidTr="00774437">
        <w:tc>
          <w:tcPr>
            <w:tcW w:w="3544" w:type="dxa"/>
          </w:tcPr>
          <w:p w:rsidR="00B638F6" w:rsidRPr="00FA1A6F" w:rsidRDefault="00B638F6" w:rsidP="00FA1A6F"/>
        </w:tc>
        <w:tc>
          <w:tcPr>
            <w:tcW w:w="6662" w:type="dxa"/>
          </w:tcPr>
          <w:p w:rsidR="00B638F6" w:rsidRPr="00FA1A6F" w:rsidRDefault="00B638F6" w:rsidP="00FA1A6F"/>
        </w:tc>
      </w:tr>
      <w:tr w:rsidR="00B638F6" w:rsidRPr="00A6137D" w:rsidTr="00774437">
        <w:tc>
          <w:tcPr>
            <w:tcW w:w="3544" w:type="dxa"/>
          </w:tcPr>
          <w:p w:rsidR="00B638F6" w:rsidRPr="00FA1A6F" w:rsidRDefault="00B638F6" w:rsidP="00FA1A6F"/>
        </w:tc>
        <w:tc>
          <w:tcPr>
            <w:tcW w:w="6662" w:type="dxa"/>
          </w:tcPr>
          <w:p w:rsidR="00B638F6" w:rsidRPr="00FA1A6F" w:rsidRDefault="00B638F6" w:rsidP="00FA1A6F"/>
        </w:tc>
      </w:tr>
      <w:tr w:rsidR="00B638F6" w:rsidRPr="00A6137D" w:rsidTr="00774437">
        <w:tc>
          <w:tcPr>
            <w:tcW w:w="3544" w:type="dxa"/>
          </w:tcPr>
          <w:p w:rsidR="00B638F6" w:rsidRPr="00FA1A6F" w:rsidRDefault="00B638F6" w:rsidP="00FA1A6F"/>
        </w:tc>
        <w:tc>
          <w:tcPr>
            <w:tcW w:w="6662" w:type="dxa"/>
          </w:tcPr>
          <w:p w:rsidR="00B638F6" w:rsidRPr="00FA1A6F" w:rsidRDefault="00B638F6" w:rsidP="00FA1A6F"/>
        </w:tc>
      </w:tr>
      <w:tr w:rsidR="00B638F6" w:rsidRPr="00A6137D" w:rsidTr="00774437">
        <w:tc>
          <w:tcPr>
            <w:tcW w:w="3544" w:type="dxa"/>
          </w:tcPr>
          <w:p w:rsidR="00B638F6" w:rsidRPr="00FA1A6F" w:rsidRDefault="00B638F6" w:rsidP="00FA1A6F"/>
        </w:tc>
        <w:tc>
          <w:tcPr>
            <w:tcW w:w="6662" w:type="dxa"/>
          </w:tcPr>
          <w:p w:rsidR="00B638F6" w:rsidRPr="00FA1A6F" w:rsidRDefault="00B638F6" w:rsidP="00FA1A6F"/>
        </w:tc>
      </w:tr>
    </w:tbl>
    <w:p w:rsidR="00B638F6" w:rsidRDefault="00B638F6" w:rsidP="00D54E80">
      <w:pPr>
        <w:rPr>
          <w:b/>
          <w:sz w:val="24"/>
          <w:szCs w:val="24"/>
        </w:rPr>
      </w:pPr>
    </w:p>
    <w:p w:rsidR="00B638F6" w:rsidRDefault="00B638F6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638F6" w:rsidRPr="00CB7800" w:rsidRDefault="00B638F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638F6" w:rsidRDefault="00B638F6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B638F6" w:rsidRPr="00144874" w:rsidTr="00D809EC">
        <w:tc>
          <w:tcPr>
            <w:tcW w:w="4500" w:type="dxa"/>
            <w:shd w:val="clear" w:color="auto" w:fill="F2F2F2"/>
          </w:tcPr>
          <w:p w:rsidR="00B638F6" w:rsidRPr="00144874" w:rsidRDefault="00B638F6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B638F6" w:rsidRPr="00144874" w:rsidRDefault="00B638F6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638F6" w:rsidRPr="00CA5280" w:rsidTr="00774437">
        <w:tc>
          <w:tcPr>
            <w:tcW w:w="4500" w:type="dxa"/>
          </w:tcPr>
          <w:p w:rsidR="00B638F6" w:rsidRPr="00CA5280" w:rsidRDefault="00B638F6" w:rsidP="00A5206E"/>
        </w:tc>
        <w:tc>
          <w:tcPr>
            <w:tcW w:w="5706" w:type="dxa"/>
          </w:tcPr>
          <w:p w:rsidR="00B638F6" w:rsidRPr="00CA5280" w:rsidRDefault="00B638F6" w:rsidP="00A5206E"/>
        </w:tc>
      </w:tr>
      <w:tr w:rsidR="00B638F6" w:rsidRPr="00CA5280" w:rsidTr="00774437">
        <w:tc>
          <w:tcPr>
            <w:tcW w:w="4500" w:type="dxa"/>
          </w:tcPr>
          <w:p w:rsidR="00B638F6" w:rsidRPr="00CA5280" w:rsidRDefault="00B638F6" w:rsidP="00A5206E"/>
        </w:tc>
        <w:tc>
          <w:tcPr>
            <w:tcW w:w="5706" w:type="dxa"/>
          </w:tcPr>
          <w:p w:rsidR="00B638F6" w:rsidRPr="00CA5280" w:rsidRDefault="00B638F6" w:rsidP="00A5206E"/>
        </w:tc>
      </w:tr>
      <w:tr w:rsidR="00B638F6" w:rsidRPr="00CA5280" w:rsidTr="00774437">
        <w:tc>
          <w:tcPr>
            <w:tcW w:w="4500" w:type="dxa"/>
          </w:tcPr>
          <w:p w:rsidR="00B638F6" w:rsidRPr="00CA5280" w:rsidRDefault="00B638F6" w:rsidP="00A5206E"/>
        </w:tc>
        <w:tc>
          <w:tcPr>
            <w:tcW w:w="5706" w:type="dxa"/>
          </w:tcPr>
          <w:p w:rsidR="00B638F6" w:rsidRPr="00CA5280" w:rsidRDefault="00B638F6" w:rsidP="00A5206E"/>
        </w:tc>
      </w:tr>
    </w:tbl>
    <w:p w:rsidR="00B638F6" w:rsidRPr="00111B4C" w:rsidRDefault="00B638F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638F6" w:rsidRPr="00111B4C" w:rsidRDefault="00B638F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</w:t>
      </w:r>
      <w:r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151 súvahy) - tabuľka č.8</w:t>
      </w:r>
    </w:p>
    <w:p w:rsidR="00B638F6" w:rsidRPr="00111B4C" w:rsidRDefault="00B638F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tabuľke č.8  .............................................................................................................................</w:t>
      </w:r>
    </w:p>
    <w:p w:rsidR="00B638F6" w:rsidRPr="00111B4C" w:rsidRDefault="00B638F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638F6" w:rsidRPr="00111B4C" w:rsidRDefault="00B638F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638F6" w:rsidRPr="00111B4C" w:rsidRDefault="00B638F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B638F6" w:rsidRPr="00111B4C" w:rsidRDefault="00B638F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</w:t>
      </w:r>
      <w:r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151 súvahy) - tabuľka č.8</w:t>
      </w:r>
    </w:p>
    <w:p w:rsidR="00B638F6" w:rsidRPr="00CC4187" w:rsidRDefault="00B638F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tabuľke č.8  .............................................................................................................................</w:t>
      </w:r>
    </w:p>
    <w:p w:rsidR="00B638F6" w:rsidRDefault="00B638F6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83287E">
      <w:pPr>
        <w:rPr>
          <w:b/>
          <w:sz w:val="24"/>
          <w:szCs w:val="24"/>
        </w:rPr>
      </w:pPr>
    </w:p>
    <w:p w:rsidR="00B638F6" w:rsidRPr="00104161" w:rsidRDefault="00B638F6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B638F6" w:rsidRPr="00A6137D" w:rsidTr="007B3055">
        <w:tc>
          <w:tcPr>
            <w:tcW w:w="3119" w:type="dxa"/>
            <w:shd w:val="clear" w:color="auto" w:fill="F2F2F2"/>
          </w:tcPr>
          <w:p w:rsidR="00B638F6" w:rsidRPr="00104161" w:rsidRDefault="00B638F6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638F6" w:rsidRPr="00104161" w:rsidRDefault="00B638F6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638F6" w:rsidRPr="00104161" w:rsidRDefault="00B638F6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8F6" w:rsidRPr="00A6137D" w:rsidTr="007B3055">
        <w:tc>
          <w:tcPr>
            <w:tcW w:w="3119" w:type="dxa"/>
          </w:tcPr>
          <w:p w:rsidR="00B638F6" w:rsidRPr="003C2105" w:rsidRDefault="00B638F6" w:rsidP="00D853F9">
            <w:r>
              <w:t>331</w:t>
            </w:r>
          </w:p>
        </w:tc>
        <w:tc>
          <w:tcPr>
            <w:tcW w:w="2268" w:type="dxa"/>
          </w:tcPr>
          <w:p w:rsidR="00B638F6" w:rsidRPr="003C2105" w:rsidRDefault="00B638F6" w:rsidP="0084398B">
            <w:r>
              <w:t>48 680,96</w:t>
            </w:r>
          </w:p>
        </w:tc>
        <w:tc>
          <w:tcPr>
            <w:tcW w:w="4819" w:type="dxa"/>
          </w:tcPr>
          <w:p w:rsidR="00B638F6" w:rsidRPr="003C2105" w:rsidRDefault="00B638F6" w:rsidP="0084398B">
            <w:r>
              <w:t>Mzdové prostriedky za december 2016</w:t>
            </w:r>
          </w:p>
        </w:tc>
      </w:tr>
      <w:tr w:rsidR="00B638F6" w:rsidRPr="00A6137D" w:rsidTr="007B3055">
        <w:tc>
          <w:tcPr>
            <w:tcW w:w="3119" w:type="dxa"/>
          </w:tcPr>
          <w:p w:rsidR="00B638F6" w:rsidRPr="003C2105" w:rsidRDefault="00B638F6" w:rsidP="00D853F9">
            <w:r>
              <w:t>336</w:t>
            </w:r>
          </w:p>
        </w:tc>
        <w:tc>
          <w:tcPr>
            <w:tcW w:w="2268" w:type="dxa"/>
          </w:tcPr>
          <w:p w:rsidR="00B638F6" w:rsidRPr="003C2105" w:rsidRDefault="00B638F6" w:rsidP="00D853F9">
            <w:r>
              <w:t>26 627,04</w:t>
            </w:r>
          </w:p>
        </w:tc>
        <w:tc>
          <w:tcPr>
            <w:tcW w:w="4819" w:type="dxa"/>
          </w:tcPr>
          <w:p w:rsidR="00B638F6" w:rsidRPr="003C2105" w:rsidRDefault="00B638F6" w:rsidP="0084398B">
            <w:r>
              <w:t>Soc. a zdrav. poistenie - mzdy za december 2016</w:t>
            </w:r>
          </w:p>
        </w:tc>
      </w:tr>
      <w:tr w:rsidR="00B638F6" w:rsidRPr="00A6137D" w:rsidTr="007B3055">
        <w:tc>
          <w:tcPr>
            <w:tcW w:w="3119" w:type="dxa"/>
          </w:tcPr>
          <w:p w:rsidR="00B638F6" w:rsidRPr="003C2105" w:rsidRDefault="00B638F6" w:rsidP="00D853F9">
            <w:r>
              <w:t>342</w:t>
            </w:r>
          </w:p>
        </w:tc>
        <w:tc>
          <w:tcPr>
            <w:tcW w:w="2268" w:type="dxa"/>
          </w:tcPr>
          <w:p w:rsidR="00B638F6" w:rsidRPr="003C2105" w:rsidRDefault="00B638F6" w:rsidP="00D853F9">
            <w:r>
              <w:t>6 086,51</w:t>
            </w:r>
          </w:p>
        </w:tc>
        <w:tc>
          <w:tcPr>
            <w:tcW w:w="4819" w:type="dxa"/>
          </w:tcPr>
          <w:p w:rsidR="00B638F6" w:rsidRPr="003C2105" w:rsidRDefault="00B638F6" w:rsidP="0084398B">
            <w:r>
              <w:t>Ostatné priame dane - mzdy za december 2016</w:t>
            </w:r>
          </w:p>
        </w:tc>
      </w:tr>
      <w:tr w:rsidR="00B638F6" w:rsidRPr="00A6137D" w:rsidTr="007B3055">
        <w:tc>
          <w:tcPr>
            <w:tcW w:w="3119" w:type="dxa"/>
          </w:tcPr>
          <w:p w:rsidR="00B638F6" w:rsidRPr="003C2105" w:rsidRDefault="00B638F6" w:rsidP="00D853F9"/>
        </w:tc>
        <w:tc>
          <w:tcPr>
            <w:tcW w:w="2268" w:type="dxa"/>
          </w:tcPr>
          <w:p w:rsidR="00B638F6" w:rsidRPr="003C2105" w:rsidRDefault="00B638F6" w:rsidP="00D853F9"/>
        </w:tc>
        <w:tc>
          <w:tcPr>
            <w:tcW w:w="4819" w:type="dxa"/>
          </w:tcPr>
          <w:p w:rsidR="00B638F6" w:rsidRPr="003C2105" w:rsidRDefault="00B638F6" w:rsidP="00D853F9"/>
        </w:tc>
      </w:tr>
      <w:tr w:rsidR="00B638F6" w:rsidRPr="00A6137D" w:rsidTr="007B3055">
        <w:tc>
          <w:tcPr>
            <w:tcW w:w="3119" w:type="dxa"/>
          </w:tcPr>
          <w:p w:rsidR="00B638F6" w:rsidRPr="003C2105" w:rsidRDefault="00B638F6" w:rsidP="00D853F9"/>
        </w:tc>
        <w:tc>
          <w:tcPr>
            <w:tcW w:w="2268" w:type="dxa"/>
          </w:tcPr>
          <w:p w:rsidR="00B638F6" w:rsidRPr="001029A2" w:rsidRDefault="00B638F6" w:rsidP="00D853F9"/>
        </w:tc>
        <w:tc>
          <w:tcPr>
            <w:tcW w:w="4819" w:type="dxa"/>
          </w:tcPr>
          <w:p w:rsidR="00B638F6" w:rsidRPr="001029A2" w:rsidRDefault="00B638F6" w:rsidP="00D853F9"/>
        </w:tc>
      </w:tr>
      <w:tr w:rsidR="00B638F6" w:rsidRPr="00A6137D" w:rsidTr="007B3055">
        <w:tc>
          <w:tcPr>
            <w:tcW w:w="3119" w:type="dxa"/>
          </w:tcPr>
          <w:p w:rsidR="00B638F6" w:rsidRDefault="00B638F6" w:rsidP="00D853F9"/>
        </w:tc>
        <w:tc>
          <w:tcPr>
            <w:tcW w:w="2268" w:type="dxa"/>
          </w:tcPr>
          <w:p w:rsidR="00B638F6" w:rsidRPr="001029A2" w:rsidRDefault="00B638F6" w:rsidP="00D853F9"/>
        </w:tc>
        <w:tc>
          <w:tcPr>
            <w:tcW w:w="4819" w:type="dxa"/>
          </w:tcPr>
          <w:p w:rsidR="00B638F6" w:rsidRPr="001029A2" w:rsidRDefault="00B638F6" w:rsidP="00D853F9"/>
        </w:tc>
      </w:tr>
      <w:tr w:rsidR="00B638F6" w:rsidRPr="00A6137D" w:rsidTr="007B3055">
        <w:tc>
          <w:tcPr>
            <w:tcW w:w="3119" w:type="dxa"/>
          </w:tcPr>
          <w:p w:rsidR="00B638F6" w:rsidRDefault="00B638F6" w:rsidP="00D853F9"/>
        </w:tc>
        <w:tc>
          <w:tcPr>
            <w:tcW w:w="2268" w:type="dxa"/>
          </w:tcPr>
          <w:p w:rsidR="00B638F6" w:rsidRPr="001029A2" w:rsidRDefault="00B638F6" w:rsidP="00D853F9"/>
        </w:tc>
        <w:tc>
          <w:tcPr>
            <w:tcW w:w="4819" w:type="dxa"/>
          </w:tcPr>
          <w:p w:rsidR="00B638F6" w:rsidRPr="001029A2" w:rsidRDefault="00B638F6" w:rsidP="00D853F9"/>
        </w:tc>
      </w:tr>
    </w:tbl>
    <w:p w:rsidR="00B638F6" w:rsidRDefault="00B638F6" w:rsidP="0083287E">
      <w:pPr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638F6" w:rsidRDefault="00B638F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638F6" w:rsidRPr="00CC4187" w:rsidRDefault="00B638F6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638F6" w:rsidRDefault="00B638F6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638F6" w:rsidRDefault="00B638F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B638F6" w:rsidRPr="00144874" w:rsidTr="00D809EC">
        <w:tc>
          <w:tcPr>
            <w:tcW w:w="4500" w:type="dxa"/>
            <w:shd w:val="clear" w:color="auto" w:fill="F2F2F2"/>
          </w:tcPr>
          <w:p w:rsidR="00B638F6" w:rsidRPr="001244F1" w:rsidRDefault="00B638F6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638F6" w:rsidRPr="00144874" w:rsidRDefault="00B638F6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638F6" w:rsidRDefault="00B638F6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638F6" w:rsidRPr="00144874" w:rsidRDefault="00B638F6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638F6" w:rsidRPr="00CA5280" w:rsidTr="00774437">
        <w:tc>
          <w:tcPr>
            <w:tcW w:w="4500" w:type="dxa"/>
          </w:tcPr>
          <w:p w:rsidR="00B638F6" w:rsidRPr="001244F1" w:rsidRDefault="00B638F6" w:rsidP="001244F1">
            <w:pPr>
              <w:jc w:val="both"/>
            </w:pPr>
          </w:p>
        </w:tc>
        <w:tc>
          <w:tcPr>
            <w:tcW w:w="5848" w:type="dxa"/>
          </w:tcPr>
          <w:p w:rsidR="00B638F6" w:rsidRPr="001244F1" w:rsidRDefault="00B638F6" w:rsidP="001244F1">
            <w:pPr>
              <w:jc w:val="both"/>
            </w:pPr>
          </w:p>
        </w:tc>
      </w:tr>
      <w:tr w:rsidR="00B638F6" w:rsidRPr="00CA5280" w:rsidTr="00774437">
        <w:tc>
          <w:tcPr>
            <w:tcW w:w="4500" w:type="dxa"/>
          </w:tcPr>
          <w:p w:rsidR="00B638F6" w:rsidRPr="001244F1" w:rsidRDefault="00B638F6" w:rsidP="001244F1">
            <w:pPr>
              <w:jc w:val="both"/>
            </w:pPr>
          </w:p>
        </w:tc>
        <w:tc>
          <w:tcPr>
            <w:tcW w:w="5848" w:type="dxa"/>
          </w:tcPr>
          <w:p w:rsidR="00B638F6" w:rsidRPr="001244F1" w:rsidRDefault="00B638F6" w:rsidP="001244F1">
            <w:pPr>
              <w:jc w:val="both"/>
            </w:pPr>
          </w:p>
        </w:tc>
      </w:tr>
      <w:tr w:rsidR="00B638F6" w:rsidRPr="00CA5280" w:rsidTr="00774437">
        <w:tc>
          <w:tcPr>
            <w:tcW w:w="4500" w:type="dxa"/>
          </w:tcPr>
          <w:p w:rsidR="00B638F6" w:rsidRPr="001244F1" w:rsidRDefault="00B638F6" w:rsidP="001244F1">
            <w:pPr>
              <w:jc w:val="both"/>
            </w:pPr>
          </w:p>
        </w:tc>
        <w:tc>
          <w:tcPr>
            <w:tcW w:w="5848" w:type="dxa"/>
          </w:tcPr>
          <w:p w:rsidR="00B638F6" w:rsidRPr="001244F1" w:rsidRDefault="00B638F6" w:rsidP="001244F1">
            <w:pPr>
              <w:jc w:val="both"/>
            </w:pPr>
          </w:p>
        </w:tc>
      </w:tr>
      <w:tr w:rsidR="00B638F6" w:rsidRPr="00CA5280" w:rsidTr="00774437">
        <w:tc>
          <w:tcPr>
            <w:tcW w:w="4500" w:type="dxa"/>
          </w:tcPr>
          <w:p w:rsidR="00B638F6" w:rsidRPr="001244F1" w:rsidRDefault="00B638F6" w:rsidP="001244F1">
            <w:pPr>
              <w:jc w:val="both"/>
            </w:pPr>
          </w:p>
        </w:tc>
        <w:tc>
          <w:tcPr>
            <w:tcW w:w="5848" w:type="dxa"/>
          </w:tcPr>
          <w:p w:rsidR="00B638F6" w:rsidRPr="001244F1" w:rsidRDefault="00B638F6" w:rsidP="001244F1">
            <w:pPr>
              <w:jc w:val="both"/>
            </w:pPr>
          </w:p>
        </w:tc>
      </w:tr>
      <w:tr w:rsidR="00B638F6" w:rsidRPr="00CA5280" w:rsidTr="00774437">
        <w:tc>
          <w:tcPr>
            <w:tcW w:w="4500" w:type="dxa"/>
          </w:tcPr>
          <w:p w:rsidR="00B638F6" w:rsidRPr="001244F1" w:rsidRDefault="00B638F6" w:rsidP="001244F1">
            <w:pPr>
              <w:jc w:val="both"/>
            </w:pPr>
          </w:p>
        </w:tc>
        <w:tc>
          <w:tcPr>
            <w:tcW w:w="5848" w:type="dxa"/>
          </w:tcPr>
          <w:p w:rsidR="00B638F6" w:rsidRPr="001244F1" w:rsidRDefault="00B638F6" w:rsidP="001244F1">
            <w:pPr>
              <w:jc w:val="both"/>
            </w:pPr>
          </w:p>
        </w:tc>
      </w:tr>
    </w:tbl>
    <w:p w:rsidR="00B638F6" w:rsidRDefault="00B638F6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B638F6" w:rsidRPr="00CA526F" w:rsidRDefault="00B638F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dlhodobé emitované dlhopisy a</w:t>
      </w:r>
      <w:r>
        <w:rPr>
          <w:sz w:val="24"/>
          <w:szCs w:val="24"/>
        </w:rPr>
        <w:t> </w:t>
      </w:r>
      <w:r w:rsidRPr="00CA526F">
        <w:rPr>
          <w:sz w:val="24"/>
          <w:szCs w:val="24"/>
        </w:rPr>
        <w:t xml:space="preserve">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111B4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B638F6" w:rsidRPr="00A6137D" w:rsidTr="00D809EC">
        <w:tc>
          <w:tcPr>
            <w:tcW w:w="3240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</w:t>
            </w:r>
            <w:r>
              <w:rPr>
                <w:b/>
              </w:rPr>
              <w:t> </w:t>
            </w:r>
            <w:r w:rsidRPr="006B31B4">
              <w:rPr>
                <w:b/>
              </w:rPr>
              <w:t>ktorej sú</w:t>
            </w:r>
          </w:p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638F6" w:rsidRPr="006B31B4" w:rsidRDefault="00B638F6" w:rsidP="0084398B">
            <w:pPr>
              <w:jc w:val="center"/>
              <w:rPr>
                <w:b/>
              </w:rPr>
            </w:pPr>
            <w:r w:rsidRPr="006B31B4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6B31B4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638F6" w:rsidRPr="006B31B4" w:rsidRDefault="00B638F6" w:rsidP="0084398B">
            <w:pPr>
              <w:jc w:val="center"/>
              <w:rPr>
                <w:b/>
              </w:rPr>
            </w:pPr>
            <w:r w:rsidRPr="006B31B4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6B31B4">
              <w:rPr>
                <w:b/>
              </w:rPr>
              <w:t>31.12.</w:t>
            </w:r>
            <w:r>
              <w:rPr>
                <w:b/>
              </w:rPr>
              <w:t>2015</w:t>
            </w:r>
          </w:p>
        </w:tc>
      </w:tr>
      <w:tr w:rsidR="00B638F6" w:rsidRPr="00A6137D" w:rsidTr="006B31B4">
        <w:tc>
          <w:tcPr>
            <w:tcW w:w="3240" w:type="dxa"/>
          </w:tcPr>
          <w:p w:rsidR="00B638F6" w:rsidRPr="00074670" w:rsidRDefault="00B638F6" w:rsidP="003503AB"/>
        </w:tc>
        <w:tc>
          <w:tcPr>
            <w:tcW w:w="1863" w:type="dxa"/>
          </w:tcPr>
          <w:p w:rsidR="00B638F6" w:rsidRPr="00074670" w:rsidRDefault="00B638F6" w:rsidP="003503AB"/>
        </w:tc>
        <w:tc>
          <w:tcPr>
            <w:tcW w:w="1017" w:type="dxa"/>
          </w:tcPr>
          <w:p w:rsidR="00B638F6" w:rsidRPr="00074670" w:rsidRDefault="00B638F6" w:rsidP="003503AB"/>
        </w:tc>
        <w:tc>
          <w:tcPr>
            <w:tcW w:w="1400" w:type="dxa"/>
          </w:tcPr>
          <w:p w:rsidR="00B638F6" w:rsidRPr="00074670" w:rsidRDefault="00B638F6" w:rsidP="003503AB"/>
        </w:tc>
        <w:tc>
          <w:tcPr>
            <w:tcW w:w="1480" w:type="dxa"/>
          </w:tcPr>
          <w:p w:rsidR="00B638F6" w:rsidRPr="00074670" w:rsidRDefault="00B638F6" w:rsidP="003503AB"/>
        </w:tc>
        <w:tc>
          <w:tcPr>
            <w:tcW w:w="1420" w:type="dxa"/>
          </w:tcPr>
          <w:p w:rsidR="00B638F6" w:rsidRPr="00074670" w:rsidRDefault="00B638F6" w:rsidP="003503AB"/>
        </w:tc>
      </w:tr>
      <w:tr w:rsidR="00B638F6" w:rsidRPr="00A6137D" w:rsidTr="006B31B4">
        <w:tc>
          <w:tcPr>
            <w:tcW w:w="3240" w:type="dxa"/>
          </w:tcPr>
          <w:p w:rsidR="00B638F6" w:rsidRPr="00074670" w:rsidRDefault="00B638F6" w:rsidP="003503AB"/>
        </w:tc>
        <w:tc>
          <w:tcPr>
            <w:tcW w:w="1863" w:type="dxa"/>
          </w:tcPr>
          <w:p w:rsidR="00B638F6" w:rsidRPr="00074670" w:rsidRDefault="00B638F6" w:rsidP="003503AB"/>
        </w:tc>
        <w:tc>
          <w:tcPr>
            <w:tcW w:w="1017" w:type="dxa"/>
          </w:tcPr>
          <w:p w:rsidR="00B638F6" w:rsidRPr="00074670" w:rsidRDefault="00B638F6" w:rsidP="003503AB"/>
        </w:tc>
        <w:tc>
          <w:tcPr>
            <w:tcW w:w="1400" w:type="dxa"/>
          </w:tcPr>
          <w:p w:rsidR="00B638F6" w:rsidRPr="00074670" w:rsidRDefault="00B638F6" w:rsidP="003503AB"/>
        </w:tc>
        <w:tc>
          <w:tcPr>
            <w:tcW w:w="1480" w:type="dxa"/>
          </w:tcPr>
          <w:p w:rsidR="00B638F6" w:rsidRPr="00074670" w:rsidRDefault="00B638F6" w:rsidP="003503AB"/>
        </w:tc>
        <w:tc>
          <w:tcPr>
            <w:tcW w:w="1420" w:type="dxa"/>
          </w:tcPr>
          <w:p w:rsidR="00B638F6" w:rsidRPr="00074670" w:rsidRDefault="00B638F6" w:rsidP="003503AB"/>
        </w:tc>
      </w:tr>
      <w:tr w:rsidR="00B638F6" w:rsidRPr="00A6137D" w:rsidTr="006B31B4">
        <w:tc>
          <w:tcPr>
            <w:tcW w:w="3240" w:type="dxa"/>
          </w:tcPr>
          <w:p w:rsidR="00B638F6" w:rsidRPr="00074670" w:rsidRDefault="00B638F6" w:rsidP="003503AB"/>
        </w:tc>
        <w:tc>
          <w:tcPr>
            <w:tcW w:w="1863" w:type="dxa"/>
          </w:tcPr>
          <w:p w:rsidR="00B638F6" w:rsidRPr="00074670" w:rsidRDefault="00B638F6" w:rsidP="003503AB"/>
        </w:tc>
        <w:tc>
          <w:tcPr>
            <w:tcW w:w="1017" w:type="dxa"/>
          </w:tcPr>
          <w:p w:rsidR="00B638F6" w:rsidRPr="00074670" w:rsidRDefault="00B638F6" w:rsidP="003503AB"/>
        </w:tc>
        <w:tc>
          <w:tcPr>
            <w:tcW w:w="1400" w:type="dxa"/>
          </w:tcPr>
          <w:p w:rsidR="00B638F6" w:rsidRPr="00074670" w:rsidRDefault="00B638F6" w:rsidP="003503AB"/>
        </w:tc>
        <w:tc>
          <w:tcPr>
            <w:tcW w:w="1480" w:type="dxa"/>
          </w:tcPr>
          <w:p w:rsidR="00B638F6" w:rsidRPr="00074670" w:rsidRDefault="00B638F6" w:rsidP="003503AB"/>
        </w:tc>
        <w:tc>
          <w:tcPr>
            <w:tcW w:w="1420" w:type="dxa"/>
          </w:tcPr>
          <w:p w:rsidR="00B638F6" w:rsidRPr="00074670" w:rsidRDefault="00B638F6" w:rsidP="003503AB"/>
        </w:tc>
      </w:tr>
    </w:tbl>
    <w:p w:rsidR="00B638F6" w:rsidRDefault="00B638F6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638F6" w:rsidRPr="006B31B4" w:rsidRDefault="00B638F6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prijaté dlhodobé návratné finančné výpomoci a</w:t>
      </w:r>
      <w:r>
        <w:rPr>
          <w:sz w:val="24"/>
          <w:szCs w:val="24"/>
        </w:rPr>
        <w:t> </w:t>
      </w:r>
      <w:r w:rsidRPr="006B31B4">
        <w:rPr>
          <w:sz w:val="24"/>
          <w:szCs w:val="24"/>
        </w:rPr>
        <w:t xml:space="preserve">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B638F6" w:rsidRPr="0000311D" w:rsidTr="000B70E1">
        <w:tc>
          <w:tcPr>
            <w:tcW w:w="3119" w:type="dxa"/>
            <w:shd w:val="clear" w:color="auto" w:fill="F2F2F2"/>
          </w:tcPr>
          <w:p w:rsidR="00B638F6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638F6" w:rsidRPr="006B31B4" w:rsidRDefault="00B638F6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638F6" w:rsidRPr="006B31B4" w:rsidRDefault="00B638F6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638F6" w:rsidRPr="006B31B4" w:rsidRDefault="00B638F6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638F6" w:rsidRPr="006B31B4" w:rsidRDefault="00B638F6" w:rsidP="0084398B">
            <w:pPr>
              <w:jc w:val="center"/>
              <w:rPr>
                <w:b/>
              </w:rPr>
            </w:pPr>
            <w:r w:rsidRPr="006B31B4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6B31B4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B638F6" w:rsidRPr="006B31B4" w:rsidRDefault="00B638F6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638F6" w:rsidRPr="006B31B4" w:rsidRDefault="00B638F6" w:rsidP="0084398B">
            <w:pPr>
              <w:jc w:val="center"/>
              <w:rPr>
                <w:b/>
              </w:rPr>
            </w:pPr>
            <w:r w:rsidRPr="006B31B4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6B31B4">
              <w:rPr>
                <w:b/>
              </w:rPr>
              <w:t>31.12.</w:t>
            </w:r>
            <w:r>
              <w:rPr>
                <w:b/>
              </w:rPr>
              <w:t>2015</w:t>
            </w:r>
          </w:p>
        </w:tc>
      </w:tr>
      <w:tr w:rsidR="00B638F6" w:rsidRPr="00A6137D" w:rsidTr="000B70E1">
        <w:tc>
          <w:tcPr>
            <w:tcW w:w="3119" w:type="dxa"/>
          </w:tcPr>
          <w:p w:rsidR="00B638F6" w:rsidRPr="00074670" w:rsidRDefault="00B638F6" w:rsidP="00647251"/>
        </w:tc>
        <w:tc>
          <w:tcPr>
            <w:tcW w:w="2126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418" w:type="dxa"/>
          </w:tcPr>
          <w:p w:rsidR="00B638F6" w:rsidRPr="00074670" w:rsidRDefault="00B638F6" w:rsidP="00647251"/>
        </w:tc>
        <w:tc>
          <w:tcPr>
            <w:tcW w:w="1489" w:type="dxa"/>
          </w:tcPr>
          <w:p w:rsidR="00B638F6" w:rsidRPr="00074670" w:rsidRDefault="00B638F6" w:rsidP="00647251"/>
        </w:tc>
      </w:tr>
      <w:tr w:rsidR="00B638F6" w:rsidRPr="00A6137D" w:rsidTr="000B70E1">
        <w:tc>
          <w:tcPr>
            <w:tcW w:w="3119" w:type="dxa"/>
          </w:tcPr>
          <w:p w:rsidR="00B638F6" w:rsidRPr="00074670" w:rsidRDefault="00B638F6" w:rsidP="00647251"/>
        </w:tc>
        <w:tc>
          <w:tcPr>
            <w:tcW w:w="2126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418" w:type="dxa"/>
          </w:tcPr>
          <w:p w:rsidR="00B638F6" w:rsidRPr="00074670" w:rsidRDefault="00B638F6" w:rsidP="00647251"/>
        </w:tc>
        <w:tc>
          <w:tcPr>
            <w:tcW w:w="1489" w:type="dxa"/>
          </w:tcPr>
          <w:p w:rsidR="00B638F6" w:rsidRPr="00074670" w:rsidRDefault="00B638F6" w:rsidP="00647251"/>
        </w:tc>
      </w:tr>
      <w:tr w:rsidR="00B638F6" w:rsidRPr="00A6137D" w:rsidTr="000B70E1">
        <w:tc>
          <w:tcPr>
            <w:tcW w:w="3119" w:type="dxa"/>
          </w:tcPr>
          <w:p w:rsidR="00B638F6" w:rsidRPr="00074670" w:rsidRDefault="00B638F6" w:rsidP="00647251"/>
        </w:tc>
        <w:tc>
          <w:tcPr>
            <w:tcW w:w="2126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418" w:type="dxa"/>
          </w:tcPr>
          <w:p w:rsidR="00B638F6" w:rsidRPr="00074670" w:rsidRDefault="00B638F6" w:rsidP="00647251"/>
        </w:tc>
        <w:tc>
          <w:tcPr>
            <w:tcW w:w="1489" w:type="dxa"/>
          </w:tcPr>
          <w:p w:rsidR="00B638F6" w:rsidRPr="00074670" w:rsidRDefault="00B638F6" w:rsidP="00647251"/>
        </w:tc>
      </w:tr>
      <w:tr w:rsidR="00B638F6" w:rsidRPr="00A6137D" w:rsidTr="000B70E1">
        <w:tc>
          <w:tcPr>
            <w:tcW w:w="3119" w:type="dxa"/>
          </w:tcPr>
          <w:p w:rsidR="00B638F6" w:rsidRPr="00074670" w:rsidRDefault="00B638F6" w:rsidP="00647251"/>
        </w:tc>
        <w:tc>
          <w:tcPr>
            <w:tcW w:w="2126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418" w:type="dxa"/>
          </w:tcPr>
          <w:p w:rsidR="00B638F6" w:rsidRPr="00074670" w:rsidRDefault="00B638F6" w:rsidP="00647251"/>
        </w:tc>
        <w:tc>
          <w:tcPr>
            <w:tcW w:w="1489" w:type="dxa"/>
          </w:tcPr>
          <w:p w:rsidR="00B638F6" w:rsidRPr="00074670" w:rsidRDefault="00B638F6" w:rsidP="00647251"/>
        </w:tc>
      </w:tr>
      <w:tr w:rsidR="00B638F6" w:rsidRPr="00A6137D" w:rsidTr="000B70E1">
        <w:tc>
          <w:tcPr>
            <w:tcW w:w="3119" w:type="dxa"/>
          </w:tcPr>
          <w:p w:rsidR="00B638F6" w:rsidRPr="00074670" w:rsidRDefault="00B638F6" w:rsidP="00647251"/>
        </w:tc>
        <w:tc>
          <w:tcPr>
            <w:tcW w:w="2126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134" w:type="dxa"/>
          </w:tcPr>
          <w:p w:rsidR="00B638F6" w:rsidRPr="00074670" w:rsidRDefault="00B638F6" w:rsidP="00647251"/>
        </w:tc>
        <w:tc>
          <w:tcPr>
            <w:tcW w:w="1418" w:type="dxa"/>
          </w:tcPr>
          <w:p w:rsidR="00B638F6" w:rsidRPr="00074670" w:rsidRDefault="00B638F6" w:rsidP="00647251"/>
        </w:tc>
        <w:tc>
          <w:tcPr>
            <w:tcW w:w="1489" w:type="dxa"/>
          </w:tcPr>
          <w:p w:rsidR="00B638F6" w:rsidRPr="00074670" w:rsidRDefault="00B638F6" w:rsidP="00647251"/>
        </w:tc>
      </w:tr>
    </w:tbl>
    <w:p w:rsidR="00B638F6" w:rsidRDefault="00B638F6" w:rsidP="00611434">
      <w:pPr>
        <w:rPr>
          <w:b/>
          <w:sz w:val="24"/>
          <w:szCs w:val="24"/>
        </w:rPr>
      </w:pPr>
    </w:p>
    <w:p w:rsidR="00B638F6" w:rsidRDefault="00B638F6" w:rsidP="00611434">
      <w:pPr>
        <w:rPr>
          <w:b/>
          <w:sz w:val="24"/>
          <w:szCs w:val="24"/>
        </w:rPr>
      </w:pPr>
    </w:p>
    <w:p w:rsidR="00B638F6" w:rsidRDefault="00B638F6" w:rsidP="00611434">
      <w:pPr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638F6" w:rsidRPr="00736743" w:rsidRDefault="00B638F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B638F6" w:rsidRPr="00074670" w:rsidTr="00D809EC">
        <w:tc>
          <w:tcPr>
            <w:tcW w:w="5529" w:type="dxa"/>
            <w:shd w:val="clear" w:color="auto" w:fill="F2F2F2"/>
          </w:tcPr>
          <w:p w:rsidR="00B638F6" w:rsidRPr="00671D3A" w:rsidRDefault="00B638F6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638F6" w:rsidRPr="00671D3A" w:rsidRDefault="00B638F6" w:rsidP="0084398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671D3A">
              <w:rPr>
                <w:b/>
              </w:rPr>
              <w:t>31.12.</w:t>
            </w:r>
            <w:r>
              <w:rPr>
                <w:b/>
              </w:rPr>
              <w:t>2016</w:t>
            </w:r>
          </w:p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4819" w:type="dxa"/>
          </w:tcPr>
          <w:p w:rsidR="00B638F6" w:rsidRPr="00671D3A" w:rsidRDefault="00B638F6" w:rsidP="00671D3A">
            <w:pPr>
              <w:rPr>
                <w:b/>
              </w:rPr>
            </w:pPr>
          </w:p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074670"/>
        </w:tc>
        <w:tc>
          <w:tcPr>
            <w:tcW w:w="4819" w:type="dxa"/>
          </w:tcPr>
          <w:p w:rsidR="00B638F6" w:rsidRPr="00671D3A" w:rsidRDefault="00B638F6" w:rsidP="00671D3A"/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074670"/>
        </w:tc>
        <w:tc>
          <w:tcPr>
            <w:tcW w:w="4819" w:type="dxa"/>
          </w:tcPr>
          <w:p w:rsidR="00B638F6" w:rsidRPr="00671D3A" w:rsidRDefault="00B638F6" w:rsidP="00671D3A"/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074670">
            <w:r w:rsidRPr="00074670">
              <w:t>Výnosy budúcich období spolu:</w:t>
            </w:r>
          </w:p>
        </w:tc>
        <w:tc>
          <w:tcPr>
            <w:tcW w:w="4819" w:type="dxa"/>
          </w:tcPr>
          <w:p w:rsidR="00B638F6" w:rsidRPr="00671D3A" w:rsidRDefault="00B638F6" w:rsidP="008525CD">
            <w:pPr>
              <w:jc w:val="center"/>
              <w:rPr>
                <w:b/>
              </w:rPr>
            </w:pPr>
            <w:r>
              <w:rPr>
                <w:b/>
              </w:rPr>
              <w:t>303 643,32</w:t>
            </w:r>
          </w:p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074670">
            <w:r w:rsidRPr="00074670">
              <w:t>z</w:t>
            </w:r>
            <w:r>
              <w:t> </w:t>
            </w:r>
            <w:r w:rsidRPr="00074670">
              <w:t>toho</w:t>
            </w:r>
            <w:r>
              <w:t xml:space="preserve"> - zostatková hodnota odpisov</w:t>
            </w:r>
          </w:p>
        </w:tc>
        <w:tc>
          <w:tcPr>
            <w:tcW w:w="4819" w:type="dxa"/>
          </w:tcPr>
          <w:p w:rsidR="00B638F6" w:rsidRPr="00671D3A" w:rsidRDefault="00B638F6" w:rsidP="002F716A">
            <w:pPr>
              <w:jc w:val="center"/>
            </w:pPr>
            <w:r>
              <w:t>303 643,32</w:t>
            </w:r>
          </w:p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074670"/>
        </w:tc>
        <w:tc>
          <w:tcPr>
            <w:tcW w:w="4819" w:type="dxa"/>
          </w:tcPr>
          <w:p w:rsidR="00B638F6" w:rsidRPr="00671D3A" w:rsidRDefault="00B638F6" w:rsidP="00671D3A"/>
        </w:tc>
      </w:tr>
      <w:tr w:rsidR="00B638F6" w:rsidRPr="00074670" w:rsidTr="00E90188">
        <w:tc>
          <w:tcPr>
            <w:tcW w:w="5529" w:type="dxa"/>
          </w:tcPr>
          <w:p w:rsidR="00B638F6" w:rsidRPr="00074670" w:rsidRDefault="00B638F6" w:rsidP="00074670"/>
        </w:tc>
        <w:tc>
          <w:tcPr>
            <w:tcW w:w="4819" w:type="dxa"/>
          </w:tcPr>
          <w:p w:rsidR="00B638F6" w:rsidRPr="00671D3A" w:rsidRDefault="00B638F6" w:rsidP="00671D3A"/>
        </w:tc>
      </w:tr>
    </w:tbl>
    <w:p w:rsidR="00B638F6" w:rsidRDefault="00B638F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638F6" w:rsidRPr="00736743" w:rsidRDefault="00B638F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B638F6" w:rsidRPr="00A6137D" w:rsidTr="00D809EC">
        <w:tc>
          <w:tcPr>
            <w:tcW w:w="5529" w:type="dxa"/>
            <w:shd w:val="clear" w:color="auto" w:fill="F2F2F2"/>
          </w:tcPr>
          <w:p w:rsidR="00B638F6" w:rsidRPr="00671D3A" w:rsidRDefault="00B638F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B638F6" w:rsidRPr="00671D3A" w:rsidRDefault="00B638F6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B638F6" w:rsidRPr="00A6137D" w:rsidTr="0025243E">
        <w:tc>
          <w:tcPr>
            <w:tcW w:w="5529" w:type="dxa"/>
          </w:tcPr>
          <w:p w:rsidR="00B638F6" w:rsidRPr="00FD1969" w:rsidRDefault="00B638F6" w:rsidP="00FD1969">
            <w:r>
              <w:t>odpisy</w:t>
            </w:r>
          </w:p>
        </w:tc>
        <w:tc>
          <w:tcPr>
            <w:tcW w:w="4819" w:type="dxa"/>
          </w:tcPr>
          <w:p w:rsidR="00B638F6" w:rsidRPr="00FD1969" w:rsidRDefault="00B638F6" w:rsidP="008525CD">
            <w:pPr>
              <w:jc w:val="center"/>
            </w:pPr>
            <w:r>
              <w:t>21 427,57</w:t>
            </w:r>
          </w:p>
        </w:tc>
      </w:tr>
      <w:tr w:rsidR="00B638F6" w:rsidRPr="00A6137D" w:rsidTr="0025243E">
        <w:tc>
          <w:tcPr>
            <w:tcW w:w="5529" w:type="dxa"/>
          </w:tcPr>
          <w:p w:rsidR="00B638F6" w:rsidRPr="00FD1969" w:rsidRDefault="00B638F6" w:rsidP="00FD1969">
            <w:r>
              <w:t>rekonštrukcia strechy</w:t>
            </w:r>
          </w:p>
        </w:tc>
        <w:tc>
          <w:tcPr>
            <w:tcW w:w="4819" w:type="dxa"/>
          </w:tcPr>
          <w:p w:rsidR="00B638F6" w:rsidRPr="00FD1969" w:rsidRDefault="00B638F6" w:rsidP="0084398B">
            <w:pPr>
              <w:jc w:val="center"/>
            </w:pPr>
            <w:r>
              <w:t>25 085,04</w:t>
            </w:r>
          </w:p>
        </w:tc>
      </w:tr>
      <w:tr w:rsidR="00B638F6" w:rsidRPr="00A6137D" w:rsidTr="0025243E">
        <w:tc>
          <w:tcPr>
            <w:tcW w:w="5529" w:type="dxa"/>
          </w:tcPr>
          <w:p w:rsidR="00B638F6" w:rsidRPr="00FD1969" w:rsidRDefault="00B638F6" w:rsidP="00FD1969"/>
        </w:tc>
        <w:tc>
          <w:tcPr>
            <w:tcW w:w="4819" w:type="dxa"/>
          </w:tcPr>
          <w:p w:rsidR="00B638F6" w:rsidRPr="00FD1969" w:rsidRDefault="00B638F6" w:rsidP="00FD1969"/>
        </w:tc>
      </w:tr>
      <w:tr w:rsidR="00B638F6" w:rsidRPr="00A6137D" w:rsidTr="0025243E">
        <w:tc>
          <w:tcPr>
            <w:tcW w:w="5529" w:type="dxa"/>
          </w:tcPr>
          <w:p w:rsidR="00B638F6" w:rsidRPr="00FD1969" w:rsidRDefault="00B638F6" w:rsidP="00FD1969"/>
        </w:tc>
        <w:tc>
          <w:tcPr>
            <w:tcW w:w="4819" w:type="dxa"/>
          </w:tcPr>
          <w:p w:rsidR="00B638F6" w:rsidRPr="00FD1969" w:rsidRDefault="00B638F6" w:rsidP="00FD1969"/>
        </w:tc>
      </w:tr>
      <w:tr w:rsidR="00B638F6" w:rsidRPr="00A6137D" w:rsidTr="0025243E">
        <w:tc>
          <w:tcPr>
            <w:tcW w:w="5529" w:type="dxa"/>
          </w:tcPr>
          <w:p w:rsidR="00B638F6" w:rsidRPr="00FD1969" w:rsidRDefault="00B638F6" w:rsidP="00FD1969"/>
        </w:tc>
        <w:tc>
          <w:tcPr>
            <w:tcW w:w="4819" w:type="dxa"/>
          </w:tcPr>
          <w:p w:rsidR="00B638F6" w:rsidRPr="00FD1969" w:rsidRDefault="00B638F6" w:rsidP="00FD1969"/>
        </w:tc>
      </w:tr>
    </w:tbl>
    <w:p w:rsidR="00B638F6" w:rsidRDefault="00B638F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638F6" w:rsidRPr="00911237" w:rsidRDefault="00B638F6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638F6" w:rsidRPr="00FC435A" w:rsidRDefault="00B638F6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638F6" w:rsidRDefault="00B638F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638F6" w:rsidRDefault="00B638F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074670" w:rsidRDefault="00B638F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638F6" w:rsidRPr="00074670" w:rsidRDefault="00B638F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Default="00B638F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074670">
            <w:r>
              <w:t>602 -</w:t>
            </w:r>
            <w:r w:rsidRPr="00074670">
              <w:t xml:space="preserve"> Tržby z predaja služieb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služby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  <w:r>
              <w:t>34 963,57</w:t>
            </w:r>
          </w:p>
          <w:p w:rsidR="00B638F6" w:rsidRPr="00C958C7" w:rsidRDefault="00B638F6" w:rsidP="0084398B">
            <w:pPr>
              <w:jc w:val="center"/>
            </w:pPr>
            <w:r>
              <w:t>68 296,46</w:t>
            </w: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Pr="00074670" w:rsidRDefault="00B638F6" w:rsidP="00F04D5A">
            <w:r>
              <w:t>624 - Aktivácia DHM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Pr="00074670" w:rsidRDefault="00B638F6" w:rsidP="00074670"/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Pr="00DC6FCE" w:rsidRDefault="00B638F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074670">
            <w:r>
              <w:t>632 -</w:t>
            </w:r>
            <w:r w:rsidRPr="00074670">
              <w:t xml:space="preserve"> Daňové výnosy samosprávy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</w:p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074670">
            <w:r>
              <w:t>633 -</w:t>
            </w:r>
            <w:r w:rsidRPr="00074670">
              <w:t xml:space="preserve"> Výnosy z poplatkov 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</w:p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>661 - Tržby z predaja CP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Pr="00074670" w:rsidRDefault="00B638F6" w:rsidP="00F04D5A">
            <w:r>
              <w:t>662 - Úroky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  <w:r>
              <w:t>2,50</w:t>
            </w: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074670">
            <w:r>
              <w:t>668 - Ostatné finančné výnosy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Pr="00074670" w:rsidRDefault="00B638F6" w:rsidP="00F04D5A">
            <w:r>
              <w:t>672 - Náhrady škôd</w:t>
            </w:r>
          </w:p>
        </w:tc>
        <w:tc>
          <w:tcPr>
            <w:tcW w:w="4110" w:type="dxa"/>
          </w:tcPr>
          <w:p w:rsidR="00B638F6" w:rsidRPr="00C958C7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Default="00B638F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</w:t>
            </w:r>
          </w:p>
          <w:p w:rsidR="00B638F6" w:rsidRDefault="00B638F6" w:rsidP="00BF4746">
            <w:pPr>
              <w:rPr>
                <w:b/>
              </w:rPr>
            </w:pPr>
          </w:p>
          <w:p w:rsidR="00B638F6" w:rsidRPr="00DC6FCE" w:rsidRDefault="00B638F6" w:rsidP="00BF4746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4110" w:type="dxa"/>
          </w:tcPr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074670">
            <w:r w:rsidRPr="00915134">
              <w:t>691 - Výnosy z bežných transferov z rozpočtu obce, VÚC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bežný transfer na školský klub detí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:rsidR="00B638F6" w:rsidRPr="00915134" w:rsidRDefault="00B638F6" w:rsidP="0053470B">
            <w:pPr>
              <w:numPr>
                <w:ilvl w:val="0"/>
                <w:numId w:val="26"/>
              </w:numPr>
            </w:pPr>
            <w:r>
              <w:t>bežný transfer na základnú školu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  <w:r>
              <w:t>42 068,00</w:t>
            </w:r>
          </w:p>
          <w:p w:rsidR="00B638F6" w:rsidRDefault="00B638F6" w:rsidP="00BF4746">
            <w:pPr>
              <w:jc w:val="center"/>
            </w:pPr>
            <w:r>
              <w:t>88 143,57</w:t>
            </w:r>
          </w:p>
          <w:p w:rsidR="00B638F6" w:rsidRDefault="00B638F6" w:rsidP="00BF4746">
            <w:pPr>
              <w:jc w:val="center"/>
            </w:pPr>
            <w:r>
              <w:t>163 743,43</w:t>
            </w:r>
          </w:p>
          <w:p w:rsidR="00B638F6" w:rsidRPr="00074670" w:rsidRDefault="00B638F6" w:rsidP="00294870">
            <w:pPr>
              <w:jc w:val="center"/>
            </w:pPr>
            <w:r>
              <w:t>8 410,40</w:t>
            </w: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638F6" w:rsidRPr="00074670" w:rsidRDefault="00B638F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074670" w:rsidRDefault="00B638F6" w:rsidP="00294870">
            <w:pPr>
              <w:jc w:val="center"/>
            </w:pPr>
            <w:r>
              <w:t>2 273,41</w:t>
            </w: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bežný transfer na základnú školu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bežný transfer pre žiakov v hmotnej núdzi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  <w:r>
              <w:t>717 688,49</w:t>
            </w:r>
          </w:p>
          <w:p w:rsidR="00B638F6" w:rsidRDefault="00B638F6" w:rsidP="00BF4746">
            <w:pPr>
              <w:jc w:val="center"/>
            </w:pPr>
            <w:r>
              <w:t>4 883,00</w:t>
            </w:r>
          </w:p>
          <w:p w:rsidR="00B638F6" w:rsidRPr="00074670" w:rsidRDefault="00B638F6" w:rsidP="00294870">
            <w:pPr>
              <w:jc w:val="center"/>
            </w:pPr>
            <w:r>
              <w:t>5 823,60</w:t>
            </w: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638F6" w:rsidRPr="00074670" w:rsidRDefault="00B638F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  <w:r>
              <w:t>21 427,57</w:t>
            </w: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B638F6" w:rsidRPr="00074670" w:rsidRDefault="00B638F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638F6" w:rsidRPr="00074670" w:rsidRDefault="00B638F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15134">
            <w:r>
              <w:t>699 - Výnosy samosprávy  z odvodu rozpočtových príjmov</w:t>
            </w:r>
          </w:p>
          <w:p w:rsidR="00B638F6" w:rsidRDefault="00B638F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Pr="00074670" w:rsidRDefault="00B638F6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Pr="00074670" w:rsidRDefault="00B638F6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9C632E">
            <w:r>
              <w:t>648 - Ostatné výnosy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z prevádzkovej činnosti</w:t>
            </w: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  <w:r>
              <w:t>1 247,19</w:t>
            </w:r>
          </w:p>
        </w:tc>
      </w:tr>
      <w:tr w:rsidR="00B638F6" w:rsidRPr="00A6137D" w:rsidTr="00BF4746">
        <w:tc>
          <w:tcPr>
            <w:tcW w:w="6096" w:type="dxa"/>
            <w:shd w:val="clear" w:color="auto" w:fill="F2F2F2"/>
          </w:tcPr>
          <w:p w:rsidR="00B638F6" w:rsidRDefault="00B638F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638F6" w:rsidRPr="00074670" w:rsidRDefault="00B638F6" w:rsidP="00BF4746">
            <w:pPr>
              <w:jc w:val="center"/>
            </w:pPr>
          </w:p>
        </w:tc>
      </w:tr>
      <w:tr w:rsidR="00B638F6" w:rsidRPr="00A6137D" w:rsidTr="00BF4746">
        <w:tc>
          <w:tcPr>
            <w:tcW w:w="6096" w:type="dxa"/>
          </w:tcPr>
          <w:p w:rsidR="00B638F6" w:rsidRDefault="00B638F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638F6" w:rsidRDefault="00B638F6" w:rsidP="00C66F5A">
            <w:pPr>
              <w:numPr>
                <w:ilvl w:val="0"/>
                <w:numId w:val="26"/>
              </w:numPr>
            </w:pPr>
          </w:p>
          <w:p w:rsidR="00B638F6" w:rsidRDefault="00B638F6" w:rsidP="00C66F5A">
            <w:r>
              <w:t>658 - Zúčtovanie ostatných opravných položiek z prevádzkovej činnosti</w:t>
            </w:r>
          </w:p>
          <w:p w:rsidR="00B638F6" w:rsidRPr="00C66F5A" w:rsidRDefault="00B638F6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</w:p>
          <w:p w:rsidR="00B638F6" w:rsidRDefault="00B638F6" w:rsidP="00BF4746">
            <w:pPr>
              <w:jc w:val="center"/>
            </w:pPr>
          </w:p>
          <w:p w:rsidR="00B638F6" w:rsidRPr="00074670" w:rsidRDefault="00B638F6" w:rsidP="00BF4746">
            <w:pPr>
              <w:jc w:val="center"/>
            </w:pPr>
          </w:p>
        </w:tc>
      </w:tr>
    </w:tbl>
    <w:p w:rsidR="00B638F6" w:rsidRDefault="00B638F6" w:rsidP="001E75CD">
      <w:pPr>
        <w:ind w:left="284"/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638F6" w:rsidRPr="00895DF0" w:rsidTr="00D644DA">
        <w:tc>
          <w:tcPr>
            <w:tcW w:w="6096" w:type="dxa"/>
          </w:tcPr>
          <w:p w:rsidR="00B638F6" w:rsidRPr="00074670" w:rsidRDefault="00B638F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B638F6" w:rsidRPr="00074670" w:rsidRDefault="00B638F6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</w:tcPr>
          <w:p w:rsidR="00B638F6" w:rsidRPr="008A784C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:rsidR="00B638F6" w:rsidRPr="008A784C" w:rsidRDefault="00B638F6" w:rsidP="00071830">
            <w:pPr>
              <w:jc w:val="center"/>
            </w:pPr>
            <w:r>
              <w:t>101 682,89</w:t>
            </w: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074670">
            <w:r>
              <w:t>502 -</w:t>
            </w:r>
            <w:r w:rsidRPr="00074670">
              <w:t xml:space="preserve"> Spotreba energie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teplo</w:t>
            </w:r>
          </w:p>
          <w:p w:rsidR="00B638F6" w:rsidRPr="00074670" w:rsidRDefault="00B638F6" w:rsidP="00AE6742">
            <w:pPr>
              <w:ind w:left="318"/>
            </w:pPr>
          </w:p>
        </w:tc>
        <w:tc>
          <w:tcPr>
            <w:tcW w:w="4110" w:type="dxa"/>
          </w:tcPr>
          <w:p w:rsidR="00B638F6" w:rsidRDefault="00B638F6" w:rsidP="00AE6742">
            <w:pPr>
              <w:jc w:val="center"/>
            </w:pPr>
          </w:p>
          <w:p w:rsidR="00B638F6" w:rsidRDefault="00B638F6" w:rsidP="00AE6742">
            <w:pPr>
              <w:jc w:val="center"/>
            </w:pPr>
            <w:r>
              <w:t>15 854,10</w:t>
            </w:r>
          </w:p>
          <w:p w:rsidR="00B638F6" w:rsidRDefault="00B638F6" w:rsidP="00AE6742">
            <w:pPr>
              <w:jc w:val="center"/>
            </w:pPr>
            <w:r>
              <w:t>2 350,06</w:t>
            </w:r>
          </w:p>
          <w:p w:rsidR="00B638F6" w:rsidRDefault="00B638F6" w:rsidP="00AE6742">
            <w:pPr>
              <w:jc w:val="center"/>
            </w:pPr>
            <w:r>
              <w:t>51 505,95</w:t>
            </w:r>
          </w:p>
          <w:p w:rsidR="00B638F6" w:rsidRPr="008A784C" w:rsidRDefault="00B638F6" w:rsidP="00AE6742">
            <w:pPr>
              <w:jc w:val="center"/>
            </w:pP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opravy budov, objektov</w:t>
            </w:r>
          </w:p>
        </w:tc>
        <w:tc>
          <w:tcPr>
            <w:tcW w:w="4110" w:type="dxa"/>
          </w:tcPr>
          <w:p w:rsidR="00B638F6" w:rsidRDefault="00B638F6" w:rsidP="00AE6742">
            <w:pPr>
              <w:jc w:val="center"/>
            </w:pPr>
          </w:p>
          <w:p w:rsidR="00B638F6" w:rsidRPr="008A784C" w:rsidRDefault="00B638F6" w:rsidP="00AE6742">
            <w:pPr>
              <w:jc w:val="center"/>
            </w:pPr>
            <w:r>
              <w:t>60 676,44</w:t>
            </w: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  <w:r>
              <w:t>88,82</w:t>
            </w:r>
          </w:p>
        </w:tc>
      </w:tr>
      <w:tr w:rsidR="00B638F6" w:rsidRPr="00A6137D" w:rsidTr="00D644DA">
        <w:tc>
          <w:tcPr>
            <w:tcW w:w="6096" w:type="dxa"/>
          </w:tcPr>
          <w:p w:rsidR="00B638F6" w:rsidRPr="00D70E23" w:rsidRDefault="00B638F6" w:rsidP="00D70E2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</w:tcPr>
          <w:p w:rsidR="00B638F6" w:rsidRDefault="00B638F6" w:rsidP="00AE6742">
            <w:pPr>
              <w:jc w:val="center"/>
            </w:pPr>
          </w:p>
          <w:p w:rsidR="00B638F6" w:rsidRPr="008A784C" w:rsidRDefault="00B638F6" w:rsidP="00AE6742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074670">
            <w:r>
              <w:t>518 -</w:t>
            </w:r>
            <w:r w:rsidRPr="00074670">
              <w:t xml:space="preserve"> Ostatné služby 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odvoz komunálneho odpadu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telefón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dohody mimo PP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stravovanie</w:t>
            </w:r>
          </w:p>
        </w:tc>
        <w:tc>
          <w:tcPr>
            <w:tcW w:w="4110" w:type="dxa"/>
          </w:tcPr>
          <w:p w:rsidR="00B638F6" w:rsidRDefault="00B638F6" w:rsidP="00AE6742">
            <w:pPr>
              <w:jc w:val="center"/>
            </w:pPr>
          </w:p>
          <w:p w:rsidR="00B638F6" w:rsidRDefault="00B638F6" w:rsidP="00AE6742">
            <w:pPr>
              <w:jc w:val="center"/>
            </w:pPr>
            <w:r>
              <w:t>1 062,05</w:t>
            </w:r>
          </w:p>
          <w:p w:rsidR="00B638F6" w:rsidRDefault="00B638F6" w:rsidP="00AE6742">
            <w:pPr>
              <w:jc w:val="center"/>
            </w:pPr>
            <w:r>
              <w:t>1 332,40</w:t>
            </w:r>
          </w:p>
          <w:p w:rsidR="00B638F6" w:rsidRDefault="00B638F6" w:rsidP="00AE6742">
            <w:pPr>
              <w:jc w:val="center"/>
            </w:pPr>
            <w:r>
              <w:t>18 152,85</w:t>
            </w:r>
          </w:p>
          <w:p w:rsidR="00B638F6" w:rsidRDefault="00B638F6" w:rsidP="00AE6742">
            <w:pPr>
              <w:jc w:val="center"/>
            </w:pPr>
            <w:r>
              <w:t>9 222,30</w:t>
            </w:r>
          </w:p>
          <w:p w:rsidR="00B638F6" w:rsidRDefault="00B638F6" w:rsidP="00AE6742">
            <w:pPr>
              <w:jc w:val="center"/>
            </w:pPr>
            <w:r>
              <w:t>5 550,79</w:t>
            </w:r>
          </w:p>
          <w:p w:rsidR="00B638F6" w:rsidRPr="008A784C" w:rsidRDefault="00B638F6" w:rsidP="00071830">
            <w:pPr>
              <w:jc w:val="center"/>
            </w:pPr>
            <w:r>
              <w:t>8 090,80</w:t>
            </w: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  <w:r>
              <w:t>593 713,62</w:t>
            </w: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F04D5A">
            <w:r>
              <w:t>524 - Zákonné sociálne náklady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  <w:r>
              <w:t>204 383,29</w:t>
            </w: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8640E2">
            <w:r>
              <w:t xml:space="preserve">527 - Zákonné sociálne náklady 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  <w:r>
              <w:t>7 934,59</w:t>
            </w: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F04D5A">
            <w:r>
              <w:t>532 - Daň z nehnuteľností</w:t>
            </w:r>
          </w:p>
        </w:tc>
        <w:tc>
          <w:tcPr>
            <w:tcW w:w="4110" w:type="dxa"/>
          </w:tcPr>
          <w:p w:rsidR="00B638F6" w:rsidRPr="008A784C" w:rsidRDefault="00B638F6" w:rsidP="00AE6742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D70E23">
            <w:r>
              <w:t>538 - Ostatné dane a poplatky</w:t>
            </w:r>
          </w:p>
        </w:tc>
        <w:tc>
          <w:tcPr>
            <w:tcW w:w="4110" w:type="dxa"/>
          </w:tcPr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CA5A50">
            <w:r>
              <w:t>551 - Odpisy  DNM a DHM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638F6" w:rsidRPr="00074670" w:rsidRDefault="00B638F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</w:tcPr>
          <w:p w:rsidR="00B638F6" w:rsidRDefault="00B638F6" w:rsidP="00D70E23">
            <w:pPr>
              <w:jc w:val="center"/>
            </w:pPr>
          </w:p>
          <w:p w:rsidR="00B638F6" w:rsidRDefault="00B638F6" w:rsidP="00D70E23">
            <w:pPr>
              <w:jc w:val="center"/>
            </w:pPr>
            <w:r>
              <w:t>23 700,98</w:t>
            </w:r>
          </w:p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D70E23">
            <w:r>
              <w:t>553 - Tvorba ostatných rezerv</w:t>
            </w:r>
          </w:p>
        </w:tc>
        <w:tc>
          <w:tcPr>
            <w:tcW w:w="4110" w:type="dxa"/>
          </w:tcPr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CA5A50">
            <w:r>
              <w:t>558 - Tvorba ostatných opravných položiek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638F6" w:rsidRPr="00074670" w:rsidRDefault="00B638F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</w:tcPr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</w:tcPr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F04D5A">
            <w:r>
              <w:t>561 - Predané CP a podiely</w:t>
            </w:r>
          </w:p>
        </w:tc>
        <w:tc>
          <w:tcPr>
            <w:tcW w:w="4110" w:type="dxa"/>
          </w:tcPr>
          <w:p w:rsidR="00B638F6" w:rsidRPr="008A784C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0F6D88">
            <w:r>
              <w:t>562 - Úroky</w:t>
            </w:r>
          </w:p>
        </w:tc>
        <w:tc>
          <w:tcPr>
            <w:tcW w:w="4110" w:type="dxa"/>
          </w:tcPr>
          <w:p w:rsidR="00B638F6" w:rsidRPr="00074670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D70E23">
            <w:r>
              <w:t>568 - Ostatné finančné náklady</w:t>
            </w:r>
          </w:p>
        </w:tc>
        <w:tc>
          <w:tcPr>
            <w:tcW w:w="4110" w:type="dxa"/>
          </w:tcPr>
          <w:p w:rsidR="00B638F6" w:rsidRPr="00074670" w:rsidRDefault="00B638F6" w:rsidP="00D70E23">
            <w:pPr>
              <w:jc w:val="center"/>
            </w:pPr>
            <w:r>
              <w:t>2 190,98</w:t>
            </w: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</w:tcPr>
          <w:p w:rsidR="00B638F6" w:rsidRPr="00074670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F04D5A">
            <w:r>
              <w:t>572 - Škody</w:t>
            </w:r>
          </w:p>
        </w:tc>
        <w:tc>
          <w:tcPr>
            <w:tcW w:w="4110" w:type="dxa"/>
          </w:tcPr>
          <w:p w:rsidR="00B638F6" w:rsidRPr="00074670" w:rsidRDefault="00B638F6" w:rsidP="00D70E23">
            <w:pPr>
              <w:jc w:val="center"/>
            </w:pP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C6FCE" w:rsidRDefault="00B638F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</w:tcPr>
          <w:p w:rsidR="00B638F6" w:rsidRPr="00074670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9C0DB4">
            <w:r>
              <w:t>584 - Náklady na transfery z rozpočtu obce, VÚC do RO, PO zriadených obcou alebo VÚC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</w:tcPr>
          <w:p w:rsidR="00B638F6" w:rsidRPr="00074670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074670">
            <w:r>
              <w:t>585 - Náklady na transfery z rozpočtu obce, VÚC ostatným subjektov verejnej správy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</w:tcPr>
          <w:p w:rsidR="00B638F6" w:rsidRPr="00074670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9C0DB4">
            <w:r>
              <w:t>586 - Náklady na transfery z rozpočtu obce, VÚC subjektov mimo verejnej správy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</w:tcPr>
          <w:p w:rsidR="00B638F6" w:rsidRDefault="00B638F6" w:rsidP="00D70E23">
            <w:pPr>
              <w:jc w:val="center"/>
            </w:pPr>
          </w:p>
          <w:p w:rsidR="00B638F6" w:rsidRDefault="00B638F6" w:rsidP="00D70E23">
            <w:pPr>
              <w:jc w:val="center"/>
            </w:pPr>
          </w:p>
          <w:p w:rsidR="00B638F6" w:rsidRPr="00074670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9C0DB4">
            <w:r>
              <w:t>587 - Náklady na ostatné transfery</w:t>
            </w:r>
          </w:p>
          <w:p w:rsidR="00B638F6" w:rsidRPr="009C0DB4" w:rsidRDefault="00B638F6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pre žiakov v hmotnej núdzi </w:t>
            </w:r>
          </w:p>
        </w:tc>
        <w:tc>
          <w:tcPr>
            <w:tcW w:w="4110" w:type="dxa"/>
          </w:tcPr>
          <w:p w:rsidR="00B638F6" w:rsidRDefault="00B638F6" w:rsidP="00D70E23">
            <w:pPr>
              <w:jc w:val="center"/>
            </w:pPr>
          </w:p>
          <w:p w:rsidR="00B638F6" w:rsidRPr="00074670" w:rsidRDefault="00B638F6" w:rsidP="00D70E23">
            <w:pPr>
              <w:jc w:val="center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9C0DB4">
            <w:r>
              <w:t>588 - Náklady z odvodu príjmov</w:t>
            </w:r>
          </w:p>
          <w:p w:rsidR="00B638F6" w:rsidRPr="00074670" w:rsidRDefault="00B638F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</w:tcPr>
          <w:p w:rsidR="00B638F6" w:rsidRDefault="00B638F6" w:rsidP="00D70E23">
            <w:pPr>
              <w:jc w:val="center"/>
            </w:pPr>
          </w:p>
          <w:p w:rsidR="00B638F6" w:rsidRPr="00074670" w:rsidRDefault="00B638F6" w:rsidP="00D70E23">
            <w:pPr>
              <w:jc w:val="center"/>
            </w:pPr>
            <w:r>
              <w:t>43 563,66</w:t>
            </w:r>
          </w:p>
        </w:tc>
      </w:tr>
      <w:tr w:rsidR="00B638F6" w:rsidRPr="00A6137D" w:rsidTr="00D644DA">
        <w:tc>
          <w:tcPr>
            <w:tcW w:w="6096" w:type="dxa"/>
          </w:tcPr>
          <w:p w:rsidR="00B638F6" w:rsidRDefault="00B638F6" w:rsidP="009C0DB4">
            <w:r>
              <w:t>589 - Náklady z budúceho odvodu príjmov</w:t>
            </w:r>
          </w:p>
          <w:p w:rsidR="00B638F6" w:rsidRDefault="00B638F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</w:tcPr>
          <w:p w:rsidR="00B638F6" w:rsidRPr="00074670" w:rsidRDefault="00B638F6" w:rsidP="00721476">
            <w:pPr>
              <w:jc w:val="right"/>
            </w:pPr>
          </w:p>
        </w:tc>
      </w:tr>
      <w:tr w:rsidR="00B638F6" w:rsidRPr="00A6137D" w:rsidTr="00D809EC">
        <w:tc>
          <w:tcPr>
            <w:tcW w:w="6096" w:type="dxa"/>
            <w:shd w:val="clear" w:color="auto" w:fill="F2F2F2"/>
          </w:tcPr>
          <w:p w:rsidR="00B638F6" w:rsidRPr="00D644DA" w:rsidRDefault="00B638F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</w:tcPr>
          <w:p w:rsidR="00B638F6" w:rsidRPr="00074670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0F6D88">
            <w:r>
              <w:t>541 - ZC predaného DNM a DHM</w:t>
            </w:r>
          </w:p>
        </w:tc>
        <w:tc>
          <w:tcPr>
            <w:tcW w:w="4110" w:type="dxa"/>
          </w:tcPr>
          <w:p w:rsidR="00B638F6" w:rsidRPr="00074670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0F6D88">
            <w:r>
              <w:t>544 - Zmluvné pokuty, penále a úroky z omeškania</w:t>
            </w:r>
          </w:p>
        </w:tc>
        <w:tc>
          <w:tcPr>
            <w:tcW w:w="4110" w:type="dxa"/>
          </w:tcPr>
          <w:p w:rsidR="00B638F6" w:rsidRPr="00074670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0F6D88">
            <w:r>
              <w:t>545 - Ostatné pokuty, penále a úroky z omeškania</w:t>
            </w:r>
          </w:p>
        </w:tc>
        <w:tc>
          <w:tcPr>
            <w:tcW w:w="4110" w:type="dxa"/>
          </w:tcPr>
          <w:p w:rsidR="00B638F6" w:rsidRPr="008A784C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D70E23">
            <w:r>
              <w:t>546 - Odpis pohľadávky</w:t>
            </w:r>
          </w:p>
        </w:tc>
        <w:tc>
          <w:tcPr>
            <w:tcW w:w="4110" w:type="dxa"/>
          </w:tcPr>
          <w:p w:rsidR="00B638F6" w:rsidRPr="008A784C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074670" w:rsidRDefault="00B638F6" w:rsidP="00B1308E">
            <w:r>
              <w:t>548 - Ostatné náklady na prevádzkovú činnosť</w:t>
            </w:r>
          </w:p>
        </w:tc>
        <w:tc>
          <w:tcPr>
            <w:tcW w:w="4110" w:type="dxa"/>
          </w:tcPr>
          <w:p w:rsidR="00B638F6" w:rsidRPr="008A784C" w:rsidRDefault="00B638F6" w:rsidP="00A457FC">
            <w:pPr>
              <w:jc w:val="center"/>
            </w:pPr>
            <w:r>
              <w:t>6 878,99</w:t>
            </w:r>
          </w:p>
        </w:tc>
      </w:tr>
      <w:tr w:rsidR="00B638F6" w:rsidRPr="00A6137D" w:rsidTr="008640E2">
        <w:tc>
          <w:tcPr>
            <w:tcW w:w="6096" w:type="dxa"/>
          </w:tcPr>
          <w:p w:rsidR="00B638F6" w:rsidRPr="00074670" w:rsidRDefault="00B638F6" w:rsidP="00B1308E">
            <w:r>
              <w:t>549 - Manká a škody</w:t>
            </w:r>
          </w:p>
        </w:tc>
        <w:tc>
          <w:tcPr>
            <w:tcW w:w="4110" w:type="dxa"/>
          </w:tcPr>
          <w:p w:rsidR="00B638F6" w:rsidRPr="008A784C" w:rsidRDefault="00B638F6" w:rsidP="00721476">
            <w:pPr>
              <w:jc w:val="right"/>
            </w:pPr>
          </w:p>
        </w:tc>
      </w:tr>
      <w:tr w:rsidR="00B638F6" w:rsidRPr="00A6137D" w:rsidTr="00D644DA">
        <w:tc>
          <w:tcPr>
            <w:tcW w:w="6096" w:type="dxa"/>
          </w:tcPr>
          <w:p w:rsidR="00B638F6" w:rsidRPr="008640E2" w:rsidRDefault="00B638F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638F6" w:rsidRDefault="00B638F6" w:rsidP="008640E2">
            <w:r>
              <w:t xml:space="preserve">591 - Splatná daň z príjmov </w:t>
            </w:r>
          </w:p>
        </w:tc>
        <w:tc>
          <w:tcPr>
            <w:tcW w:w="4110" w:type="dxa"/>
          </w:tcPr>
          <w:p w:rsidR="00B638F6" w:rsidRPr="008A784C" w:rsidRDefault="00B638F6" w:rsidP="00721476">
            <w:pPr>
              <w:jc w:val="right"/>
            </w:pPr>
          </w:p>
        </w:tc>
      </w:tr>
    </w:tbl>
    <w:p w:rsidR="00B638F6" w:rsidRDefault="00B638F6" w:rsidP="000F6D88">
      <w:pPr>
        <w:ind w:left="284"/>
        <w:rPr>
          <w:b/>
          <w:sz w:val="24"/>
          <w:szCs w:val="24"/>
        </w:rPr>
      </w:pPr>
    </w:p>
    <w:p w:rsidR="00B638F6" w:rsidRDefault="00B638F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638F6" w:rsidRPr="008A784C" w:rsidTr="008F6EEF">
        <w:tc>
          <w:tcPr>
            <w:tcW w:w="6096" w:type="dxa"/>
            <w:shd w:val="clear" w:color="auto" w:fill="F2F2F2"/>
          </w:tcPr>
          <w:p w:rsidR="00B638F6" w:rsidRDefault="00B638F6" w:rsidP="00570C1B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  <w:tr w:rsidR="00B638F6" w:rsidRPr="008A784C" w:rsidTr="008F6EEF">
        <w:tc>
          <w:tcPr>
            <w:tcW w:w="6096" w:type="dxa"/>
          </w:tcPr>
          <w:p w:rsidR="00B638F6" w:rsidRDefault="00B638F6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  <w:tr w:rsidR="00B638F6" w:rsidRPr="008A784C" w:rsidTr="008F6EEF">
        <w:tc>
          <w:tcPr>
            <w:tcW w:w="6096" w:type="dxa"/>
          </w:tcPr>
          <w:p w:rsidR="00B638F6" w:rsidRDefault="00B638F6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  <w:tr w:rsidR="00B638F6" w:rsidRPr="008A784C" w:rsidTr="008F6EEF">
        <w:tc>
          <w:tcPr>
            <w:tcW w:w="6096" w:type="dxa"/>
          </w:tcPr>
          <w:p w:rsidR="00B638F6" w:rsidRDefault="00B638F6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  <w:tr w:rsidR="00B638F6" w:rsidRPr="008A784C" w:rsidTr="008F6EEF">
        <w:tc>
          <w:tcPr>
            <w:tcW w:w="6096" w:type="dxa"/>
          </w:tcPr>
          <w:p w:rsidR="00B638F6" w:rsidRPr="00074670" w:rsidRDefault="00B638F6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  <w:tr w:rsidR="00B638F6" w:rsidRPr="008A784C" w:rsidTr="001403A1">
        <w:tc>
          <w:tcPr>
            <w:tcW w:w="6096" w:type="dxa"/>
          </w:tcPr>
          <w:p w:rsidR="00B638F6" w:rsidRPr="00074670" w:rsidRDefault="00B638F6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  <w:tr w:rsidR="00B638F6" w:rsidRPr="008A784C" w:rsidTr="008F6EEF">
        <w:tc>
          <w:tcPr>
            <w:tcW w:w="6096" w:type="dxa"/>
          </w:tcPr>
          <w:p w:rsidR="00B638F6" w:rsidRDefault="00B638F6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</w:tcPr>
          <w:p w:rsidR="00B638F6" w:rsidRPr="008A784C" w:rsidRDefault="00B638F6" w:rsidP="008F6EEF">
            <w:pPr>
              <w:jc w:val="right"/>
            </w:pPr>
          </w:p>
        </w:tc>
      </w:tr>
    </w:tbl>
    <w:p w:rsidR="00B638F6" w:rsidRDefault="00B638F6" w:rsidP="00A53990">
      <w:pPr>
        <w:jc w:val="center"/>
        <w:rPr>
          <w:b/>
          <w:sz w:val="24"/>
          <w:szCs w:val="24"/>
        </w:rPr>
      </w:pPr>
    </w:p>
    <w:p w:rsidR="00B638F6" w:rsidRDefault="00B638F6" w:rsidP="00A53990">
      <w:pPr>
        <w:jc w:val="center"/>
        <w:rPr>
          <w:b/>
          <w:sz w:val="24"/>
          <w:szCs w:val="24"/>
        </w:rPr>
      </w:pPr>
    </w:p>
    <w:p w:rsidR="00B638F6" w:rsidRDefault="00B638F6" w:rsidP="00A53990">
      <w:pPr>
        <w:jc w:val="center"/>
        <w:rPr>
          <w:b/>
          <w:sz w:val="24"/>
          <w:szCs w:val="24"/>
        </w:rPr>
      </w:pPr>
    </w:p>
    <w:p w:rsidR="00B638F6" w:rsidRDefault="00B638F6" w:rsidP="00A53990">
      <w:pPr>
        <w:jc w:val="center"/>
        <w:rPr>
          <w:b/>
          <w:sz w:val="24"/>
          <w:szCs w:val="24"/>
        </w:rPr>
      </w:pPr>
    </w:p>
    <w:p w:rsidR="00B638F6" w:rsidRDefault="00B638F6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B638F6" w:rsidRPr="00A54DF9" w:rsidTr="000F01D5">
        <w:tc>
          <w:tcPr>
            <w:tcW w:w="720" w:type="dxa"/>
            <w:shd w:val="clear" w:color="auto" w:fill="F2F2F2"/>
          </w:tcPr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B638F6" w:rsidRPr="00A54DF9" w:rsidRDefault="00B638F6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B638F6" w:rsidRPr="00A54DF9" w:rsidRDefault="00B638F6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B638F6" w:rsidRPr="00A54DF9" w:rsidRDefault="00B638F6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B638F6" w:rsidRPr="00A54DF9" w:rsidRDefault="00B638F6" w:rsidP="007B4912">
            <w:pPr>
              <w:jc w:val="center"/>
            </w:pPr>
            <w:r w:rsidRPr="00A54DF9">
              <w:t>2</w:t>
            </w: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Tržby za tovar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0F01D5">
        <w:tc>
          <w:tcPr>
            <w:tcW w:w="720" w:type="dxa"/>
            <w:shd w:val="clear" w:color="auto" w:fill="F2F2F2"/>
          </w:tcPr>
          <w:p w:rsidR="00B638F6" w:rsidRPr="00A54DF9" w:rsidRDefault="00B638F6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638F6" w:rsidRPr="00A54DF9" w:rsidRDefault="00B638F6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638F6" w:rsidRPr="00A54DF9" w:rsidRDefault="00B638F6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B638F6" w:rsidRPr="00A54DF9" w:rsidRDefault="00B638F6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638F6" w:rsidRPr="00A54DF9" w:rsidRDefault="00B638F6" w:rsidP="000F01D5">
            <w:pPr>
              <w:jc w:val="right"/>
              <w:rPr>
                <w:b/>
              </w:rPr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Spotreba energie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Oprava a</w:t>
            </w:r>
            <w:r>
              <w:t> </w:t>
            </w:r>
            <w:r w:rsidRPr="00A54DF9">
              <w:t>udržiavanie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Cestovné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Ostatné služby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Mzdové náklady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Daň z</w:t>
            </w:r>
            <w:r>
              <w:t> </w:t>
            </w:r>
            <w:r w:rsidRPr="00A54DF9">
              <w:t>nehnuteľností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>Ostatné dane a</w:t>
            </w:r>
            <w:r>
              <w:t> </w:t>
            </w:r>
            <w:r w:rsidRPr="00A54DF9">
              <w:t>poplatky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1525C4">
        <w:tc>
          <w:tcPr>
            <w:tcW w:w="720" w:type="dxa"/>
          </w:tcPr>
          <w:p w:rsidR="00B638F6" w:rsidRPr="00A54DF9" w:rsidRDefault="00B638F6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B638F6" w:rsidRPr="00A54DF9" w:rsidRDefault="00B638F6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638F6" w:rsidRPr="00A54DF9" w:rsidRDefault="00B638F6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B638F6" w:rsidRPr="00A54DF9" w:rsidRDefault="00B638F6" w:rsidP="000F01D5">
            <w:pPr>
              <w:jc w:val="right"/>
            </w:pPr>
          </w:p>
        </w:tc>
        <w:tc>
          <w:tcPr>
            <w:tcW w:w="1926" w:type="dxa"/>
          </w:tcPr>
          <w:p w:rsidR="00B638F6" w:rsidRPr="00A54DF9" w:rsidRDefault="00B638F6" w:rsidP="000F01D5">
            <w:pPr>
              <w:jc w:val="right"/>
            </w:pPr>
          </w:p>
        </w:tc>
      </w:tr>
      <w:tr w:rsidR="00B638F6" w:rsidRPr="00A54DF9" w:rsidTr="000F01D5">
        <w:tc>
          <w:tcPr>
            <w:tcW w:w="720" w:type="dxa"/>
            <w:shd w:val="clear" w:color="auto" w:fill="F2F2F2"/>
          </w:tcPr>
          <w:p w:rsidR="00B638F6" w:rsidRPr="00A54DF9" w:rsidRDefault="00B638F6" w:rsidP="007B4912"/>
        </w:tc>
        <w:tc>
          <w:tcPr>
            <w:tcW w:w="4680" w:type="dxa"/>
            <w:shd w:val="clear" w:color="auto" w:fill="F2F2F2"/>
          </w:tcPr>
          <w:p w:rsidR="00B638F6" w:rsidRPr="00A54DF9" w:rsidRDefault="00B638F6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638F6" w:rsidRPr="00A54DF9" w:rsidRDefault="00B638F6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B638F6" w:rsidRPr="00A54DF9" w:rsidRDefault="00B638F6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638F6" w:rsidRPr="00A54DF9" w:rsidRDefault="00B638F6" w:rsidP="000F01D5">
            <w:pPr>
              <w:jc w:val="right"/>
              <w:rPr>
                <w:b/>
              </w:rPr>
            </w:pPr>
          </w:p>
        </w:tc>
      </w:tr>
    </w:tbl>
    <w:p w:rsidR="00B638F6" w:rsidRPr="00A54DF9" w:rsidRDefault="00B638F6" w:rsidP="001525C4">
      <w:pPr>
        <w:jc w:val="center"/>
        <w:rPr>
          <w:b/>
        </w:rPr>
      </w:pPr>
    </w:p>
    <w:p w:rsidR="00B638F6" w:rsidRDefault="00B638F6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B638F6" w:rsidRDefault="00B638F6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B638F6" w:rsidRPr="00813FE8" w:rsidRDefault="00B638F6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</w:rPr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B638F6" w:rsidRPr="00E224FD" w:rsidRDefault="00B638F6" w:rsidP="00A53990">
      <w:pPr>
        <w:jc w:val="center"/>
      </w:pPr>
    </w:p>
    <w:p w:rsidR="00B638F6" w:rsidRPr="00FC435A" w:rsidRDefault="00B638F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638F6" w:rsidRDefault="00B638F6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638F6" w:rsidRPr="00FC435A" w:rsidRDefault="00B638F6" w:rsidP="00A53990">
      <w:pPr>
        <w:jc w:val="center"/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B638F6" w:rsidRPr="00A6137D" w:rsidTr="00D809EC">
        <w:tc>
          <w:tcPr>
            <w:tcW w:w="4140" w:type="dxa"/>
            <w:shd w:val="clear" w:color="auto" w:fill="F2F2F2"/>
          </w:tcPr>
          <w:p w:rsidR="00B638F6" w:rsidRDefault="00B638F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638F6" w:rsidRPr="00D36E89" w:rsidRDefault="00B638F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638F6" w:rsidRPr="00D36E89" w:rsidRDefault="00B638F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638F6" w:rsidRPr="00D36E89" w:rsidRDefault="00B638F6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638F6" w:rsidRPr="00A6137D" w:rsidTr="009C632E">
        <w:tc>
          <w:tcPr>
            <w:tcW w:w="4140" w:type="dxa"/>
          </w:tcPr>
          <w:p w:rsidR="00B638F6" w:rsidRPr="008A39F7" w:rsidRDefault="00B638F6" w:rsidP="008A39F7"/>
        </w:tc>
        <w:tc>
          <w:tcPr>
            <w:tcW w:w="3060" w:type="dxa"/>
          </w:tcPr>
          <w:p w:rsidR="00B638F6" w:rsidRPr="008A39F7" w:rsidRDefault="00B638F6" w:rsidP="008A39F7"/>
        </w:tc>
        <w:tc>
          <w:tcPr>
            <w:tcW w:w="2880" w:type="dxa"/>
          </w:tcPr>
          <w:p w:rsidR="00B638F6" w:rsidRPr="008A39F7" w:rsidRDefault="00B638F6" w:rsidP="008A39F7"/>
        </w:tc>
      </w:tr>
      <w:tr w:rsidR="00B638F6" w:rsidRPr="00A6137D" w:rsidTr="009C632E">
        <w:tc>
          <w:tcPr>
            <w:tcW w:w="4140" w:type="dxa"/>
          </w:tcPr>
          <w:p w:rsidR="00B638F6" w:rsidRPr="008A39F7" w:rsidRDefault="00B638F6" w:rsidP="008A39F7"/>
        </w:tc>
        <w:tc>
          <w:tcPr>
            <w:tcW w:w="3060" w:type="dxa"/>
          </w:tcPr>
          <w:p w:rsidR="00B638F6" w:rsidRPr="008A39F7" w:rsidRDefault="00B638F6" w:rsidP="008A39F7"/>
        </w:tc>
        <w:tc>
          <w:tcPr>
            <w:tcW w:w="2880" w:type="dxa"/>
          </w:tcPr>
          <w:p w:rsidR="00B638F6" w:rsidRPr="008A39F7" w:rsidRDefault="00B638F6" w:rsidP="008A39F7"/>
        </w:tc>
      </w:tr>
      <w:tr w:rsidR="00B638F6" w:rsidRPr="00A6137D" w:rsidTr="009C632E">
        <w:tc>
          <w:tcPr>
            <w:tcW w:w="4140" w:type="dxa"/>
          </w:tcPr>
          <w:p w:rsidR="00B638F6" w:rsidRPr="008A39F7" w:rsidRDefault="00B638F6" w:rsidP="008A39F7"/>
        </w:tc>
        <w:tc>
          <w:tcPr>
            <w:tcW w:w="3060" w:type="dxa"/>
          </w:tcPr>
          <w:p w:rsidR="00B638F6" w:rsidRPr="008A39F7" w:rsidRDefault="00B638F6" w:rsidP="008A39F7"/>
        </w:tc>
        <w:tc>
          <w:tcPr>
            <w:tcW w:w="2880" w:type="dxa"/>
          </w:tcPr>
          <w:p w:rsidR="00B638F6" w:rsidRPr="008A39F7" w:rsidRDefault="00B638F6" w:rsidP="008A39F7"/>
        </w:tc>
      </w:tr>
    </w:tbl>
    <w:p w:rsidR="00B638F6" w:rsidRDefault="00B638F6" w:rsidP="00091AC0">
      <w:pPr>
        <w:ind w:left="284"/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638F6" w:rsidRPr="00F813E7" w:rsidTr="00D809EC">
        <w:tc>
          <w:tcPr>
            <w:tcW w:w="4111" w:type="dxa"/>
            <w:shd w:val="clear" w:color="auto" w:fill="F2F2F2"/>
          </w:tcPr>
          <w:p w:rsidR="00B638F6" w:rsidRPr="00F973D6" w:rsidRDefault="00B638F6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638F6" w:rsidRPr="00F973D6" w:rsidRDefault="00B638F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638F6" w:rsidRPr="00F973D6" w:rsidRDefault="00B638F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638F6" w:rsidRPr="00A6137D" w:rsidTr="00F973D6">
        <w:tc>
          <w:tcPr>
            <w:tcW w:w="4111" w:type="dxa"/>
          </w:tcPr>
          <w:p w:rsidR="00B638F6" w:rsidRPr="00B352C8" w:rsidRDefault="00B638F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</w:tr>
      <w:tr w:rsidR="00B638F6" w:rsidRPr="00A6137D" w:rsidTr="00F973D6">
        <w:tc>
          <w:tcPr>
            <w:tcW w:w="4111" w:type="dxa"/>
          </w:tcPr>
          <w:p w:rsidR="00B638F6" w:rsidRPr="00B352C8" w:rsidRDefault="00B638F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</w:tr>
      <w:tr w:rsidR="00B638F6" w:rsidRPr="00A6137D" w:rsidTr="00F973D6">
        <w:tc>
          <w:tcPr>
            <w:tcW w:w="4111" w:type="dxa"/>
          </w:tcPr>
          <w:p w:rsidR="00B638F6" w:rsidRPr="00B352C8" w:rsidRDefault="00B638F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</w:tr>
      <w:tr w:rsidR="00B638F6" w:rsidRPr="00A6137D" w:rsidTr="00F973D6">
        <w:tc>
          <w:tcPr>
            <w:tcW w:w="4111" w:type="dxa"/>
          </w:tcPr>
          <w:p w:rsidR="00B638F6" w:rsidRPr="00B352C8" w:rsidRDefault="00B638F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</w:tr>
      <w:tr w:rsidR="00B638F6" w:rsidRPr="00A6137D" w:rsidTr="00F973D6">
        <w:tc>
          <w:tcPr>
            <w:tcW w:w="4111" w:type="dxa"/>
          </w:tcPr>
          <w:p w:rsidR="00B638F6" w:rsidRPr="00B352C8" w:rsidRDefault="00B638F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</w:tr>
      <w:tr w:rsidR="00B638F6" w:rsidRPr="00A6137D" w:rsidTr="00F973D6">
        <w:tc>
          <w:tcPr>
            <w:tcW w:w="4111" w:type="dxa"/>
          </w:tcPr>
          <w:p w:rsidR="00B638F6" w:rsidRPr="00B352C8" w:rsidRDefault="00B638F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638F6" w:rsidRPr="00170EDE" w:rsidRDefault="00B638F6" w:rsidP="008A39F7">
            <w:pPr>
              <w:rPr>
                <w:sz w:val="18"/>
                <w:szCs w:val="18"/>
              </w:rPr>
            </w:pPr>
          </w:p>
        </w:tc>
      </w:tr>
      <w:tr w:rsidR="00B638F6" w:rsidRPr="00A6137D" w:rsidTr="00F973D6">
        <w:tc>
          <w:tcPr>
            <w:tcW w:w="4111" w:type="dxa"/>
          </w:tcPr>
          <w:p w:rsidR="00B638F6" w:rsidRPr="00170EDE" w:rsidRDefault="00B638F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 - DHM v používaní</w:t>
            </w:r>
          </w:p>
        </w:tc>
        <w:tc>
          <w:tcPr>
            <w:tcW w:w="3119" w:type="dxa"/>
          </w:tcPr>
          <w:p w:rsidR="00B638F6" w:rsidRPr="00170EDE" w:rsidRDefault="00B638F6" w:rsidP="002C63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170 021,26</w:t>
            </w:r>
          </w:p>
        </w:tc>
        <w:tc>
          <w:tcPr>
            <w:tcW w:w="2835" w:type="dxa"/>
          </w:tcPr>
          <w:p w:rsidR="00B638F6" w:rsidRPr="00170EDE" w:rsidRDefault="00B638F6" w:rsidP="002C63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638F6" w:rsidRDefault="00B638F6" w:rsidP="00B352C8">
      <w:pPr>
        <w:jc w:val="center"/>
        <w:rPr>
          <w:b/>
          <w:sz w:val="24"/>
          <w:szCs w:val="24"/>
        </w:rPr>
      </w:pPr>
    </w:p>
    <w:p w:rsidR="00B638F6" w:rsidRDefault="00B638F6" w:rsidP="00B352C8">
      <w:pPr>
        <w:jc w:val="center"/>
        <w:rPr>
          <w:b/>
          <w:sz w:val="24"/>
          <w:szCs w:val="24"/>
        </w:rPr>
      </w:pPr>
    </w:p>
    <w:p w:rsidR="00B638F6" w:rsidRDefault="00B638F6" w:rsidP="00B352C8">
      <w:pPr>
        <w:jc w:val="center"/>
        <w:rPr>
          <w:b/>
          <w:sz w:val="24"/>
          <w:szCs w:val="24"/>
        </w:rPr>
      </w:pPr>
    </w:p>
    <w:p w:rsidR="00B638F6" w:rsidRPr="000C38A4" w:rsidRDefault="00B638F6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638F6" w:rsidRPr="00FC435A" w:rsidRDefault="00B638F6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638F6" w:rsidRDefault="00B638F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638F6" w:rsidRDefault="00B638F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638F6" w:rsidRPr="003255A0" w:rsidRDefault="00B638F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638F6" w:rsidRPr="002F716A" w:rsidRDefault="00B638F6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F716A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B638F6" w:rsidRPr="002F716A" w:rsidRDefault="00B638F6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B638F6" w:rsidRPr="002F716A" w:rsidTr="00D809EC">
        <w:tc>
          <w:tcPr>
            <w:tcW w:w="1985" w:type="dxa"/>
            <w:shd w:val="clear" w:color="auto" w:fill="F2F2F2"/>
          </w:tcPr>
          <w:p w:rsidR="00B638F6" w:rsidRPr="002F716A" w:rsidRDefault="00B638F6" w:rsidP="003C2577">
            <w:pPr>
              <w:jc w:val="center"/>
              <w:rPr>
                <w:b/>
                <w:sz w:val="18"/>
                <w:szCs w:val="18"/>
              </w:rPr>
            </w:pPr>
            <w:r w:rsidRPr="002F716A">
              <w:rPr>
                <w:b/>
                <w:sz w:val="18"/>
                <w:szCs w:val="18"/>
              </w:rPr>
              <w:t xml:space="preserve">Názov poskytovateľa </w:t>
            </w:r>
          </w:p>
          <w:p w:rsidR="00B638F6" w:rsidRPr="002F716A" w:rsidRDefault="00B638F6" w:rsidP="003C2577">
            <w:pPr>
              <w:jc w:val="center"/>
              <w:rPr>
                <w:b/>
                <w:sz w:val="18"/>
                <w:szCs w:val="18"/>
              </w:rPr>
            </w:pPr>
            <w:r w:rsidRPr="002F716A">
              <w:rPr>
                <w:b/>
                <w:sz w:val="18"/>
                <w:szCs w:val="18"/>
              </w:rPr>
              <w:t>nenávratného finančného príspevku</w:t>
            </w:r>
          </w:p>
          <w:p w:rsidR="00B638F6" w:rsidRPr="002F716A" w:rsidRDefault="00B638F6" w:rsidP="003C2577">
            <w:pPr>
              <w:rPr>
                <w:b/>
                <w:sz w:val="18"/>
                <w:szCs w:val="18"/>
              </w:rPr>
            </w:pPr>
          </w:p>
          <w:p w:rsidR="00B638F6" w:rsidRPr="002F716A" w:rsidRDefault="00B638F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B638F6" w:rsidRPr="002F716A" w:rsidRDefault="00B638F6" w:rsidP="003C2577">
            <w:pPr>
              <w:jc w:val="center"/>
              <w:rPr>
                <w:b/>
                <w:sz w:val="18"/>
                <w:szCs w:val="18"/>
              </w:rPr>
            </w:pPr>
            <w:r w:rsidRPr="002F716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B638F6" w:rsidRPr="002F716A" w:rsidRDefault="00B638F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B638F6" w:rsidRPr="002F716A" w:rsidRDefault="00B638F6" w:rsidP="004C71DE">
            <w:pPr>
              <w:jc w:val="center"/>
              <w:rPr>
                <w:b/>
                <w:sz w:val="18"/>
                <w:szCs w:val="18"/>
              </w:rPr>
            </w:pPr>
            <w:r w:rsidRPr="002F716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B638F6" w:rsidRPr="002F716A" w:rsidRDefault="00B638F6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B638F6" w:rsidRPr="002F716A" w:rsidRDefault="00B638F6" w:rsidP="004C71DE">
            <w:pPr>
              <w:jc w:val="center"/>
              <w:rPr>
                <w:b/>
                <w:sz w:val="18"/>
                <w:szCs w:val="18"/>
              </w:rPr>
            </w:pPr>
            <w:r w:rsidRPr="002F716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B638F6" w:rsidRPr="002F716A" w:rsidRDefault="00B638F6" w:rsidP="00792183">
            <w:pPr>
              <w:jc w:val="center"/>
              <w:rPr>
                <w:b/>
                <w:sz w:val="18"/>
                <w:szCs w:val="18"/>
              </w:rPr>
            </w:pPr>
            <w:r w:rsidRPr="002F716A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31.12.2015</w:t>
            </w:r>
          </w:p>
        </w:tc>
      </w:tr>
      <w:tr w:rsidR="00B638F6" w:rsidRPr="00170EDE" w:rsidTr="00341C28">
        <w:tc>
          <w:tcPr>
            <w:tcW w:w="1985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</w:tr>
      <w:tr w:rsidR="00B638F6" w:rsidRPr="00170EDE" w:rsidTr="00341C28">
        <w:tc>
          <w:tcPr>
            <w:tcW w:w="1985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</w:tr>
      <w:tr w:rsidR="00B638F6" w:rsidRPr="00170EDE" w:rsidTr="00341C28">
        <w:tc>
          <w:tcPr>
            <w:tcW w:w="1985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</w:tr>
    </w:tbl>
    <w:p w:rsidR="00B638F6" w:rsidRDefault="00B638F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638F6" w:rsidRDefault="00B638F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638F6" w:rsidRDefault="00B638F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638F6" w:rsidRDefault="00B638F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638F6" w:rsidRDefault="00B638F6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638F6" w:rsidRPr="00CC4187" w:rsidRDefault="00B638F6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638F6" w:rsidRDefault="00B638F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638F6" w:rsidRPr="00CC4187" w:rsidRDefault="00B638F6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638F6" w:rsidRDefault="00B638F6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638F6" w:rsidRDefault="00B638F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638F6" w:rsidRDefault="00B638F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B638F6" w:rsidRPr="00D47786" w:rsidTr="00E61951">
        <w:tc>
          <w:tcPr>
            <w:tcW w:w="2410" w:type="dxa"/>
            <w:shd w:val="clear" w:color="auto" w:fill="F2F2F2"/>
          </w:tcPr>
          <w:p w:rsidR="00B638F6" w:rsidRPr="00D47786" w:rsidRDefault="00B638F6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638F6" w:rsidRDefault="00B638F6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638F6" w:rsidRPr="00D47786" w:rsidRDefault="00B638F6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638F6" w:rsidRPr="00D47786" w:rsidRDefault="00B638F6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638F6" w:rsidRPr="00170EDE" w:rsidTr="00E61951">
        <w:tc>
          <w:tcPr>
            <w:tcW w:w="2410" w:type="dxa"/>
          </w:tcPr>
          <w:p w:rsidR="00B638F6" w:rsidRPr="00170EDE" w:rsidRDefault="00B638F6" w:rsidP="009C632E">
            <w:r>
              <w:t>Iné aktíva</w:t>
            </w:r>
          </w:p>
        </w:tc>
        <w:tc>
          <w:tcPr>
            <w:tcW w:w="4536" w:type="dxa"/>
          </w:tcPr>
          <w:p w:rsidR="00B638F6" w:rsidRPr="00170EDE" w:rsidRDefault="00B638F6" w:rsidP="00CD3D41"/>
        </w:tc>
        <w:tc>
          <w:tcPr>
            <w:tcW w:w="3119" w:type="dxa"/>
          </w:tcPr>
          <w:p w:rsidR="00B638F6" w:rsidRPr="00170EDE" w:rsidRDefault="00B638F6" w:rsidP="00CD3D41"/>
        </w:tc>
      </w:tr>
      <w:tr w:rsidR="00B638F6" w:rsidRPr="00170EDE" w:rsidTr="00E61951">
        <w:tc>
          <w:tcPr>
            <w:tcW w:w="2410" w:type="dxa"/>
          </w:tcPr>
          <w:p w:rsidR="00B638F6" w:rsidRPr="00170EDE" w:rsidRDefault="00B638F6" w:rsidP="009C632E">
            <w:r>
              <w:t>Iné pasíva</w:t>
            </w:r>
          </w:p>
        </w:tc>
        <w:tc>
          <w:tcPr>
            <w:tcW w:w="4536" w:type="dxa"/>
          </w:tcPr>
          <w:p w:rsidR="00B638F6" w:rsidRPr="00170EDE" w:rsidRDefault="00B638F6" w:rsidP="00CD3D41"/>
        </w:tc>
        <w:tc>
          <w:tcPr>
            <w:tcW w:w="3119" w:type="dxa"/>
          </w:tcPr>
          <w:p w:rsidR="00B638F6" w:rsidRPr="00170EDE" w:rsidRDefault="00B638F6" w:rsidP="00CD3D41"/>
        </w:tc>
      </w:tr>
    </w:tbl>
    <w:p w:rsidR="00B638F6" w:rsidRDefault="00B638F6" w:rsidP="009C632E">
      <w:pPr>
        <w:rPr>
          <w:b/>
          <w:sz w:val="24"/>
          <w:szCs w:val="24"/>
        </w:rPr>
      </w:pPr>
    </w:p>
    <w:p w:rsidR="00B638F6" w:rsidRDefault="00B638F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638F6" w:rsidRDefault="00B638F6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638F6" w:rsidRPr="00CC4187" w:rsidRDefault="00B638F6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B638F6" w:rsidRDefault="00B638F6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638F6" w:rsidRDefault="00B638F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638F6" w:rsidRPr="000C6B6E" w:rsidRDefault="00B638F6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0C6B6E">
        <w:rPr>
          <w:b/>
          <w:sz w:val="24"/>
          <w:szCs w:val="24"/>
        </w:rPr>
        <w:t>Čl. VIII</w:t>
      </w:r>
    </w:p>
    <w:p w:rsidR="00B638F6" w:rsidRPr="000C6B6E" w:rsidRDefault="00B638F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638F6" w:rsidRPr="00FC435A" w:rsidRDefault="00B638F6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638F6" w:rsidRPr="00FC435A" w:rsidRDefault="00B638F6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638F6" w:rsidRDefault="00B638F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638F6" w:rsidRDefault="00B638F6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B638F6" w:rsidRPr="00F51D43" w:rsidTr="00D809EC">
        <w:tc>
          <w:tcPr>
            <w:tcW w:w="2127" w:type="dxa"/>
            <w:shd w:val="clear" w:color="auto" w:fill="F2F2F2"/>
          </w:tcPr>
          <w:p w:rsidR="00B638F6" w:rsidRPr="000C6B6E" w:rsidRDefault="00B638F6" w:rsidP="004C71DE">
            <w:pPr>
              <w:jc w:val="center"/>
              <w:rPr>
                <w:b/>
              </w:rPr>
            </w:pPr>
          </w:p>
          <w:p w:rsidR="00B638F6" w:rsidRPr="000C6B6E" w:rsidRDefault="00B638F6" w:rsidP="004C71DE">
            <w:pPr>
              <w:jc w:val="center"/>
              <w:rPr>
                <w:b/>
              </w:rPr>
            </w:pPr>
          </w:p>
          <w:p w:rsidR="00B638F6" w:rsidRPr="000C6B6E" w:rsidRDefault="00B638F6" w:rsidP="004C71DE">
            <w:pPr>
              <w:jc w:val="center"/>
              <w:rPr>
                <w:b/>
              </w:rPr>
            </w:pPr>
          </w:p>
          <w:p w:rsidR="00B638F6" w:rsidRPr="000C6B6E" w:rsidRDefault="00B638F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B638F6" w:rsidRPr="000C6B6E" w:rsidRDefault="00B638F6" w:rsidP="004C71DE">
            <w:pPr>
              <w:jc w:val="center"/>
              <w:rPr>
                <w:b/>
              </w:rPr>
            </w:pPr>
          </w:p>
          <w:p w:rsidR="00B638F6" w:rsidRPr="000C6B6E" w:rsidRDefault="00B638F6" w:rsidP="004C71DE">
            <w:pPr>
              <w:jc w:val="center"/>
              <w:rPr>
                <w:b/>
              </w:rPr>
            </w:pPr>
          </w:p>
          <w:p w:rsidR="00B638F6" w:rsidRPr="000C6B6E" w:rsidRDefault="00B638F6" w:rsidP="004C71DE">
            <w:pPr>
              <w:jc w:val="center"/>
              <w:rPr>
                <w:b/>
              </w:rPr>
            </w:pPr>
          </w:p>
          <w:p w:rsidR="00B638F6" w:rsidRDefault="00B638F6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638F6" w:rsidRPr="000C6B6E" w:rsidRDefault="00B638F6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638F6" w:rsidRPr="000C6B6E" w:rsidRDefault="00B638F6" w:rsidP="004C71D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638F6" w:rsidRPr="000C6B6E" w:rsidRDefault="00B638F6" w:rsidP="004C71D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638F6" w:rsidRPr="000C6B6E" w:rsidRDefault="00B638F6" w:rsidP="00DE4ADF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638F6" w:rsidRPr="000C6B6E" w:rsidRDefault="00B638F6" w:rsidP="0052674C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638F6" w:rsidRPr="00F51D43" w:rsidTr="004D0EA9">
        <w:tc>
          <w:tcPr>
            <w:tcW w:w="2127" w:type="dxa"/>
          </w:tcPr>
          <w:p w:rsidR="00B638F6" w:rsidRPr="000C6B6E" w:rsidRDefault="00B638F6" w:rsidP="004C71DE"/>
        </w:tc>
        <w:tc>
          <w:tcPr>
            <w:tcW w:w="1701" w:type="dxa"/>
          </w:tcPr>
          <w:p w:rsidR="00B638F6" w:rsidRPr="000C6B6E" w:rsidRDefault="00B638F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8F6" w:rsidRPr="000C6B6E" w:rsidRDefault="00B638F6" w:rsidP="00CD3D41"/>
        </w:tc>
        <w:tc>
          <w:tcPr>
            <w:tcW w:w="2268" w:type="dxa"/>
          </w:tcPr>
          <w:p w:rsidR="00B638F6" w:rsidRPr="000C6B6E" w:rsidRDefault="00B638F6" w:rsidP="00CD3D41"/>
        </w:tc>
        <w:tc>
          <w:tcPr>
            <w:tcW w:w="1984" w:type="dxa"/>
          </w:tcPr>
          <w:p w:rsidR="00B638F6" w:rsidRPr="000C6B6E" w:rsidRDefault="00B638F6" w:rsidP="00CD3D41"/>
        </w:tc>
      </w:tr>
      <w:tr w:rsidR="00B638F6" w:rsidRPr="00F51D43" w:rsidTr="004D0EA9">
        <w:tc>
          <w:tcPr>
            <w:tcW w:w="2127" w:type="dxa"/>
          </w:tcPr>
          <w:p w:rsidR="00B638F6" w:rsidRPr="000C6B6E" w:rsidRDefault="00B638F6" w:rsidP="004C71DE"/>
        </w:tc>
        <w:tc>
          <w:tcPr>
            <w:tcW w:w="1701" w:type="dxa"/>
          </w:tcPr>
          <w:p w:rsidR="00B638F6" w:rsidRPr="000C6B6E" w:rsidRDefault="00B638F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638F6" w:rsidRPr="000C6B6E" w:rsidRDefault="00B638F6" w:rsidP="00CD3D41"/>
        </w:tc>
        <w:tc>
          <w:tcPr>
            <w:tcW w:w="2268" w:type="dxa"/>
          </w:tcPr>
          <w:p w:rsidR="00B638F6" w:rsidRPr="000C6B6E" w:rsidRDefault="00B638F6" w:rsidP="00CD3D41"/>
        </w:tc>
        <w:tc>
          <w:tcPr>
            <w:tcW w:w="1984" w:type="dxa"/>
          </w:tcPr>
          <w:p w:rsidR="00B638F6" w:rsidRPr="000C6B6E" w:rsidRDefault="00B638F6" w:rsidP="00CD3D41"/>
        </w:tc>
      </w:tr>
    </w:tbl>
    <w:p w:rsidR="00B638F6" w:rsidRDefault="00B638F6" w:rsidP="00E133D0">
      <w:pPr>
        <w:ind w:left="284"/>
        <w:jc w:val="both"/>
        <w:rPr>
          <w:sz w:val="24"/>
          <w:szCs w:val="24"/>
        </w:rPr>
      </w:pPr>
    </w:p>
    <w:p w:rsidR="00B638F6" w:rsidRDefault="00B638F6" w:rsidP="00E133D0">
      <w:pPr>
        <w:ind w:left="284"/>
        <w:jc w:val="both"/>
        <w:rPr>
          <w:sz w:val="24"/>
          <w:szCs w:val="24"/>
        </w:rPr>
      </w:pPr>
    </w:p>
    <w:p w:rsidR="00B638F6" w:rsidRPr="008D4591" w:rsidRDefault="00B638F6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B638F6" w:rsidRPr="000C6B6E" w:rsidTr="00D809EC">
        <w:tc>
          <w:tcPr>
            <w:tcW w:w="3684" w:type="dxa"/>
            <w:shd w:val="clear" w:color="auto" w:fill="F2F2F2"/>
          </w:tcPr>
          <w:p w:rsidR="00B638F6" w:rsidRPr="000C6B6E" w:rsidRDefault="00B638F6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638F6" w:rsidRPr="000C6B6E" w:rsidRDefault="00B638F6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638F6" w:rsidRPr="002A72BB" w:rsidRDefault="00B638F6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638F6" w:rsidRPr="000C6B6E" w:rsidTr="002A72BB">
        <w:tc>
          <w:tcPr>
            <w:tcW w:w="3684" w:type="dxa"/>
          </w:tcPr>
          <w:p w:rsidR="00B638F6" w:rsidRPr="00CD3D41" w:rsidRDefault="00B638F6" w:rsidP="00CD3D41"/>
        </w:tc>
        <w:tc>
          <w:tcPr>
            <w:tcW w:w="2945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638F6" w:rsidRPr="00CD3D41" w:rsidRDefault="00B638F6" w:rsidP="00CD3D41"/>
        </w:tc>
      </w:tr>
      <w:tr w:rsidR="00B638F6" w:rsidRPr="000C6B6E" w:rsidTr="002A72BB">
        <w:tc>
          <w:tcPr>
            <w:tcW w:w="3684" w:type="dxa"/>
          </w:tcPr>
          <w:p w:rsidR="00B638F6" w:rsidRPr="00CD3D41" w:rsidRDefault="00B638F6" w:rsidP="00CD3D41"/>
        </w:tc>
        <w:tc>
          <w:tcPr>
            <w:tcW w:w="2945" w:type="dxa"/>
          </w:tcPr>
          <w:p w:rsidR="00B638F6" w:rsidRPr="00CD3D41" w:rsidRDefault="00B638F6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638F6" w:rsidRPr="00CD3D41" w:rsidRDefault="00B638F6" w:rsidP="00CD3D41"/>
        </w:tc>
      </w:tr>
    </w:tbl>
    <w:p w:rsidR="00B638F6" w:rsidRDefault="00B638F6" w:rsidP="00C82316">
      <w:pPr>
        <w:jc w:val="center"/>
        <w:rPr>
          <w:b/>
          <w:sz w:val="24"/>
          <w:szCs w:val="24"/>
        </w:rPr>
      </w:pPr>
    </w:p>
    <w:p w:rsidR="00B638F6" w:rsidRPr="00FC435A" w:rsidRDefault="00B638F6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638F6" w:rsidRPr="00FC435A" w:rsidRDefault="00B638F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638F6" w:rsidRDefault="00B638F6" w:rsidP="00C82316">
      <w:pPr>
        <w:jc w:val="center"/>
        <w:rPr>
          <w:b/>
          <w:sz w:val="24"/>
          <w:szCs w:val="24"/>
        </w:rPr>
      </w:pPr>
    </w:p>
    <w:p w:rsidR="00B638F6" w:rsidRPr="009F0666" w:rsidRDefault="00B638F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638F6" w:rsidRPr="00CE5477" w:rsidRDefault="00B638F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638F6" w:rsidRDefault="00B638F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</w:t>
      </w:r>
    </w:p>
    <w:p w:rsidR="00B638F6" w:rsidRPr="00CE5477" w:rsidRDefault="00B638F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08.12.2015 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MsZ - 7/II/2</w:t>
      </w:r>
    </w:p>
    <w:p w:rsidR="00B638F6" w:rsidRPr="00610DD0" w:rsidRDefault="00B638F6" w:rsidP="00CE5477">
      <w:pPr>
        <w:jc w:val="both"/>
      </w:pPr>
    </w:p>
    <w:p w:rsidR="00B638F6" w:rsidRPr="00A457FC" w:rsidRDefault="00B638F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tbl>
      <w:tblPr>
        <w:tblW w:w="831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8158"/>
        <w:gridCol w:w="160"/>
      </w:tblGrid>
      <w:tr w:rsidR="00B638F6" w:rsidRPr="00A457FC" w:rsidTr="006E2C1A">
        <w:trPr>
          <w:gridAfter w:val="1"/>
          <w:wAfter w:w="160" w:type="dxa"/>
          <w:trHeight w:val="33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38F6" w:rsidRPr="00610DD0" w:rsidRDefault="00B638F6" w:rsidP="00610DD0">
            <w:pPr>
              <w:rPr>
                <w:color w:val="000000"/>
                <w:sz w:val="22"/>
                <w:szCs w:val="22"/>
              </w:rPr>
            </w:pPr>
            <w:r w:rsidRPr="00610DD0">
              <w:rPr>
                <w:color w:val="000000"/>
                <w:sz w:val="22"/>
                <w:szCs w:val="22"/>
              </w:rPr>
              <w:t>1. úprava schválená Rozhodnutím primátora č. 1/2016 zo dňa 1.2.2016</w:t>
            </w:r>
          </w:p>
        </w:tc>
      </w:tr>
      <w:tr w:rsidR="00B638F6" w:rsidRPr="00A457FC" w:rsidTr="006E2C1A">
        <w:trPr>
          <w:trHeight w:val="330"/>
        </w:trPr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38F6" w:rsidRPr="00610DD0" w:rsidRDefault="00B638F6" w:rsidP="00610DD0">
            <w:pPr>
              <w:rPr>
                <w:color w:val="000000"/>
                <w:sz w:val="22"/>
                <w:szCs w:val="22"/>
              </w:rPr>
            </w:pPr>
            <w:r w:rsidRPr="00610DD0">
              <w:rPr>
                <w:color w:val="000000"/>
                <w:sz w:val="22"/>
                <w:szCs w:val="22"/>
              </w:rPr>
              <w:t>2. úprava schválená na rokovaní MsZ dňa 21.06.2016 Uznesením č. MsZ - 12/II/2</w:t>
            </w:r>
          </w:p>
        </w:tc>
      </w:tr>
      <w:tr w:rsidR="00B638F6" w:rsidRPr="00A457FC" w:rsidTr="006E2C1A">
        <w:trPr>
          <w:gridAfter w:val="1"/>
          <w:wAfter w:w="160" w:type="dxa"/>
          <w:trHeight w:val="33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38F6" w:rsidRPr="00610DD0" w:rsidRDefault="00B638F6" w:rsidP="00610DD0">
            <w:pPr>
              <w:rPr>
                <w:color w:val="000000"/>
                <w:sz w:val="22"/>
                <w:szCs w:val="22"/>
              </w:rPr>
            </w:pPr>
            <w:r w:rsidRPr="00610DD0">
              <w:rPr>
                <w:color w:val="000000"/>
                <w:sz w:val="22"/>
                <w:szCs w:val="22"/>
              </w:rPr>
              <w:t>3. úprava schválená Rozhodnutím primátora č. 3/2016 zo dňa 20.06.2016</w:t>
            </w:r>
          </w:p>
        </w:tc>
      </w:tr>
      <w:tr w:rsidR="00B638F6" w:rsidRPr="00A457FC" w:rsidTr="006E2C1A">
        <w:trPr>
          <w:gridAfter w:val="1"/>
          <w:wAfter w:w="160" w:type="dxa"/>
          <w:trHeight w:val="33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38F6" w:rsidRPr="00610DD0" w:rsidRDefault="00B638F6" w:rsidP="00610DD0">
            <w:pPr>
              <w:rPr>
                <w:color w:val="000000"/>
                <w:sz w:val="22"/>
                <w:szCs w:val="22"/>
              </w:rPr>
            </w:pPr>
            <w:r w:rsidRPr="00610DD0">
              <w:rPr>
                <w:color w:val="000000"/>
                <w:sz w:val="22"/>
                <w:szCs w:val="22"/>
              </w:rPr>
              <w:t>4. úprava schválená Rozhodnutím primátora č. 4/2016 zo dňa 31.08.2016</w:t>
            </w:r>
          </w:p>
        </w:tc>
      </w:tr>
      <w:tr w:rsidR="00B638F6" w:rsidRPr="00A457FC" w:rsidTr="006E2C1A">
        <w:trPr>
          <w:gridAfter w:val="1"/>
          <w:wAfter w:w="160" w:type="dxa"/>
          <w:trHeight w:val="33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38F6" w:rsidRPr="00610DD0" w:rsidRDefault="00B638F6" w:rsidP="00610DD0">
            <w:pPr>
              <w:rPr>
                <w:color w:val="000000"/>
                <w:sz w:val="22"/>
                <w:szCs w:val="22"/>
              </w:rPr>
            </w:pPr>
            <w:r w:rsidRPr="00610DD0">
              <w:rPr>
                <w:color w:val="000000"/>
                <w:sz w:val="22"/>
                <w:szCs w:val="22"/>
              </w:rPr>
              <w:t>5. úprava schválená Uznesením č. MsZ - 15/III/1 zo dňa 13.12.2016</w:t>
            </w:r>
          </w:p>
        </w:tc>
      </w:tr>
      <w:tr w:rsidR="00B638F6" w:rsidRPr="00A457FC" w:rsidTr="006E2C1A">
        <w:trPr>
          <w:gridAfter w:val="1"/>
          <w:wAfter w:w="160" w:type="dxa"/>
          <w:trHeight w:val="33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38F6" w:rsidRPr="00610DD0" w:rsidRDefault="00B638F6" w:rsidP="00610DD0">
            <w:pPr>
              <w:rPr>
                <w:color w:val="000000"/>
                <w:sz w:val="22"/>
                <w:szCs w:val="22"/>
              </w:rPr>
            </w:pPr>
            <w:r w:rsidRPr="00610DD0">
              <w:rPr>
                <w:color w:val="000000"/>
                <w:sz w:val="22"/>
                <w:szCs w:val="22"/>
              </w:rPr>
              <w:t>6. úprava schválená Rozhodnutím primátora č. 6/2016 zo dňa 01.12.2016</w:t>
            </w:r>
          </w:p>
        </w:tc>
      </w:tr>
    </w:tbl>
    <w:p w:rsidR="00B638F6" w:rsidRDefault="00B638F6" w:rsidP="00A457FC">
      <w:pPr>
        <w:tabs>
          <w:tab w:val="left" w:pos="240"/>
        </w:tabs>
        <w:rPr>
          <w:b/>
          <w:sz w:val="24"/>
          <w:szCs w:val="24"/>
        </w:rPr>
      </w:pPr>
    </w:p>
    <w:p w:rsidR="00B638F6" w:rsidRPr="009163C5" w:rsidRDefault="00B638F6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638F6" w:rsidRDefault="00B638F6" w:rsidP="00B031CD">
      <w:pPr>
        <w:jc w:val="center"/>
        <w:rPr>
          <w:b/>
          <w:sz w:val="24"/>
          <w:szCs w:val="24"/>
        </w:rPr>
      </w:pPr>
    </w:p>
    <w:p w:rsidR="00B638F6" w:rsidRPr="00FC435A" w:rsidRDefault="00B638F6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638F6" w:rsidRDefault="00B638F6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638F6" w:rsidRDefault="00B638F6" w:rsidP="00610D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638F6" w:rsidRPr="00610DD0" w:rsidRDefault="00B638F6" w:rsidP="00610DD0">
      <w:pPr>
        <w:jc w:val="center"/>
        <w:rPr>
          <w:b/>
          <w:sz w:val="24"/>
          <w:szCs w:val="24"/>
        </w:rPr>
      </w:pPr>
    </w:p>
    <w:p w:rsidR="00B638F6" w:rsidRPr="0030114D" w:rsidRDefault="00B638F6" w:rsidP="0030114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sectPr w:rsidR="00B638F6" w:rsidRPr="0030114D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8F6" w:rsidRDefault="00B638F6">
      <w:r>
        <w:separator/>
      </w:r>
    </w:p>
  </w:endnote>
  <w:endnote w:type="continuationSeparator" w:id="0">
    <w:p w:rsidR="00B638F6" w:rsidRDefault="00B63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F6" w:rsidRDefault="00B638F6" w:rsidP="004712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38F6" w:rsidRDefault="00B638F6" w:rsidP="0049143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F6" w:rsidRDefault="00B638F6" w:rsidP="00CE70B2">
    <w:pPr>
      <w:pStyle w:val="Footer"/>
      <w:framePr w:wrap="around" w:vAnchor="text" w:hAnchor="page" w:x="11215" w:y="7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638F6" w:rsidRDefault="00B638F6" w:rsidP="0049143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8F6" w:rsidRDefault="00B638F6">
      <w:r>
        <w:separator/>
      </w:r>
    </w:p>
  </w:footnote>
  <w:footnote w:type="continuationSeparator" w:id="0">
    <w:p w:rsidR="00B638F6" w:rsidRDefault="00B638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F6" w:rsidRPr="0065096D" w:rsidRDefault="00B638F6" w:rsidP="0065096D">
    <w:pPr>
      <w:pStyle w:val="Header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školou, Školská 1575, Hriňová</w:t>
    </w:r>
  </w:p>
  <w:p w:rsidR="00B638F6" w:rsidRPr="0065096D" w:rsidRDefault="00B638F6" w:rsidP="0065096D">
    <w:pPr>
      <w:pStyle w:val="Header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B638F6" w:rsidRDefault="00B638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578D"/>
    <w:rsid w:val="00066F45"/>
    <w:rsid w:val="00067F45"/>
    <w:rsid w:val="00071830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9A2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62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49C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047"/>
    <w:rsid w:val="001828FC"/>
    <w:rsid w:val="00182FFB"/>
    <w:rsid w:val="0018381B"/>
    <w:rsid w:val="00184661"/>
    <w:rsid w:val="00184AF3"/>
    <w:rsid w:val="0018580F"/>
    <w:rsid w:val="00186601"/>
    <w:rsid w:val="00186EFF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34D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0F8B"/>
    <w:rsid w:val="00235C5B"/>
    <w:rsid w:val="0024156C"/>
    <w:rsid w:val="0024462F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4870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9D0"/>
    <w:rsid w:val="002C4F50"/>
    <w:rsid w:val="002C5EAA"/>
    <w:rsid w:val="002C6367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16A"/>
    <w:rsid w:val="0030114D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5EF5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0AA1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265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34D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EDF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5E5"/>
    <w:rsid w:val="005E29B4"/>
    <w:rsid w:val="005E4C9A"/>
    <w:rsid w:val="005E5763"/>
    <w:rsid w:val="005E604C"/>
    <w:rsid w:val="005E62E2"/>
    <w:rsid w:val="005E6A14"/>
    <w:rsid w:val="005E6E03"/>
    <w:rsid w:val="005E6FE5"/>
    <w:rsid w:val="005F08B2"/>
    <w:rsid w:val="005F3319"/>
    <w:rsid w:val="005F3EBF"/>
    <w:rsid w:val="005F4B86"/>
    <w:rsid w:val="005F57EC"/>
    <w:rsid w:val="0060016B"/>
    <w:rsid w:val="006010B6"/>
    <w:rsid w:val="00604314"/>
    <w:rsid w:val="00605FBD"/>
    <w:rsid w:val="00606505"/>
    <w:rsid w:val="00607DBF"/>
    <w:rsid w:val="00610DD0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FD6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23A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683"/>
    <w:rsid w:val="006C6888"/>
    <w:rsid w:val="006C7022"/>
    <w:rsid w:val="006C7995"/>
    <w:rsid w:val="006D27D8"/>
    <w:rsid w:val="006D6F67"/>
    <w:rsid w:val="006E048F"/>
    <w:rsid w:val="006E2C1A"/>
    <w:rsid w:val="006E3870"/>
    <w:rsid w:val="006E3B5C"/>
    <w:rsid w:val="006E481D"/>
    <w:rsid w:val="006E49A6"/>
    <w:rsid w:val="006E4A27"/>
    <w:rsid w:val="006E7A9C"/>
    <w:rsid w:val="006F158A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A60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275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44A6"/>
    <w:rsid w:val="00795409"/>
    <w:rsid w:val="007970A8"/>
    <w:rsid w:val="007A0ADA"/>
    <w:rsid w:val="007A1FEF"/>
    <w:rsid w:val="007A4108"/>
    <w:rsid w:val="007A4175"/>
    <w:rsid w:val="007A47CF"/>
    <w:rsid w:val="007A5161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94F"/>
    <w:rsid w:val="008072B4"/>
    <w:rsid w:val="008115A5"/>
    <w:rsid w:val="00813FE8"/>
    <w:rsid w:val="00816145"/>
    <w:rsid w:val="00816472"/>
    <w:rsid w:val="008174B1"/>
    <w:rsid w:val="008207DB"/>
    <w:rsid w:val="00820A65"/>
    <w:rsid w:val="008222F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98B"/>
    <w:rsid w:val="00844464"/>
    <w:rsid w:val="00844E68"/>
    <w:rsid w:val="0084534B"/>
    <w:rsid w:val="00846202"/>
    <w:rsid w:val="00846DC5"/>
    <w:rsid w:val="00847077"/>
    <w:rsid w:val="0084746C"/>
    <w:rsid w:val="008474FF"/>
    <w:rsid w:val="00850353"/>
    <w:rsid w:val="008505A5"/>
    <w:rsid w:val="00851842"/>
    <w:rsid w:val="008525CD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87739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15CA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7F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7D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650"/>
    <w:rsid w:val="00AC4DDD"/>
    <w:rsid w:val="00AD14C6"/>
    <w:rsid w:val="00AD1C46"/>
    <w:rsid w:val="00AD2212"/>
    <w:rsid w:val="00AD2676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6742"/>
    <w:rsid w:val="00AE7AE7"/>
    <w:rsid w:val="00AF2461"/>
    <w:rsid w:val="00AF5541"/>
    <w:rsid w:val="00AF5E6D"/>
    <w:rsid w:val="00AF6A01"/>
    <w:rsid w:val="00AF6E15"/>
    <w:rsid w:val="00AF72F4"/>
    <w:rsid w:val="00B00315"/>
    <w:rsid w:val="00B00B3D"/>
    <w:rsid w:val="00B0275B"/>
    <w:rsid w:val="00B031CD"/>
    <w:rsid w:val="00B117F1"/>
    <w:rsid w:val="00B120E5"/>
    <w:rsid w:val="00B122A0"/>
    <w:rsid w:val="00B1308E"/>
    <w:rsid w:val="00B13642"/>
    <w:rsid w:val="00B13860"/>
    <w:rsid w:val="00B15926"/>
    <w:rsid w:val="00B17B7E"/>
    <w:rsid w:val="00B20C9B"/>
    <w:rsid w:val="00B21289"/>
    <w:rsid w:val="00B2131F"/>
    <w:rsid w:val="00B22B76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917"/>
    <w:rsid w:val="00B55AE4"/>
    <w:rsid w:val="00B56DD7"/>
    <w:rsid w:val="00B61126"/>
    <w:rsid w:val="00B638F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EE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AE7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46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6DF8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3756"/>
    <w:rsid w:val="00C654F4"/>
    <w:rsid w:val="00C65DE4"/>
    <w:rsid w:val="00C65DEE"/>
    <w:rsid w:val="00C66EF2"/>
    <w:rsid w:val="00C66F5A"/>
    <w:rsid w:val="00C677C0"/>
    <w:rsid w:val="00C67A40"/>
    <w:rsid w:val="00C704C6"/>
    <w:rsid w:val="00C71CEF"/>
    <w:rsid w:val="00C723D8"/>
    <w:rsid w:val="00C73813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3E85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1EB"/>
    <w:rsid w:val="00CF6861"/>
    <w:rsid w:val="00CF6A9E"/>
    <w:rsid w:val="00D00999"/>
    <w:rsid w:val="00D00E1D"/>
    <w:rsid w:val="00D01BDC"/>
    <w:rsid w:val="00D02D8E"/>
    <w:rsid w:val="00D0359B"/>
    <w:rsid w:val="00D04D99"/>
    <w:rsid w:val="00D06738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AFD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07E4"/>
    <w:rsid w:val="00D6313A"/>
    <w:rsid w:val="00D63AC4"/>
    <w:rsid w:val="00D644DA"/>
    <w:rsid w:val="00D6547B"/>
    <w:rsid w:val="00D65F31"/>
    <w:rsid w:val="00D660E7"/>
    <w:rsid w:val="00D70E23"/>
    <w:rsid w:val="00D7183A"/>
    <w:rsid w:val="00D724AA"/>
    <w:rsid w:val="00D726B1"/>
    <w:rsid w:val="00D72825"/>
    <w:rsid w:val="00D72C85"/>
    <w:rsid w:val="00D73527"/>
    <w:rsid w:val="00D745EC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275"/>
    <w:rsid w:val="00DB2548"/>
    <w:rsid w:val="00DB3699"/>
    <w:rsid w:val="00DB6357"/>
    <w:rsid w:val="00DB6FD2"/>
    <w:rsid w:val="00DB72FF"/>
    <w:rsid w:val="00DB7B0D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7FB"/>
    <w:rsid w:val="00EC5A19"/>
    <w:rsid w:val="00EC644F"/>
    <w:rsid w:val="00EC738F"/>
    <w:rsid w:val="00ED06D5"/>
    <w:rsid w:val="00ED09B0"/>
    <w:rsid w:val="00ED14C3"/>
    <w:rsid w:val="00ED2346"/>
    <w:rsid w:val="00ED2587"/>
    <w:rsid w:val="00ED2994"/>
    <w:rsid w:val="00ED2C25"/>
    <w:rsid w:val="00ED7105"/>
    <w:rsid w:val="00EE0EAF"/>
    <w:rsid w:val="00EE3F5D"/>
    <w:rsid w:val="00EE59F5"/>
    <w:rsid w:val="00EE738A"/>
    <w:rsid w:val="00EE7690"/>
    <w:rsid w:val="00EF0E14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3F82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13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72B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828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0F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7381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3813"/>
    <w:rPr>
      <w:rFonts w:cs="Times New Roman"/>
      <w:sz w:val="2"/>
    </w:rPr>
  </w:style>
  <w:style w:type="character" w:styleId="PageNumber">
    <w:name w:val="page number"/>
    <w:basedOn w:val="DefaultParagraphFont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C5302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Body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al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al"/>
    <w:autoRedefine/>
    <w:uiPriority w:val="99"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2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15</Pages>
  <Words>5185</Words>
  <Characters>29561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ZŠ HRIŇOVÁ</cp:lastModifiedBy>
  <cp:revision>4</cp:revision>
  <cp:lastPrinted>2016-03-18T10:31:00Z</cp:lastPrinted>
  <dcterms:created xsi:type="dcterms:W3CDTF">2017-04-14T20:05:00Z</dcterms:created>
  <dcterms:modified xsi:type="dcterms:W3CDTF">2017-04-26T07:33:00Z</dcterms:modified>
</cp:coreProperties>
</file>