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3649BC">
        <w:tc>
          <w:tcPr>
            <w:tcW w:w="2722" w:type="dxa"/>
          </w:tcPr>
          <w:p w:rsidR="003649BC" w:rsidRPr="003A6030" w:rsidRDefault="003649BC" w:rsidP="007A2751">
            <w:pPr>
              <w:pStyle w:val="Default"/>
              <w:rPr>
                <w:spacing w:val="-4"/>
              </w:rPr>
            </w:pPr>
            <w:r w:rsidRPr="003A6030">
              <w:rPr>
                <w:spacing w:val="-4"/>
              </w:rPr>
              <w:t>Poznámky Úč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3649BC" w:rsidRDefault="003649BC" w:rsidP="007A2751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3649BC" w:rsidRDefault="003649BC" w:rsidP="007A2751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9</w:t>
            </w:r>
          </w:p>
        </w:tc>
      </w:tr>
    </w:tbl>
    <w:p w:rsidR="003649BC" w:rsidRDefault="003649BC" w:rsidP="002941DE">
      <w:pPr>
        <w:pStyle w:val="Default"/>
      </w:pPr>
    </w:p>
    <w:p w:rsidR="003649BC" w:rsidRPr="0083654A" w:rsidRDefault="003649BC" w:rsidP="002941D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3649BC" w:rsidRPr="0083654A" w:rsidRDefault="003649BC" w:rsidP="002941D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3649BC" w:rsidRDefault="003649BC" w:rsidP="002941DE">
      <w:pPr>
        <w:pStyle w:val="Default"/>
        <w:rPr>
          <w:color w:val="auto"/>
        </w:rPr>
      </w:pPr>
    </w:p>
    <w:p w:rsidR="003649BC" w:rsidRDefault="003649BC" w:rsidP="002941DE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3649BC" w:rsidRDefault="003649BC" w:rsidP="002941DE">
      <w:pPr>
        <w:pStyle w:val="Default"/>
        <w:rPr>
          <w:b/>
          <w:bCs/>
          <w:color w:val="auto"/>
        </w:rPr>
      </w:pPr>
      <w:r w:rsidRPr="00D36A0A">
        <w:rPr>
          <w:b/>
          <w:bCs/>
          <w:color w:val="auto"/>
        </w:rPr>
        <w:t xml:space="preserve">     </w:t>
      </w:r>
    </w:p>
    <w:p w:rsidR="003649BC" w:rsidRPr="00D36A0A" w:rsidRDefault="003649BC" w:rsidP="002941DE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DELUKS, s.r.o., Nábrežná 998/14, 039 01 Turčianske Teplice</w:t>
      </w:r>
    </w:p>
    <w:p w:rsidR="003649BC" w:rsidRDefault="003649BC" w:rsidP="002941DE">
      <w:pPr>
        <w:pStyle w:val="Default"/>
        <w:rPr>
          <w:color w:val="auto"/>
        </w:rPr>
      </w:pPr>
    </w:p>
    <w:p w:rsidR="003649BC" w:rsidRDefault="003649BC" w:rsidP="002941DE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3649BC" w:rsidRDefault="003649BC" w:rsidP="002941DE">
      <w:pPr>
        <w:pStyle w:val="Default"/>
        <w:rPr>
          <w:color w:val="auto"/>
        </w:rPr>
      </w:pPr>
    </w:p>
    <w:p w:rsidR="003649BC" w:rsidRPr="008A12E7" w:rsidRDefault="003649BC" w:rsidP="002941DE">
      <w:pPr>
        <w:pStyle w:val="Default"/>
        <w:rPr>
          <w:b/>
          <w:bCs/>
          <w:color w:val="auto"/>
        </w:rPr>
      </w:pPr>
      <w:r w:rsidRPr="008A12E7">
        <w:rPr>
          <w:b/>
          <w:bCs/>
          <w:color w:val="auto"/>
        </w:rPr>
        <w:t>Spoločnosť nie je súčasťou konsolidovaného celku inej obchodnej spoločnosti</w:t>
      </w:r>
    </w:p>
    <w:p w:rsidR="003649BC" w:rsidRDefault="003649BC" w:rsidP="002941DE">
      <w:pPr>
        <w:pStyle w:val="Default"/>
        <w:rPr>
          <w:color w:val="auto"/>
        </w:rPr>
      </w:pPr>
    </w:p>
    <w:p w:rsidR="003649BC" w:rsidRDefault="003649BC" w:rsidP="002941DE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3649BC" w:rsidRDefault="003649BC" w:rsidP="002941DE">
      <w:pPr>
        <w:pStyle w:val="Default"/>
        <w:rPr>
          <w:b/>
          <w:bCs/>
          <w:color w:val="auto"/>
        </w:rPr>
      </w:pPr>
    </w:p>
    <w:p w:rsidR="003649BC" w:rsidRPr="007C4AD8" w:rsidRDefault="003649BC" w:rsidP="002941DE">
      <w:pPr>
        <w:pStyle w:val="Default"/>
        <w:rPr>
          <w:b/>
          <w:bCs/>
          <w:color w:val="auto"/>
        </w:rPr>
      </w:pPr>
      <w:r w:rsidRPr="007C4AD8">
        <w:rPr>
          <w:b/>
          <w:bCs/>
          <w:color w:val="auto"/>
        </w:rPr>
        <w:t>Áno (podľa paragrafu 22 odst. 8)</w:t>
      </w:r>
    </w:p>
    <w:p w:rsidR="003649BC" w:rsidRDefault="003649BC" w:rsidP="002941DE">
      <w:pPr>
        <w:pStyle w:val="Default"/>
        <w:numPr>
          <w:ilvl w:val="0"/>
          <w:numId w:val="1"/>
        </w:numPr>
        <w:rPr>
          <w:color w:val="auto"/>
        </w:rPr>
      </w:pPr>
    </w:p>
    <w:p w:rsidR="003649BC" w:rsidRDefault="003649BC" w:rsidP="002941DE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3649BC" w:rsidRDefault="003649BC" w:rsidP="002941DE">
      <w:pPr>
        <w:pStyle w:val="Default"/>
        <w:rPr>
          <w:color w:val="auto"/>
        </w:rPr>
      </w:pPr>
    </w:p>
    <w:p w:rsidR="003649BC" w:rsidRPr="0002116B" w:rsidRDefault="003649BC" w:rsidP="002941DE">
      <w:pPr>
        <w:pStyle w:val="Default"/>
        <w:rPr>
          <w:b/>
          <w:bCs/>
          <w:color w:val="auto"/>
        </w:rPr>
      </w:pPr>
      <w:r w:rsidRPr="0002116B">
        <w:rPr>
          <w:b/>
          <w:bCs/>
          <w:color w:val="auto"/>
        </w:rPr>
        <w:t>Priemerný prepočítaný počet zamestnancov rok 201</w:t>
      </w:r>
      <w:r>
        <w:rPr>
          <w:b/>
          <w:bCs/>
          <w:color w:val="auto"/>
        </w:rPr>
        <w:t>6</w:t>
      </w:r>
      <w:r w:rsidRPr="0002116B">
        <w:rPr>
          <w:b/>
          <w:bCs/>
          <w:color w:val="auto"/>
        </w:rPr>
        <w:t xml:space="preserve"> je  </w:t>
      </w:r>
      <w:r>
        <w:rPr>
          <w:b/>
          <w:bCs/>
          <w:color w:val="auto"/>
        </w:rPr>
        <w:t>2,01</w:t>
      </w:r>
      <w:r w:rsidRPr="0002116B">
        <w:rPr>
          <w:b/>
          <w:bCs/>
          <w:color w:val="auto"/>
        </w:rPr>
        <w:t xml:space="preserve"> </w:t>
      </w:r>
    </w:p>
    <w:p w:rsidR="003649BC" w:rsidRDefault="003649BC" w:rsidP="002941DE">
      <w:pPr>
        <w:pStyle w:val="Default"/>
        <w:rPr>
          <w:b/>
          <w:bCs/>
          <w:color w:val="auto"/>
        </w:rPr>
      </w:pPr>
    </w:p>
    <w:p w:rsidR="003649BC" w:rsidRDefault="003649BC" w:rsidP="002941DE">
      <w:pPr>
        <w:pStyle w:val="Default"/>
        <w:rPr>
          <w:b/>
          <w:bCs/>
          <w:color w:val="auto"/>
        </w:rPr>
      </w:pPr>
    </w:p>
    <w:p w:rsidR="003649BC" w:rsidRPr="0083654A" w:rsidRDefault="003649BC" w:rsidP="002941D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3649BC" w:rsidRPr="0083654A" w:rsidRDefault="003649BC" w:rsidP="002941DE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3649BC" w:rsidRDefault="003649BC" w:rsidP="002941DE">
      <w:pPr>
        <w:pStyle w:val="Default"/>
        <w:jc w:val="center"/>
        <w:rPr>
          <w:color w:val="auto"/>
          <w:u w:val="single"/>
        </w:rPr>
      </w:pPr>
    </w:p>
    <w:p w:rsidR="003649BC" w:rsidRPr="0083654A" w:rsidRDefault="003649BC" w:rsidP="002941DE">
      <w:pPr>
        <w:pStyle w:val="Default"/>
        <w:jc w:val="center"/>
        <w:rPr>
          <w:color w:val="auto"/>
          <w:u w:val="single"/>
        </w:rPr>
      </w:pPr>
    </w:p>
    <w:p w:rsidR="003649BC" w:rsidRDefault="003649BC" w:rsidP="002941DE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3649BC" w:rsidRDefault="003649BC" w:rsidP="002941DE">
      <w:pPr>
        <w:pStyle w:val="Default"/>
        <w:rPr>
          <w:b/>
          <w:bCs/>
          <w:color w:val="auto"/>
        </w:rPr>
      </w:pPr>
    </w:p>
    <w:p w:rsidR="003649BC" w:rsidRPr="00607380" w:rsidRDefault="003649BC" w:rsidP="002941DE">
      <w:pPr>
        <w:pStyle w:val="Default"/>
        <w:rPr>
          <w:b/>
          <w:bCs/>
          <w:color w:val="auto"/>
        </w:rPr>
      </w:pPr>
      <w:r w:rsidRPr="00607380">
        <w:rPr>
          <w:b/>
          <w:bCs/>
          <w:color w:val="auto"/>
        </w:rPr>
        <w:t>Účtovná závierka bola zostavená za predpokladu nepretržitého trvania spoločnosti</w:t>
      </w:r>
    </w:p>
    <w:p w:rsidR="003649BC" w:rsidRPr="002824BD" w:rsidRDefault="003649BC" w:rsidP="002941DE">
      <w:pPr>
        <w:pStyle w:val="Default"/>
        <w:rPr>
          <w:b/>
          <w:bCs/>
          <w:color w:val="auto"/>
        </w:rPr>
      </w:pPr>
      <w:r w:rsidRPr="002824BD">
        <w:rPr>
          <w:b/>
          <w:bCs/>
          <w:color w:val="auto"/>
        </w:rPr>
        <w:t xml:space="preserve">Účtovné metódy </w:t>
      </w:r>
      <w:r>
        <w:rPr>
          <w:b/>
          <w:bCs/>
          <w:color w:val="auto"/>
        </w:rPr>
        <w:t xml:space="preserve">a všeobecné účtovné zásady boli účtovnou jednotkou konzistentne aplikované. </w:t>
      </w:r>
    </w:p>
    <w:p w:rsidR="003649BC" w:rsidRDefault="003649BC" w:rsidP="002941DE">
      <w:pPr>
        <w:pStyle w:val="Default"/>
        <w:numPr>
          <w:ilvl w:val="0"/>
          <w:numId w:val="3"/>
        </w:numPr>
        <w:rPr>
          <w:color w:val="auto"/>
        </w:rPr>
      </w:pPr>
    </w:p>
    <w:p w:rsidR="003649BC" w:rsidRDefault="003649BC" w:rsidP="002941D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3649BC" w:rsidRDefault="003649BC" w:rsidP="002941D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3649BC" w:rsidRDefault="003649BC" w:rsidP="002941DE">
      <w:pPr>
        <w:pStyle w:val="Default"/>
        <w:numPr>
          <w:ilvl w:val="0"/>
          <w:numId w:val="3"/>
        </w:numPr>
        <w:rPr>
          <w:color w:val="auto"/>
        </w:rPr>
      </w:pPr>
    </w:p>
    <w:p w:rsidR="003649BC" w:rsidRDefault="003649BC" w:rsidP="002941DE">
      <w:pPr>
        <w:pStyle w:val="Default"/>
        <w:jc w:val="both"/>
        <w:rPr>
          <w:b/>
          <w:bCs/>
          <w:color w:val="auto"/>
        </w:rPr>
      </w:pPr>
      <w:r w:rsidRPr="00607380">
        <w:rPr>
          <w:b/>
          <w:bCs/>
          <w:color w:val="auto"/>
        </w:rPr>
        <w:t>Ocenenie, odpisové plány DNM a DHM  (obstaraného kúpou, vlastnou činnosťou, inak)</w:t>
      </w:r>
    </w:p>
    <w:p w:rsidR="003649BC" w:rsidRDefault="003649BC" w:rsidP="002941DE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:rsidR="003649BC" w:rsidRDefault="003649BC" w:rsidP="002941DE">
      <w:pPr>
        <w:pStyle w:val="Default"/>
        <w:rPr>
          <w:color w:val="auto"/>
          <w:sz w:val="13"/>
          <w:szCs w:val="13"/>
        </w:rPr>
      </w:pPr>
    </w:p>
    <w:p w:rsidR="003649BC" w:rsidRDefault="003649BC" w:rsidP="002941DE">
      <w:pPr>
        <w:pStyle w:val="Default"/>
        <w:rPr>
          <w:color w:val="auto"/>
          <w:sz w:val="13"/>
          <w:szCs w:val="13"/>
        </w:rPr>
      </w:pPr>
    </w:p>
    <w:p w:rsidR="003649BC" w:rsidRDefault="003649BC" w:rsidP="002941DE">
      <w:pPr>
        <w:pStyle w:val="Default"/>
        <w:rPr>
          <w:color w:val="auto"/>
          <w:sz w:val="13"/>
          <w:szCs w:val="13"/>
        </w:rPr>
      </w:pPr>
    </w:p>
    <w:p w:rsidR="003649BC" w:rsidRDefault="003649BC" w:rsidP="002941DE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3649BC" w:rsidRDefault="003649BC" w:rsidP="002941DE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3649BC" w:rsidRDefault="003649BC" w:rsidP="002941DE">
      <w:pPr>
        <w:pStyle w:val="Default"/>
        <w:jc w:val="both"/>
        <w:rPr>
          <w:b/>
          <w:bCs/>
          <w:color w:val="auto"/>
        </w:rPr>
      </w:pPr>
    </w:p>
    <w:p w:rsidR="003649BC" w:rsidRDefault="003649BC" w:rsidP="002941DE">
      <w:pPr>
        <w:pStyle w:val="Default"/>
        <w:jc w:val="both"/>
        <w:rPr>
          <w:b/>
          <w:bCs/>
          <w:color w:val="auto"/>
        </w:rPr>
      </w:pPr>
    </w:p>
    <w:p w:rsidR="003649BC" w:rsidRDefault="003649BC" w:rsidP="002941DE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</w:p>
    <w:p w:rsidR="003649BC" w:rsidRDefault="003649BC" w:rsidP="002941DE">
      <w:pPr>
        <w:pStyle w:val="Default"/>
        <w:jc w:val="both"/>
        <w:rPr>
          <w:b/>
          <w:bCs/>
          <w:color w:val="auto"/>
        </w:rPr>
      </w:pPr>
    </w:p>
    <w:p w:rsidR="003649BC" w:rsidRDefault="003649BC" w:rsidP="002941DE">
      <w:pPr>
        <w:pStyle w:val="Default"/>
        <w:jc w:val="both"/>
        <w:rPr>
          <w:b/>
          <w:bCs/>
          <w:color w:val="auto"/>
        </w:rPr>
      </w:pPr>
    </w:p>
    <w:p w:rsidR="003649BC" w:rsidRPr="0083654A" w:rsidRDefault="003649BC" w:rsidP="002941DE">
      <w:pPr>
        <w:pStyle w:val="Default"/>
        <w:ind w:left="7788" w:firstLine="708"/>
        <w:jc w:val="both"/>
        <w:rPr>
          <w:color w:val="auto"/>
        </w:rPr>
      </w:pPr>
      <w:r w:rsidRPr="0083654A">
        <w:rPr>
          <w:color w:val="auto"/>
        </w:rPr>
        <w:t xml:space="preserve">Strana </w:t>
      </w:r>
      <w:r>
        <w:rPr>
          <w:color w:val="auto"/>
        </w:rPr>
        <w:t>1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3649BC">
        <w:tc>
          <w:tcPr>
            <w:tcW w:w="2722" w:type="dxa"/>
          </w:tcPr>
          <w:p w:rsidR="003649BC" w:rsidRPr="00917B3D" w:rsidRDefault="003649BC" w:rsidP="007A2751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t>Poznámky Úč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3649BC" w:rsidRDefault="003649BC" w:rsidP="007A2751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3649BC" w:rsidRDefault="003649BC" w:rsidP="007A2751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9</w:t>
            </w:r>
          </w:p>
        </w:tc>
      </w:tr>
    </w:tbl>
    <w:p w:rsidR="003649BC" w:rsidRDefault="003649BC" w:rsidP="002941DE">
      <w:pPr>
        <w:pStyle w:val="Default"/>
        <w:jc w:val="both"/>
        <w:rPr>
          <w:b/>
          <w:bCs/>
          <w:color w:val="auto"/>
        </w:rPr>
      </w:pPr>
    </w:p>
    <w:p w:rsidR="003649BC" w:rsidRDefault="003649BC" w:rsidP="002941DE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3649BC" w:rsidRDefault="003649BC" w:rsidP="002941DE">
      <w:pPr>
        <w:pStyle w:val="Default"/>
        <w:jc w:val="both"/>
        <w:rPr>
          <w:b/>
          <w:bCs/>
          <w:color w:val="auto"/>
        </w:rPr>
      </w:pPr>
    </w:p>
    <w:p w:rsidR="003649BC" w:rsidRPr="00607380" w:rsidRDefault="003649BC" w:rsidP="002941DE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3649BC" w:rsidRDefault="003649BC" w:rsidP="002941DE">
      <w:pPr>
        <w:pStyle w:val="Default"/>
        <w:rPr>
          <w:b/>
          <w:bCs/>
          <w:color w:val="auto"/>
        </w:rPr>
      </w:pPr>
    </w:p>
    <w:p w:rsidR="003649BC" w:rsidRDefault="003649BC" w:rsidP="002941DE">
      <w:pPr>
        <w:pStyle w:val="Default"/>
        <w:rPr>
          <w:b/>
          <w:bCs/>
          <w:color w:val="auto"/>
        </w:rPr>
      </w:pPr>
      <w:r w:rsidRPr="002824BD">
        <w:rPr>
          <w:b/>
          <w:bCs/>
          <w:color w:val="auto"/>
        </w:rPr>
        <w:t xml:space="preserve">Odpisy dlhodobého hmotného majetku </w:t>
      </w:r>
      <w:r>
        <w:rPr>
          <w:b/>
          <w:bCs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3649BC" w:rsidRPr="0002116B" w:rsidRDefault="003649BC" w:rsidP="002941DE">
      <w:pPr>
        <w:pStyle w:val="Default"/>
        <w:rPr>
          <w:color w:val="auto"/>
        </w:rPr>
      </w:pPr>
    </w:p>
    <w:p w:rsidR="003649BC" w:rsidRDefault="003649BC" w:rsidP="002941DE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3649BC" w:rsidRDefault="003649BC" w:rsidP="002941DE">
      <w:pPr>
        <w:pStyle w:val="Default"/>
        <w:rPr>
          <w:b/>
          <w:bCs/>
          <w:color w:val="auto"/>
        </w:rPr>
      </w:pPr>
      <w:r w:rsidRPr="002824BD">
        <w:rPr>
          <w:b/>
          <w:bCs/>
          <w:color w:val="auto"/>
        </w:rPr>
        <w:t xml:space="preserve">Cenné papiere a podiely sa oceňujú </w:t>
      </w:r>
      <w:r>
        <w:rPr>
          <w:b/>
          <w:bCs/>
          <w:color w:val="auto"/>
        </w:rPr>
        <w:t>obstarávacími cenami vrátane nákladov súvisiacich s obstaraním.</w:t>
      </w:r>
    </w:p>
    <w:p w:rsidR="003649BC" w:rsidRPr="006711C4" w:rsidRDefault="003649BC" w:rsidP="002941DE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:rsidR="003649BC" w:rsidRPr="002824BD" w:rsidRDefault="003649BC" w:rsidP="002941DE">
      <w:pPr>
        <w:pStyle w:val="Default"/>
        <w:rPr>
          <w:b/>
          <w:bCs/>
          <w:color w:val="auto"/>
        </w:rPr>
      </w:pPr>
    </w:p>
    <w:p w:rsidR="003649BC" w:rsidRDefault="003649BC" w:rsidP="002941DE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3649BC" w:rsidRPr="0002116B" w:rsidRDefault="003649BC" w:rsidP="002941DE">
      <w:pPr>
        <w:pStyle w:val="Default"/>
        <w:rPr>
          <w:b/>
          <w:bCs/>
          <w:color w:val="auto"/>
        </w:rPr>
      </w:pPr>
      <w:r w:rsidRPr="0002116B">
        <w:rPr>
          <w:b/>
          <w:bCs/>
          <w:color w:val="auto"/>
        </w:rPr>
        <w:t xml:space="preserve">Zásoby sa oceňujú </w:t>
      </w:r>
      <w:r>
        <w:rPr>
          <w:b/>
          <w:bCs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3649BC" w:rsidRDefault="003649BC" w:rsidP="002941DE">
      <w:pPr>
        <w:pStyle w:val="Default"/>
        <w:numPr>
          <w:ilvl w:val="0"/>
          <w:numId w:val="3"/>
        </w:numPr>
        <w:rPr>
          <w:color w:val="auto"/>
        </w:rPr>
      </w:pPr>
    </w:p>
    <w:p w:rsidR="003649BC" w:rsidRDefault="003649BC" w:rsidP="002941DE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3649BC" w:rsidRDefault="003649BC" w:rsidP="002941DE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3649BC" w:rsidRDefault="003649BC" w:rsidP="002941DE">
      <w:pPr>
        <w:pStyle w:val="Default"/>
        <w:rPr>
          <w:color w:val="auto"/>
        </w:rPr>
      </w:pPr>
    </w:p>
    <w:p w:rsidR="003649BC" w:rsidRDefault="003649BC" w:rsidP="002941DE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3649BC" w:rsidRDefault="003649BC" w:rsidP="002941DE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3649BC" w:rsidRPr="0002116B" w:rsidRDefault="003649BC" w:rsidP="002941DE">
      <w:pPr>
        <w:pStyle w:val="Default"/>
        <w:rPr>
          <w:b/>
          <w:bCs/>
          <w:color w:val="auto"/>
        </w:rPr>
      </w:pPr>
    </w:p>
    <w:p w:rsidR="003649BC" w:rsidRDefault="003649BC" w:rsidP="002941DE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3649BC" w:rsidRDefault="003649BC" w:rsidP="002941DE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3649BC" w:rsidRDefault="003649BC" w:rsidP="002941DE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</w:p>
    <w:p w:rsidR="003649BC" w:rsidRDefault="003649BC" w:rsidP="002941DE">
      <w:pPr>
        <w:pStyle w:val="Default"/>
        <w:rPr>
          <w:b/>
          <w:bCs/>
          <w:color w:val="auto"/>
        </w:rPr>
      </w:pPr>
    </w:p>
    <w:p w:rsidR="003649BC" w:rsidRDefault="003649BC" w:rsidP="002941DE">
      <w:pPr>
        <w:pStyle w:val="Default"/>
        <w:rPr>
          <w:b/>
          <w:bCs/>
          <w:color w:val="auto"/>
        </w:rPr>
      </w:pPr>
    </w:p>
    <w:p w:rsidR="003649BC" w:rsidRDefault="003649BC" w:rsidP="002941DE">
      <w:pPr>
        <w:pStyle w:val="Default"/>
        <w:rPr>
          <w:b/>
          <w:bCs/>
          <w:color w:val="auto"/>
        </w:rPr>
      </w:pPr>
    </w:p>
    <w:p w:rsidR="003649BC" w:rsidRDefault="003649BC" w:rsidP="002941DE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ab/>
      </w:r>
    </w:p>
    <w:p w:rsidR="003649BC" w:rsidRDefault="003649BC" w:rsidP="002941DE">
      <w:pPr>
        <w:pStyle w:val="Default"/>
        <w:rPr>
          <w:b/>
          <w:bCs/>
          <w:color w:val="auto"/>
        </w:rPr>
      </w:pPr>
    </w:p>
    <w:p w:rsidR="003649BC" w:rsidRDefault="003649BC" w:rsidP="002941DE">
      <w:pPr>
        <w:pStyle w:val="Default"/>
        <w:ind w:left="7788" w:firstLine="708"/>
        <w:rPr>
          <w:color w:val="auto"/>
        </w:rPr>
      </w:pPr>
      <w:r w:rsidRPr="0083654A">
        <w:rPr>
          <w:color w:val="auto"/>
        </w:rPr>
        <w:t xml:space="preserve">Strana </w:t>
      </w:r>
      <w:r>
        <w:rPr>
          <w:color w:val="auto"/>
        </w:rPr>
        <w:t>2</w:t>
      </w:r>
    </w:p>
    <w:p w:rsidR="003649BC" w:rsidRPr="0083654A" w:rsidRDefault="003649BC" w:rsidP="002941DE">
      <w:pPr>
        <w:pStyle w:val="Default"/>
        <w:rPr>
          <w:color w:val="auto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3649BC">
        <w:tc>
          <w:tcPr>
            <w:tcW w:w="2722" w:type="dxa"/>
          </w:tcPr>
          <w:p w:rsidR="003649BC" w:rsidRPr="008B084C" w:rsidRDefault="003649BC" w:rsidP="007A2751">
            <w:pPr>
              <w:pStyle w:val="Default"/>
              <w:rPr>
                <w:spacing w:val="-2"/>
              </w:rPr>
            </w:pPr>
            <w:r w:rsidRPr="008B084C">
              <w:rPr>
                <w:spacing w:val="-2"/>
              </w:rPr>
              <w:t>Poznámky Úč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3649BC" w:rsidRDefault="003649BC" w:rsidP="007A2751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3649BC" w:rsidRDefault="003649BC" w:rsidP="007A2751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9</w:t>
            </w:r>
          </w:p>
        </w:tc>
      </w:tr>
    </w:tbl>
    <w:p w:rsidR="003649BC" w:rsidRPr="00747113" w:rsidRDefault="003649BC" w:rsidP="002941DE">
      <w:pPr>
        <w:pStyle w:val="Default"/>
        <w:rPr>
          <w:b/>
          <w:bCs/>
          <w:color w:val="auto"/>
        </w:rPr>
      </w:pPr>
    </w:p>
    <w:p w:rsidR="003649BC" w:rsidRDefault="003649BC" w:rsidP="002941DE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3649BC" w:rsidRDefault="003649BC" w:rsidP="002941DE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Deriváty sa oceňujú reálnou hodnotou. </w:t>
      </w:r>
    </w:p>
    <w:p w:rsidR="003649BC" w:rsidRDefault="003649BC" w:rsidP="002941DE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3649BC" w:rsidRDefault="003649BC" w:rsidP="002941DE">
      <w:pPr>
        <w:pStyle w:val="Default"/>
        <w:rPr>
          <w:b/>
          <w:bCs/>
          <w:color w:val="auto"/>
        </w:rPr>
      </w:pPr>
    </w:p>
    <w:p w:rsidR="003649BC" w:rsidRDefault="003649BC" w:rsidP="002941DE">
      <w:pPr>
        <w:pStyle w:val="Default"/>
        <w:rPr>
          <w:b/>
          <w:bCs/>
          <w:color w:val="auto"/>
        </w:rPr>
      </w:pPr>
    </w:p>
    <w:p w:rsidR="003649BC" w:rsidRPr="001C1BBD" w:rsidRDefault="003649BC" w:rsidP="002941DE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3649BC" w:rsidRDefault="003649BC" w:rsidP="002941DE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3649BC" w:rsidRDefault="003649BC" w:rsidP="002941DE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3649BC" w:rsidRDefault="003649BC" w:rsidP="002941DE">
      <w:pPr>
        <w:pStyle w:val="Default"/>
        <w:rPr>
          <w:color w:val="auto"/>
        </w:rPr>
      </w:pPr>
    </w:p>
    <w:p w:rsidR="003649BC" w:rsidRDefault="003649BC" w:rsidP="002941DE">
      <w:pPr>
        <w:pStyle w:val="Default"/>
        <w:rPr>
          <w:color w:val="auto"/>
        </w:rPr>
      </w:pPr>
    </w:p>
    <w:p w:rsidR="003649BC" w:rsidRPr="001C1BBD" w:rsidRDefault="003649BC" w:rsidP="002941DE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3649BC" w:rsidRDefault="003649BC" w:rsidP="002941DE">
      <w:pPr>
        <w:pStyle w:val="Default"/>
        <w:rPr>
          <w:b/>
          <w:bCs/>
          <w:color w:val="auto"/>
        </w:rPr>
      </w:pPr>
      <w:r w:rsidRPr="001C1BBD">
        <w:rPr>
          <w:b/>
          <w:bCs/>
          <w:color w:val="auto"/>
        </w:rPr>
        <w:t xml:space="preserve">Dotácie na hospodárske činnosť sa vykazujú </w:t>
      </w:r>
      <w:r>
        <w:rPr>
          <w:b/>
          <w:bCs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3649BC" w:rsidRDefault="003649BC" w:rsidP="002941DE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3649BC" w:rsidRPr="006711C4" w:rsidRDefault="003649BC" w:rsidP="002941DE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3649BC" w:rsidRDefault="003649BC" w:rsidP="002941DE">
      <w:pPr>
        <w:pStyle w:val="Default"/>
        <w:rPr>
          <w:b/>
          <w:bCs/>
          <w:color w:val="auto"/>
        </w:rPr>
      </w:pPr>
    </w:p>
    <w:p w:rsidR="003649BC" w:rsidRDefault="003649BC" w:rsidP="002941DE">
      <w:pPr>
        <w:pStyle w:val="Default"/>
        <w:rPr>
          <w:b/>
          <w:bCs/>
          <w:color w:val="auto"/>
        </w:rPr>
      </w:pPr>
    </w:p>
    <w:p w:rsidR="003649BC" w:rsidRPr="00280B5D" w:rsidRDefault="003649BC" w:rsidP="002941DE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3649BC" w:rsidRDefault="003649BC" w:rsidP="002941DE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V bežnom účtovnom období Spoločnosť nevykonala významné opravy chýb minulých účtovných období. </w:t>
      </w:r>
    </w:p>
    <w:p w:rsidR="003649BC" w:rsidRDefault="003649BC" w:rsidP="002941DE">
      <w:pPr>
        <w:pStyle w:val="Default"/>
        <w:rPr>
          <w:color w:val="auto"/>
        </w:rPr>
      </w:pPr>
    </w:p>
    <w:p w:rsidR="003649BC" w:rsidRDefault="003649BC" w:rsidP="002941DE">
      <w:pPr>
        <w:pStyle w:val="Default"/>
        <w:rPr>
          <w:color w:val="auto"/>
        </w:rPr>
      </w:pPr>
    </w:p>
    <w:p w:rsidR="003649BC" w:rsidRDefault="003649BC" w:rsidP="002941DE">
      <w:pPr>
        <w:pStyle w:val="Default"/>
        <w:rPr>
          <w:color w:val="auto"/>
        </w:rPr>
      </w:pPr>
    </w:p>
    <w:p w:rsidR="003649BC" w:rsidRPr="0083654A" w:rsidRDefault="003649BC" w:rsidP="002941DE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III. Informácie. ktoré vysvetľujú a dopĺňajú súvahu a výkaz ziskov a strát.</w:t>
      </w:r>
    </w:p>
    <w:p w:rsidR="003649BC" w:rsidRDefault="003649BC" w:rsidP="002941DE">
      <w:pPr>
        <w:pStyle w:val="Default"/>
        <w:rPr>
          <w:color w:val="auto"/>
        </w:rPr>
      </w:pPr>
    </w:p>
    <w:p w:rsidR="003649BC" w:rsidRDefault="003649BC" w:rsidP="002941DE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bCs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3649BC" w:rsidRDefault="003649BC" w:rsidP="002941DE">
      <w:pPr>
        <w:pStyle w:val="Default"/>
        <w:rPr>
          <w:color w:val="auto"/>
        </w:rPr>
      </w:pPr>
    </w:p>
    <w:p w:rsidR="003649BC" w:rsidRPr="001F70EA" w:rsidRDefault="003649BC" w:rsidP="002941DE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3649BC" w:rsidRDefault="003649BC" w:rsidP="002941DE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Spoločnosť eviduje záväzky: </w:t>
      </w:r>
    </w:p>
    <w:p w:rsidR="003649BC" w:rsidRDefault="003649BC" w:rsidP="002941DE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3649BC" w:rsidRDefault="003649BC" w:rsidP="002941DE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3649BC" w:rsidRDefault="003649BC" w:rsidP="002941DE">
      <w:pPr>
        <w:pStyle w:val="Default"/>
        <w:rPr>
          <w:color w:val="auto"/>
        </w:rPr>
      </w:pPr>
    </w:p>
    <w:p w:rsidR="003649BC" w:rsidRDefault="003649BC" w:rsidP="002941DE">
      <w:pPr>
        <w:pStyle w:val="Default"/>
        <w:rPr>
          <w:color w:val="auto"/>
        </w:rPr>
      </w:pPr>
    </w:p>
    <w:p w:rsidR="003649BC" w:rsidRDefault="003649BC" w:rsidP="002941DE">
      <w:pPr>
        <w:pStyle w:val="Default"/>
        <w:rPr>
          <w:color w:val="auto"/>
        </w:rPr>
      </w:pPr>
    </w:p>
    <w:p w:rsidR="003649BC" w:rsidRDefault="003649BC" w:rsidP="002941DE">
      <w:pPr>
        <w:pStyle w:val="Default"/>
        <w:rPr>
          <w:color w:val="auto"/>
        </w:rPr>
      </w:pPr>
    </w:p>
    <w:p w:rsidR="003649BC" w:rsidRDefault="003649BC" w:rsidP="002941DE">
      <w:pPr>
        <w:pStyle w:val="Default"/>
        <w:rPr>
          <w:color w:val="auto"/>
        </w:rPr>
      </w:pPr>
    </w:p>
    <w:p w:rsidR="003649BC" w:rsidRDefault="003649BC" w:rsidP="002941D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3649BC" w:rsidRDefault="003649BC" w:rsidP="002941DE">
      <w:pPr>
        <w:pStyle w:val="Default"/>
        <w:rPr>
          <w:color w:val="auto"/>
        </w:rPr>
      </w:pPr>
    </w:p>
    <w:p w:rsidR="003649BC" w:rsidRDefault="003649BC" w:rsidP="002941D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Strana 3</w:t>
      </w:r>
    </w:p>
    <w:p w:rsidR="003649BC" w:rsidRDefault="003649BC" w:rsidP="002941DE">
      <w:pPr>
        <w:pStyle w:val="Default"/>
        <w:rPr>
          <w:color w:val="auto"/>
        </w:rPr>
      </w:pPr>
    </w:p>
    <w:p w:rsidR="003649BC" w:rsidRDefault="003649BC" w:rsidP="002941DE">
      <w:pPr>
        <w:pStyle w:val="Default"/>
        <w:rPr>
          <w:color w:val="auto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3649BC">
        <w:tc>
          <w:tcPr>
            <w:tcW w:w="2722" w:type="dxa"/>
          </w:tcPr>
          <w:p w:rsidR="003649BC" w:rsidRPr="00917B3D" w:rsidRDefault="003649BC" w:rsidP="007A2751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t>Poznámky Úč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3649BC" w:rsidRDefault="003649BC" w:rsidP="007A2751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3649BC" w:rsidRDefault="003649BC" w:rsidP="007A2751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9</w:t>
            </w:r>
          </w:p>
        </w:tc>
      </w:tr>
    </w:tbl>
    <w:p w:rsidR="003649BC" w:rsidRDefault="003649BC" w:rsidP="002941DE">
      <w:pPr>
        <w:pStyle w:val="Default"/>
        <w:rPr>
          <w:color w:val="auto"/>
        </w:rPr>
      </w:pPr>
    </w:p>
    <w:p w:rsidR="003649BC" w:rsidRDefault="003649BC" w:rsidP="002941DE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4101"/>
        <w:gridCol w:w="3188"/>
      </w:tblGrid>
      <w:tr w:rsidR="003649BC" w:rsidRPr="002B2E75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9BC" w:rsidRPr="002B2E75" w:rsidRDefault="003649BC" w:rsidP="007A275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49BC" w:rsidRPr="002B2E75" w:rsidRDefault="003649BC" w:rsidP="007A2751">
            <w:pPr>
              <w:pStyle w:val="TopHeader"/>
            </w:pPr>
            <w:r w:rsidRPr="002B2E75">
              <w:t>Bežné účtovné obdobie</w:t>
            </w:r>
          </w:p>
        </w:tc>
      </w:tr>
      <w:tr w:rsidR="003649BC" w:rsidRPr="002B2E75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49BC" w:rsidRPr="002B2E75" w:rsidRDefault="003649BC" w:rsidP="007A2751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49BC" w:rsidRPr="00313D1D" w:rsidRDefault="003649BC" w:rsidP="007A2751">
            <w:pPr>
              <w:jc w:val="center"/>
            </w:pPr>
            <w:r>
              <w:t>0</w:t>
            </w:r>
          </w:p>
        </w:tc>
      </w:tr>
      <w:tr w:rsidR="003649BC" w:rsidRPr="002B2E75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49BC" w:rsidRPr="002B2E75" w:rsidRDefault="003649BC" w:rsidP="007A2751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49BC" w:rsidRPr="00313D1D" w:rsidRDefault="003649BC" w:rsidP="007A2751">
            <w:pPr>
              <w:jc w:val="center"/>
            </w:pPr>
            <w:r>
              <w:t>17.313</w:t>
            </w:r>
          </w:p>
        </w:tc>
      </w:tr>
      <w:tr w:rsidR="003649BC" w:rsidRPr="002B2E75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49BC" w:rsidRPr="002B2E75" w:rsidRDefault="003649BC" w:rsidP="007A275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49BC" w:rsidRPr="00313D1D" w:rsidRDefault="003649BC" w:rsidP="007A27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17.313</w:t>
            </w:r>
          </w:p>
        </w:tc>
      </w:tr>
      <w:tr w:rsidR="003649BC" w:rsidRPr="002B2E75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49BC" w:rsidRPr="002B2E75" w:rsidRDefault="003649BC" w:rsidP="007A2751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49BC" w:rsidRPr="002B2E75" w:rsidRDefault="003649BC" w:rsidP="007A2751">
            <w:pPr>
              <w:jc w:val="center"/>
            </w:pPr>
            <w:r>
              <w:t>95</w:t>
            </w:r>
          </w:p>
        </w:tc>
      </w:tr>
      <w:tr w:rsidR="003649BC" w:rsidRPr="002B2E75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49BC" w:rsidRPr="002B2E75" w:rsidRDefault="003649BC" w:rsidP="007A2751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649BC" w:rsidRPr="002B2E75" w:rsidRDefault="003649BC" w:rsidP="007A2751">
            <w:pPr>
              <w:jc w:val="center"/>
            </w:pPr>
            <w:r>
              <w:t>0</w:t>
            </w:r>
          </w:p>
        </w:tc>
      </w:tr>
      <w:tr w:rsidR="003649BC" w:rsidRPr="002B2E75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49BC" w:rsidRPr="002B2E75" w:rsidRDefault="003649BC" w:rsidP="007A275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649BC" w:rsidRDefault="003649BC" w:rsidP="007A2751">
            <w:pPr>
              <w:jc w:val="center"/>
              <w:rPr>
                <w:b/>
                <w:bCs/>
              </w:rPr>
            </w:pPr>
          </w:p>
          <w:p w:rsidR="003649BC" w:rsidRPr="00313D1D" w:rsidRDefault="003649BC" w:rsidP="007A27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</w:t>
            </w:r>
          </w:p>
        </w:tc>
      </w:tr>
    </w:tbl>
    <w:p w:rsidR="003649BC" w:rsidRDefault="003649BC" w:rsidP="002941DE">
      <w:pPr>
        <w:pStyle w:val="Default"/>
        <w:rPr>
          <w:color w:val="auto"/>
        </w:rPr>
      </w:pPr>
    </w:p>
    <w:p w:rsidR="003649BC" w:rsidRDefault="003649BC" w:rsidP="002941DE">
      <w:pPr>
        <w:pStyle w:val="Default"/>
        <w:rPr>
          <w:b/>
          <w:bCs/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3649BC" w:rsidRDefault="003649BC" w:rsidP="002941DE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Spoločnosť nemá záväzky zabezpečené záložným právom alebo inou formou zabezpečenia.</w:t>
      </w:r>
    </w:p>
    <w:p w:rsidR="003649BC" w:rsidRDefault="003649BC" w:rsidP="002941DE">
      <w:pPr>
        <w:pStyle w:val="Default"/>
        <w:rPr>
          <w:b/>
          <w:bCs/>
          <w:color w:val="auto"/>
        </w:rPr>
      </w:pPr>
    </w:p>
    <w:p w:rsidR="003649BC" w:rsidRDefault="003649BC" w:rsidP="002941DE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3649BC" w:rsidRPr="001F70EA" w:rsidRDefault="003649BC" w:rsidP="002941DE">
      <w:pPr>
        <w:pStyle w:val="Default"/>
        <w:rPr>
          <w:b/>
          <w:bCs/>
          <w:color w:val="auto"/>
        </w:rPr>
      </w:pPr>
      <w:r w:rsidRPr="001F70EA">
        <w:rPr>
          <w:b/>
          <w:bCs/>
          <w:color w:val="auto"/>
        </w:rPr>
        <w:t xml:space="preserve">Spoločnosť neúčtovala o položkách nákladov a výnosov, ktoré mali výnimočný rozsah alebo výskyt. </w:t>
      </w:r>
    </w:p>
    <w:p w:rsidR="003649BC" w:rsidRDefault="003649BC" w:rsidP="002941DE">
      <w:pPr>
        <w:pStyle w:val="Default"/>
        <w:rPr>
          <w:color w:val="auto"/>
        </w:rPr>
      </w:pPr>
    </w:p>
    <w:p w:rsidR="003649BC" w:rsidRDefault="003649BC" w:rsidP="002941DE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3649BC" w:rsidRPr="00E518CF" w:rsidRDefault="003649BC" w:rsidP="002941DE">
      <w:pPr>
        <w:pStyle w:val="Default"/>
        <w:rPr>
          <w:b/>
          <w:bCs/>
          <w:color w:val="auto"/>
        </w:rPr>
      </w:pPr>
      <w:r w:rsidRPr="00E518CF">
        <w:rPr>
          <w:b/>
          <w:bCs/>
          <w:color w:val="auto"/>
        </w:rPr>
        <w:t>Spoločnosť neeviduje vlastné akcie</w:t>
      </w:r>
    </w:p>
    <w:p w:rsidR="003649BC" w:rsidRPr="001F70EA" w:rsidRDefault="003649BC" w:rsidP="002941DE">
      <w:pPr>
        <w:pStyle w:val="Default"/>
        <w:rPr>
          <w:color w:val="auto"/>
        </w:rPr>
      </w:pPr>
    </w:p>
    <w:p w:rsidR="003649BC" w:rsidRDefault="003649BC" w:rsidP="002941DE">
      <w:pPr>
        <w:pStyle w:val="Default"/>
        <w:numPr>
          <w:ilvl w:val="0"/>
          <w:numId w:val="4"/>
        </w:numPr>
        <w:rPr>
          <w:color w:val="auto"/>
        </w:rPr>
      </w:pPr>
    </w:p>
    <w:p w:rsidR="003649BC" w:rsidRDefault="003649BC" w:rsidP="002941DE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3649BC" w:rsidRDefault="003649BC" w:rsidP="002941DE">
      <w:pPr>
        <w:pStyle w:val="Default"/>
        <w:rPr>
          <w:color w:val="auto"/>
        </w:rPr>
      </w:pPr>
    </w:p>
    <w:p w:rsidR="003649BC" w:rsidRDefault="003649BC" w:rsidP="002941DE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3649BC" w:rsidRPr="00E518CF" w:rsidRDefault="003649BC" w:rsidP="002941DE">
      <w:pPr>
        <w:pStyle w:val="Default"/>
        <w:rPr>
          <w:b/>
          <w:bCs/>
          <w:color w:val="auto"/>
        </w:rPr>
      </w:pPr>
      <w:r w:rsidRPr="00E518CF">
        <w:rPr>
          <w:b/>
          <w:bCs/>
          <w:color w:val="auto"/>
        </w:rPr>
        <w:t>Spoločnosť neeviduje finančné povinnosti, ktoré sa nevykazujú v súvahe, ale sú významné na posúdenie finančnej situácie.</w:t>
      </w:r>
    </w:p>
    <w:p w:rsidR="003649BC" w:rsidRDefault="003649BC" w:rsidP="002941DE">
      <w:pPr>
        <w:pStyle w:val="Default"/>
        <w:rPr>
          <w:color w:val="auto"/>
        </w:rPr>
      </w:pPr>
    </w:p>
    <w:p w:rsidR="003649BC" w:rsidRDefault="003649BC" w:rsidP="002941DE">
      <w:pPr>
        <w:pStyle w:val="Default"/>
        <w:rPr>
          <w:color w:val="auto"/>
        </w:rPr>
      </w:pPr>
    </w:p>
    <w:p w:rsidR="003649BC" w:rsidRDefault="003649BC" w:rsidP="002941DE">
      <w:pPr>
        <w:pStyle w:val="Default"/>
        <w:rPr>
          <w:b/>
          <w:bCs/>
          <w:color w:val="auto"/>
        </w:rPr>
      </w:pPr>
      <w:r w:rsidRPr="00E518CF">
        <w:rPr>
          <w:b/>
          <w:bCs/>
          <w:color w:val="auto"/>
        </w:rPr>
        <w:t>Spoločnosť neeviduje podmienené záväzky.</w:t>
      </w:r>
    </w:p>
    <w:p w:rsidR="003649BC" w:rsidRDefault="003649BC" w:rsidP="002941DE">
      <w:pPr>
        <w:pStyle w:val="Default"/>
        <w:rPr>
          <w:b/>
          <w:bCs/>
          <w:color w:val="auto"/>
        </w:rPr>
      </w:pPr>
    </w:p>
    <w:p w:rsidR="003649BC" w:rsidRDefault="003649BC" w:rsidP="002941DE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Spoločnosť neposkytla účasť na dôchodkových programoch pre zamestnancov.</w:t>
      </w:r>
    </w:p>
    <w:p w:rsidR="003649BC" w:rsidRDefault="003649BC" w:rsidP="002941DE">
      <w:pPr>
        <w:pStyle w:val="Default"/>
        <w:rPr>
          <w:b/>
          <w:bCs/>
          <w:color w:val="auto"/>
        </w:rPr>
      </w:pPr>
    </w:p>
    <w:p w:rsidR="003649BC" w:rsidRDefault="003649BC" w:rsidP="002941DE">
      <w:pPr>
        <w:pStyle w:val="Default"/>
        <w:rPr>
          <w:b/>
          <w:bCs/>
          <w:color w:val="auto"/>
        </w:rPr>
      </w:pPr>
    </w:p>
    <w:p w:rsidR="003649BC" w:rsidRPr="00E518CF" w:rsidRDefault="003649BC" w:rsidP="002941DE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3649BC" w:rsidRDefault="003649BC" w:rsidP="002941DE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Spoločnosť neposkytla členom orgánov ÚJ záruky, zabezpečenia, pôžičky, plnenia na súkromné účely. </w:t>
      </w:r>
    </w:p>
    <w:p w:rsidR="003649BC" w:rsidRDefault="003649BC" w:rsidP="002941DE">
      <w:pPr>
        <w:pStyle w:val="Default"/>
        <w:rPr>
          <w:b/>
          <w:bCs/>
          <w:color w:val="auto"/>
        </w:rPr>
      </w:pPr>
    </w:p>
    <w:p w:rsidR="003649BC" w:rsidRDefault="003649BC" w:rsidP="002941DE">
      <w:pPr>
        <w:pStyle w:val="Default"/>
        <w:rPr>
          <w:b/>
          <w:bCs/>
          <w:color w:val="auto"/>
        </w:rPr>
      </w:pPr>
    </w:p>
    <w:p w:rsidR="003649BC" w:rsidRDefault="003649BC" w:rsidP="002941DE">
      <w:pPr>
        <w:pStyle w:val="Default"/>
        <w:rPr>
          <w:b/>
          <w:bCs/>
          <w:color w:val="auto"/>
        </w:rPr>
      </w:pPr>
    </w:p>
    <w:p w:rsidR="003649BC" w:rsidRDefault="003649BC" w:rsidP="002941DE">
      <w:pPr>
        <w:pStyle w:val="Default"/>
        <w:rPr>
          <w:b/>
          <w:bCs/>
          <w:color w:val="auto"/>
        </w:rPr>
      </w:pPr>
    </w:p>
    <w:p w:rsidR="003649BC" w:rsidRDefault="003649BC" w:rsidP="002941DE">
      <w:pPr>
        <w:pStyle w:val="Default"/>
        <w:rPr>
          <w:color w:val="auto"/>
        </w:rPr>
      </w:pP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 w:rsidRPr="00B52165">
        <w:rPr>
          <w:color w:val="auto"/>
        </w:rPr>
        <w:t xml:space="preserve">Strana </w:t>
      </w:r>
      <w:r>
        <w:rPr>
          <w:color w:val="auto"/>
        </w:rPr>
        <w:t>4</w:t>
      </w:r>
    </w:p>
    <w:p w:rsidR="003649BC" w:rsidRDefault="003649BC" w:rsidP="002941DE">
      <w:pPr>
        <w:pStyle w:val="Default"/>
        <w:rPr>
          <w:color w:val="auto"/>
        </w:rPr>
      </w:pPr>
    </w:p>
    <w:p w:rsidR="003649BC" w:rsidRPr="00B52165" w:rsidRDefault="003649BC" w:rsidP="002941DE">
      <w:pPr>
        <w:pStyle w:val="Default"/>
        <w:rPr>
          <w:color w:val="auto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3649BC">
        <w:tc>
          <w:tcPr>
            <w:tcW w:w="2722" w:type="dxa"/>
          </w:tcPr>
          <w:p w:rsidR="003649BC" w:rsidRPr="00917B3D" w:rsidRDefault="003649BC" w:rsidP="007A2751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t>Poznámky Úč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3649BC" w:rsidRDefault="003649BC" w:rsidP="007A2751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3649BC" w:rsidRDefault="003649BC" w:rsidP="007A2751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3649BC" w:rsidRDefault="003649BC" w:rsidP="007A2751">
            <w:pPr>
              <w:pStyle w:val="Default"/>
            </w:pPr>
            <w:r>
              <w:t>9</w:t>
            </w:r>
          </w:p>
        </w:tc>
      </w:tr>
    </w:tbl>
    <w:p w:rsidR="003649BC" w:rsidRDefault="003649BC" w:rsidP="002941DE">
      <w:pPr>
        <w:pStyle w:val="Default"/>
        <w:rPr>
          <w:color w:val="auto"/>
        </w:rPr>
      </w:pPr>
    </w:p>
    <w:p w:rsidR="003649BC" w:rsidRDefault="003649BC" w:rsidP="002941DE">
      <w:pPr>
        <w:pStyle w:val="Default"/>
        <w:rPr>
          <w:color w:val="auto"/>
        </w:rPr>
      </w:pPr>
    </w:p>
    <w:p w:rsidR="003649BC" w:rsidRPr="00E518CF" w:rsidRDefault="003649BC" w:rsidP="002941DE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3649BC" w:rsidRDefault="003649BC" w:rsidP="002941DE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Spoločnosť neposkytla žiadne výhody členom štatutárnych, dozorných a iným orgánom.</w:t>
      </w:r>
    </w:p>
    <w:p w:rsidR="003649BC" w:rsidRDefault="003649BC" w:rsidP="002941DE">
      <w:pPr>
        <w:pStyle w:val="Default"/>
        <w:rPr>
          <w:b/>
          <w:bCs/>
          <w:color w:val="auto"/>
        </w:rPr>
      </w:pPr>
    </w:p>
    <w:p w:rsidR="003649BC" w:rsidRDefault="003649BC" w:rsidP="002941DE">
      <w:pPr>
        <w:pStyle w:val="Default"/>
      </w:pPr>
      <w:r>
        <w:t xml:space="preserve">(5) Informácie o povinnostiach účtovnej jednotky, a to </w:t>
      </w:r>
    </w:p>
    <w:p w:rsidR="003649BC" w:rsidRDefault="003649BC" w:rsidP="002941DE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3649BC" w:rsidRDefault="003649BC" w:rsidP="002941DE">
      <w:pPr>
        <w:pStyle w:val="Default"/>
      </w:pPr>
      <w:r>
        <w:t xml:space="preserve"> b) celkovej sume významných podmienených záväzkov, ktorými sa rozumie </w:t>
      </w:r>
    </w:p>
    <w:p w:rsidR="003649BC" w:rsidRDefault="003649BC" w:rsidP="002941DE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3649BC" w:rsidRDefault="003649BC" w:rsidP="002941DE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3649BC" w:rsidRDefault="003649BC" w:rsidP="002941DE">
      <w:pPr>
        <w:pStyle w:val="Default"/>
      </w:pPr>
      <w:r>
        <w:t xml:space="preserve">2a. nie je pravdepodobné, že na splnenie tejto povinnosti bude potrebný úbytok ekonomických úžitkov, alebo </w:t>
      </w:r>
    </w:p>
    <w:p w:rsidR="003649BC" w:rsidRDefault="003649BC" w:rsidP="002941DE">
      <w:pPr>
        <w:pStyle w:val="Default"/>
      </w:pPr>
      <w:r>
        <w:t xml:space="preserve">2b. výška tejto povinnosti sa nedá spoľahlivo oceniť, </w:t>
      </w:r>
    </w:p>
    <w:p w:rsidR="003649BC" w:rsidRDefault="003649BC" w:rsidP="002941DE">
      <w:pPr>
        <w:pStyle w:val="Default"/>
      </w:pPr>
      <w:r>
        <w:t xml:space="preserve">c) opise významných finančných povinností a významných podmienených záväzkov, </w:t>
      </w:r>
    </w:p>
    <w:p w:rsidR="003649BC" w:rsidRDefault="003649BC" w:rsidP="002941DE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3649BC" w:rsidRPr="00A50E08" w:rsidRDefault="003649BC" w:rsidP="002941DE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3649BC" w:rsidRPr="00633E3C" w:rsidRDefault="003649BC" w:rsidP="002941DE">
      <w:pPr>
        <w:pStyle w:val="Default"/>
        <w:rPr>
          <w:b/>
          <w:bCs/>
          <w:color w:val="auto"/>
        </w:rPr>
      </w:pPr>
      <w:r w:rsidRPr="00633E3C">
        <w:rPr>
          <w:b/>
          <w:bCs/>
          <w:color w:val="auto"/>
        </w:rPr>
        <w:t xml:space="preserve"> Spoločnosť nemá povinnosti uvedené v bode (5)</w:t>
      </w:r>
    </w:p>
    <w:p w:rsidR="003649BC" w:rsidRDefault="003649BC" w:rsidP="002941DE">
      <w:pPr>
        <w:pStyle w:val="Default"/>
        <w:rPr>
          <w:color w:val="auto"/>
        </w:rPr>
      </w:pPr>
    </w:p>
    <w:p w:rsidR="003649BC" w:rsidRDefault="003649BC" w:rsidP="002941DE">
      <w:pPr>
        <w:pStyle w:val="Default"/>
        <w:rPr>
          <w:color w:val="auto"/>
        </w:rPr>
      </w:pPr>
    </w:p>
    <w:p w:rsidR="003649BC" w:rsidRPr="00A50E08" w:rsidRDefault="003649BC" w:rsidP="002941DE">
      <w:pPr>
        <w:pStyle w:val="Default"/>
        <w:rPr>
          <w:color w:val="auto"/>
        </w:rPr>
      </w:pPr>
      <w:r w:rsidRPr="00A50E08">
        <w:rPr>
          <w:color w:val="auto"/>
        </w:rPr>
        <w:t xml:space="preserve">(6) 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3649BC" w:rsidRPr="00A50E08" w:rsidRDefault="003649BC" w:rsidP="002941D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color w:val="auto"/>
        </w:rPr>
        <w:t xml:space="preserve">a) všetkých formách prijatej náhrady, </w:t>
      </w:r>
    </w:p>
    <w:p w:rsidR="003649BC" w:rsidRPr="00A50E08" w:rsidRDefault="003649BC" w:rsidP="002941D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color w:val="auto"/>
        </w:rPr>
        <w:t xml:space="preserve">b) účtovných zásadách použitých pri prideľovaní nákladov a výnosov, </w:t>
      </w:r>
    </w:p>
    <w:p w:rsidR="003649BC" w:rsidRPr="00A50E08" w:rsidRDefault="003649BC" w:rsidP="002941D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color w:val="auto"/>
        </w:rPr>
        <w:t xml:space="preserve">c) všetkých druhoch činností účtovnej jednotky. </w:t>
      </w:r>
    </w:p>
    <w:p w:rsidR="003649BC" w:rsidRDefault="003649BC" w:rsidP="002941DE">
      <w:pPr>
        <w:pStyle w:val="Default"/>
        <w:ind w:left="7788" w:firstLine="708"/>
        <w:rPr>
          <w:color w:val="auto"/>
        </w:rPr>
      </w:pPr>
    </w:p>
    <w:p w:rsidR="003649BC" w:rsidRDefault="003649BC" w:rsidP="002941DE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Spoločnosti nie je udelené výlučné právo alebo osobitné práva.</w:t>
      </w:r>
    </w:p>
    <w:p w:rsidR="003649BC" w:rsidRDefault="003649BC" w:rsidP="002941DE">
      <w:pPr>
        <w:pStyle w:val="Default"/>
        <w:ind w:left="7788" w:firstLine="708"/>
        <w:rPr>
          <w:color w:val="auto"/>
        </w:rPr>
      </w:pPr>
    </w:p>
    <w:p w:rsidR="003649BC" w:rsidRDefault="003649BC" w:rsidP="002941DE">
      <w:pPr>
        <w:pStyle w:val="Default"/>
        <w:ind w:left="7788" w:firstLine="708"/>
        <w:rPr>
          <w:color w:val="auto"/>
        </w:rPr>
      </w:pPr>
    </w:p>
    <w:p w:rsidR="003649BC" w:rsidRDefault="003649BC" w:rsidP="002941DE">
      <w:pPr>
        <w:pStyle w:val="Default"/>
        <w:rPr>
          <w:color w:val="auto"/>
        </w:rPr>
      </w:pPr>
    </w:p>
    <w:p w:rsidR="003649BC" w:rsidRDefault="003649BC" w:rsidP="002941DE">
      <w:pPr>
        <w:pStyle w:val="Default"/>
        <w:rPr>
          <w:color w:val="auto"/>
        </w:rPr>
      </w:pPr>
    </w:p>
    <w:p w:rsidR="003649BC" w:rsidRDefault="003649BC" w:rsidP="002941DE">
      <w:pPr>
        <w:pStyle w:val="Default"/>
        <w:rPr>
          <w:color w:val="auto"/>
        </w:rPr>
      </w:pPr>
      <w:r>
        <w:rPr>
          <w:color w:val="auto"/>
        </w:rPr>
        <w:t>Turč. Teplice, dňa 22.05.2017</w:t>
      </w:r>
    </w:p>
    <w:p w:rsidR="003649BC" w:rsidRDefault="003649BC" w:rsidP="002941DE">
      <w:pPr>
        <w:pStyle w:val="Default"/>
        <w:rPr>
          <w:color w:val="auto"/>
        </w:rPr>
      </w:pPr>
    </w:p>
    <w:p w:rsidR="003649BC" w:rsidRDefault="003649BC" w:rsidP="002941DE">
      <w:pPr>
        <w:pStyle w:val="Default"/>
        <w:rPr>
          <w:color w:val="auto"/>
        </w:rPr>
      </w:pPr>
    </w:p>
    <w:p w:rsidR="003649BC" w:rsidRDefault="003649BC" w:rsidP="002941DE">
      <w:pPr>
        <w:pStyle w:val="Default"/>
        <w:ind w:left="7788"/>
        <w:rPr>
          <w:color w:val="auto"/>
        </w:rPr>
      </w:pPr>
      <w:r>
        <w:rPr>
          <w:color w:val="auto"/>
        </w:rPr>
        <w:t>Strana 5</w:t>
      </w:r>
    </w:p>
    <w:p w:rsidR="003649BC" w:rsidRDefault="003649BC" w:rsidP="002941DE">
      <w:pPr>
        <w:pStyle w:val="Default"/>
        <w:ind w:left="7788" w:firstLine="708"/>
        <w:rPr>
          <w:color w:val="auto"/>
        </w:rPr>
      </w:pPr>
    </w:p>
    <w:p w:rsidR="003649BC" w:rsidRDefault="003649BC" w:rsidP="002941DE"/>
    <w:p w:rsidR="003649BC" w:rsidRDefault="003649BC"/>
    <w:sectPr w:rsidR="003649BC" w:rsidSect="004B5DF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41DE"/>
    <w:rsid w:val="0002116B"/>
    <w:rsid w:val="001611C6"/>
    <w:rsid w:val="001C1BBD"/>
    <w:rsid w:val="001D680B"/>
    <w:rsid w:val="001F70EA"/>
    <w:rsid w:val="00280B5D"/>
    <w:rsid w:val="002824BD"/>
    <w:rsid w:val="00285B3F"/>
    <w:rsid w:val="002941DE"/>
    <w:rsid w:val="002B2E75"/>
    <w:rsid w:val="00313D1D"/>
    <w:rsid w:val="003649BC"/>
    <w:rsid w:val="003A6030"/>
    <w:rsid w:val="004958D0"/>
    <w:rsid w:val="004A6E24"/>
    <w:rsid w:val="004B0198"/>
    <w:rsid w:val="004B5DFD"/>
    <w:rsid w:val="00521AB3"/>
    <w:rsid w:val="005E2BBF"/>
    <w:rsid w:val="00607380"/>
    <w:rsid w:val="00633E3C"/>
    <w:rsid w:val="006711C4"/>
    <w:rsid w:val="00706524"/>
    <w:rsid w:val="00741A8D"/>
    <w:rsid w:val="00747113"/>
    <w:rsid w:val="007602CE"/>
    <w:rsid w:val="007A2751"/>
    <w:rsid w:val="007B129B"/>
    <w:rsid w:val="007C4AD8"/>
    <w:rsid w:val="0083654A"/>
    <w:rsid w:val="008A12E7"/>
    <w:rsid w:val="008B084C"/>
    <w:rsid w:val="008B575E"/>
    <w:rsid w:val="00917B3D"/>
    <w:rsid w:val="00A50E08"/>
    <w:rsid w:val="00B52165"/>
    <w:rsid w:val="00D36A0A"/>
    <w:rsid w:val="00D66C6B"/>
    <w:rsid w:val="00DD1557"/>
    <w:rsid w:val="00E518CF"/>
    <w:rsid w:val="00E54277"/>
    <w:rsid w:val="00E75B60"/>
    <w:rsid w:val="00E80A7A"/>
    <w:rsid w:val="00E97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1D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2941D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opHeader">
    <w:name w:val="Top Header"/>
    <w:basedOn w:val="Normal"/>
    <w:uiPriority w:val="99"/>
    <w:rsid w:val="002941DE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5</Pages>
  <Words>1503</Words>
  <Characters>8573</Characters>
  <Application>Microsoft Office Outlook</Application>
  <DocSecurity>0</DocSecurity>
  <Lines>0</Lines>
  <Paragraphs>0</Paragraphs>
  <ScaleCrop>false</ScaleCrop>
  <Company>DREV.MONT,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Windows User</dc:creator>
  <cp:keywords/>
  <dc:description/>
  <cp:lastModifiedBy>DREV.MONT</cp:lastModifiedBy>
  <cp:revision>2</cp:revision>
  <cp:lastPrinted>2016-06-26T08:57:00Z</cp:lastPrinted>
  <dcterms:created xsi:type="dcterms:W3CDTF">2017-05-26T08:42:00Z</dcterms:created>
  <dcterms:modified xsi:type="dcterms:W3CDTF">2017-05-26T08:42:00Z</dcterms:modified>
</cp:coreProperties>
</file>