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D69" w:rsidRPr="007002DC" w:rsidRDefault="003A3D69" w:rsidP="00F97EE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3A3D69" w:rsidRPr="00F97EE5" w:rsidRDefault="003A3D69" w:rsidP="00F97EE5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A3D69" w:rsidRPr="007002DC" w:rsidTr="009C57DE"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3A3D69" w:rsidRPr="007002DC" w:rsidTr="009C57DE"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290 814,83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969 655,95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202 142,47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401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172 305,28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196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421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172 305,28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421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290 814,83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1 141 640,23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30 033,19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152 329,99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97 385,96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426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13 306,22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23 760,65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439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165 636,21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121 146,61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309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337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337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361"/>
        </w:trPr>
        <w:tc>
          <w:tcPr>
            <w:tcW w:w="15685" w:type="dxa"/>
            <w:gridSpan w:val="12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A3D69" w:rsidRPr="007002DC" w:rsidTr="009C57DE">
        <w:trPr>
          <w:trHeight w:val="361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138 484,84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871 948,99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202 142,47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9C57DE">
        <w:trPr>
          <w:trHeight w:val="361"/>
        </w:trPr>
        <w:tc>
          <w:tcPr>
            <w:tcW w:w="19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125 178,62</w:t>
            </w:r>
          </w:p>
        </w:tc>
        <w:tc>
          <w:tcPr>
            <w:tcW w:w="124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1 020 493,62</w:t>
            </w:r>
          </w:p>
        </w:tc>
        <w:tc>
          <w:tcPr>
            <w:tcW w:w="1249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30 033,19</w:t>
            </w:r>
          </w:p>
        </w:tc>
        <w:tc>
          <w:tcPr>
            <w:tcW w:w="124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3A3D69" w:rsidRPr="007002DC" w:rsidRDefault="003A3D6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A3D69" w:rsidRPr="00635D3A" w:rsidRDefault="003A3D69" w:rsidP="00635D3A">
      <w:pPr>
        <w:spacing w:before="0" w:line="240" w:lineRule="auto"/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3A3D69" w:rsidRPr="007002DC" w:rsidTr="00635D3A">
        <w:trPr>
          <w:trHeight w:val="399"/>
        </w:trPr>
        <w:tc>
          <w:tcPr>
            <w:tcW w:w="1630" w:type="dxa"/>
            <w:vMerge w:val="restart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3A3D69" w:rsidRPr="007002DC" w:rsidTr="00635D3A">
        <w:trPr>
          <w:trHeight w:val="1073"/>
        </w:trPr>
        <w:tc>
          <w:tcPr>
            <w:tcW w:w="1630" w:type="dxa"/>
            <w:vMerge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3A3D69" w:rsidRPr="007002DC" w:rsidTr="00635D3A">
        <w:trPr>
          <w:trHeight w:val="283"/>
        </w:trPr>
        <w:tc>
          <w:tcPr>
            <w:tcW w:w="1630" w:type="dxa"/>
            <w:vAlign w:val="center"/>
          </w:tcPr>
          <w:p w:rsidR="003A3D69" w:rsidRPr="007002DC" w:rsidRDefault="003A3D6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DORKA, n.o.</w:t>
            </w:r>
          </w:p>
        </w:tc>
        <w:tc>
          <w:tcPr>
            <w:tcW w:w="2126" w:type="dxa"/>
            <w:vAlign w:val="center"/>
          </w:tcPr>
          <w:p w:rsidR="003A3D69" w:rsidRPr="007002DC" w:rsidRDefault="003A3D6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50 %</w:t>
            </w:r>
          </w:p>
        </w:tc>
        <w:tc>
          <w:tcPr>
            <w:tcW w:w="2551" w:type="dxa"/>
            <w:vAlign w:val="center"/>
          </w:tcPr>
          <w:p w:rsidR="003A3D69" w:rsidRPr="007002DC" w:rsidRDefault="003A3D6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50 %</w:t>
            </w:r>
          </w:p>
        </w:tc>
        <w:tc>
          <w:tcPr>
            <w:tcW w:w="1701" w:type="dxa"/>
            <w:vAlign w:val="center"/>
          </w:tcPr>
          <w:p w:rsidR="003A3D69" w:rsidRPr="007002DC" w:rsidRDefault="003A3D6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552" w:type="dxa"/>
            <w:vAlign w:val="center"/>
          </w:tcPr>
          <w:p w:rsidR="003A3D69" w:rsidRPr="007002DC" w:rsidRDefault="003A3D6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410" w:type="dxa"/>
            <w:vAlign w:val="center"/>
          </w:tcPr>
          <w:p w:rsidR="003A3D69" w:rsidRPr="007002DC" w:rsidRDefault="003A3D6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</w:tr>
      <w:tr w:rsidR="003A3D69" w:rsidRPr="007002DC" w:rsidTr="00635D3A">
        <w:trPr>
          <w:trHeight w:val="283"/>
        </w:trPr>
        <w:tc>
          <w:tcPr>
            <w:tcW w:w="163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DVC n.o.</w:t>
            </w:r>
          </w:p>
        </w:tc>
        <w:tc>
          <w:tcPr>
            <w:tcW w:w="2126" w:type="dxa"/>
            <w:vAlign w:val="center"/>
          </w:tcPr>
          <w:p w:rsidR="003A3D69" w:rsidRPr="007002DC" w:rsidRDefault="003A3D69" w:rsidP="00C131B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100 %</w:t>
            </w:r>
          </w:p>
        </w:tc>
        <w:tc>
          <w:tcPr>
            <w:tcW w:w="2551" w:type="dxa"/>
            <w:vAlign w:val="center"/>
          </w:tcPr>
          <w:p w:rsidR="003A3D69" w:rsidRPr="007002DC" w:rsidRDefault="003A3D69" w:rsidP="00C131B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100 %</w:t>
            </w:r>
          </w:p>
        </w:tc>
        <w:tc>
          <w:tcPr>
            <w:tcW w:w="1701" w:type="dxa"/>
            <w:vAlign w:val="center"/>
          </w:tcPr>
          <w:p w:rsidR="003A3D69" w:rsidRPr="007002DC" w:rsidRDefault="003A3D69" w:rsidP="00C131B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66,38</w:t>
            </w:r>
          </w:p>
        </w:tc>
        <w:tc>
          <w:tcPr>
            <w:tcW w:w="2552" w:type="dxa"/>
            <w:vAlign w:val="center"/>
          </w:tcPr>
          <w:p w:rsidR="003A3D69" w:rsidRPr="007002DC" w:rsidRDefault="003A3D69" w:rsidP="00C131B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1069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66,38</w:t>
            </w:r>
          </w:p>
        </w:tc>
        <w:tc>
          <w:tcPr>
            <w:tcW w:w="2410" w:type="dxa"/>
            <w:vAlign w:val="center"/>
          </w:tcPr>
          <w:p w:rsidR="003A3D69" w:rsidRPr="007002DC" w:rsidRDefault="003A3D69" w:rsidP="00C131B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3A3D69" w:rsidRDefault="003A3D69"/>
    <w:p w:rsidR="003A3D69" w:rsidRPr="007002DC" w:rsidRDefault="003A3D69" w:rsidP="002E2A07">
      <w:pPr>
        <w:spacing w:before="0" w:line="240" w:lineRule="auto"/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3A3D69" w:rsidRPr="002E2A07" w:rsidRDefault="003A3D69" w:rsidP="002E2A07">
      <w:pPr>
        <w:spacing w:before="0" w:line="240" w:lineRule="auto"/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85"/>
        <w:gridCol w:w="5079"/>
        <w:gridCol w:w="4518"/>
      </w:tblGrid>
      <w:tr w:rsidR="003A3D69" w:rsidRPr="007002DC" w:rsidTr="004C7303">
        <w:tc>
          <w:tcPr>
            <w:tcW w:w="4585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A3D69" w:rsidRPr="007002DC" w:rsidTr="004C7303">
        <w:tc>
          <w:tcPr>
            <w:tcW w:w="4585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230,43</w:t>
            </w:r>
          </w:p>
        </w:tc>
        <w:tc>
          <w:tcPr>
            <w:tcW w:w="4518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49,08</w:t>
            </w:r>
          </w:p>
        </w:tc>
      </w:tr>
      <w:tr w:rsidR="003A3D69" w:rsidRPr="007002DC" w:rsidTr="004C7303">
        <w:tc>
          <w:tcPr>
            <w:tcW w:w="4585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C7303">
        <w:tc>
          <w:tcPr>
            <w:tcW w:w="4585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34 111,46</w:t>
            </w:r>
          </w:p>
        </w:tc>
        <w:tc>
          <w:tcPr>
            <w:tcW w:w="4518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21 452,83</w:t>
            </w:r>
          </w:p>
        </w:tc>
      </w:tr>
      <w:tr w:rsidR="003A3D69" w:rsidRPr="007002DC" w:rsidTr="004C7303">
        <w:tc>
          <w:tcPr>
            <w:tcW w:w="4585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C7303">
        <w:tc>
          <w:tcPr>
            <w:tcW w:w="4585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C7303">
        <w:tc>
          <w:tcPr>
            <w:tcW w:w="4585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34 341,89</w:t>
            </w:r>
          </w:p>
        </w:tc>
        <w:tc>
          <w:tcPr>
            <w:tcW w:w="4518" w:type="dxa"/>
            <w:vAlign w:val="center"/>
          </w:tcPr>
          <w:p w:rsidR="003A3D69" w:rsidRPr="004C7303" w:rsidRDefault="003A3D6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21 501,91</w:t>
            </w:r>
          </w:p>
        </w:tc>
      </w:tr>
    </w:tbl>
    <w:p w:rsidR="003A3D69" w:rsidRDefault="003A3D69" w:rsidP="00635D3A">
      <w:pPr>
        <w:ind w:left="-851"/>
      </w:pPr>
    </w:p>
    <w:p w:rsidR="003A3D69" w:rsidRPr="007002DC" w:rsidRDefault="003A3D69" w:rsidP="004060FE">
      <w:pPr>
        <w:spacing w:before="0" w:line="240" w:lineRule="auto"/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3A3D69" w:rsidRPr="007002DC" w:rsidTr="004060FE">
        <w:trPr>
          <w:trHeight w:val="397"/>
        </w:trPr>
        <w:tc>
          <w:tcPr>
            <w:tcW w:w="4323" w:type="dxa"/>
            <w:vMerge w:val="restart"/>
          </w:tcPr>
          <w:p w:rsidR="003A3D69" w:rsidRPr="007002DC" w:rsidRDefault="003A3D69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3A3D69" w:rsidRPr="007002DC" w:rsidTr="004060FE">
        <w:tc>
          <w:tcPr>
            <w:tcW w:w="4323" w:type="dxa"/>
            <w:vMerge/>
          </w:tcPr>
          <w:p w:rsidR="003A3D69" w:rsidRPr="007002DC" w:rsidRDefault="003A3D69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A3D69" w:rsidRPr="007002DC" w:rsidTr="004060FE"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3A3D69" w:rsidRPr="004060FE" w:rsidRDefault="003A3D6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3A3D69" w:rsidRPr="007002DC" w:rsidTr="004060FE"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5 384,63</w:t>
            </w:r>
          </w:p>
        </w:tc>
        <w:tc>
          <w:tcPr>
            <w:tcW w:w="4394" w:type="dxa"/>
            <w:vAlign w:val="center"/>
          </w:tcPr>
          <w:p w:rsidR="003A3D69" w:rsidRPr="007002DC" w:rsidRDefault="003A3D69" w:rsidP="00195C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1852,60</w:t>
            </w:r>
          </w:p>
        </w:tc>
      </w:tr>
      <w:tr w:rsidR="003A3D69" w:rsidRPr="007002DC" w:rsidTr="004060FE"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3A3D69" w:rsidRPr="007002DC" w:rsidRDefault="003A3D69" w:rsidP="0050184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358,25</w:t>
            </w:r>
          </w:p>
        </w:tc>
        <w:tc>
          <w:tcPr>
            <w:tcW w:w="4394" w:type="dxa"/>
            <w:vAlign w:val="center"/>
          </w:tcPr>
          <w:p w:rsidR="003A3D69" w:rsidRPr="007002DC" w:rsidRDefault="003A3D69" w:rsidP="00195C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2 059,04</w:t>
            </w:r>
          </w:p>
        </w:tc>
      </w:tr>
      <w:tr w:rsidR="003A3D69" w:rsidRPr="007002DC" w:rsidTr="004060FE"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3A3D69" w:rsidRPr="007002DC" w:rsidRDefault="003A3D69" w:rsidP="0050184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5 742,88</w:t>
            </w:r>
          </w:p>
        </w:tc>
        <w:tc>
          <w:tcPr>
            <w:tcW w:w="4394" w:type="dxa"/>
            <w:vAlign w:val="center"/>
          </w:tcPr>
          <w:p w:rsidR="003A3D69" w:rsidRPr="007002DC" w:rsidRDefault="003A3D69" w:rsidP="00195C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3 911,64</w:t>
            </w:r>
          </w:p>
        </w:tc>
      </w:tr>
    </w:tbl>
    <w:p w:rsidR="003A3D69" w:rsidRPr="007002DC" w:rsidRDefault="003A3D69" w:rsidP="00B02E7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1"/>
        <w:gridCol w:w="2962"/>
        <w:gridCol w:w="1976"/>
        <w:gridCol w:w="1836"/>
        <w:gridCol w:w="1976"/>
        <w:gridCol w:w="2821"/>
      </w:tblGrid>
      <w:tr w:rsidR="003A3D69" w:rsidRPr="007002DC" w:rsidTr="0045651D"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62" w:type="dxa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76" w:type="dxa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36" w:type="dxa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76" w:type="dxa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21" w:type="dxa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A3D69" w:rsidRPr="007002DC" w:rsidTr="0045651D">
        <w:trPr>
          <w:trHeight w:val="391"/>
        </w:trPr>
        <w:tc>
          <w:tcPr>
            <w:tcW w:w="14182" w:type="dxa"/>
            <w:gridSpan w:val="6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45 713,76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45 713,76</w:t>
            </w:r>
          </w:p>
        </w:tc>
      </w:tr>
      <w:tr w:rsidR="003A3D69" w:rsidRPr="007002DC" w:rsidTr="0045651D"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16 596,96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16 596,96</w:t>
            </w: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29 116,80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29 116,8</w:t>
            </w:r>
          </w:p>
        </w:tc>
      </w:tr>
      <w:tr w:rsidR="003A3D69" w:rsidRPr="007002DC" w:rsidTr="0045651D"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5651D"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5651D">
        <w:trPr>
          <w:trHeight w:val="391"/>
        </w:trPr>
        <w:tc>
          <w:tcPr>
            <w:tcW w:w="14182" w:type="dxa"/>
            <w:gridSpan w:val="6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173 760,42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45651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173 760,42</w:t>
            </w: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45651D"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34 411,08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39 287,24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- 4 876,16</w:t>
            </w:r>
          </w:p>
        </w:tc>
      </w:tr>
      <w:tr w:rsidR="003A3D69" w:rsidRPr="007002DC" w:rsidTr="0045651D"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62" w:type="dxa"/>
            <w:vAlign w:val="center"/>
          </w:tcPr>
          <w:p w:rsidR="003A3D69" w:rsidRPr="00B02E76" w:rsidRDefault="003A3D69" w:rsidP="00D32384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-39 287,24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13 078,45</w:t>
            </w:r>
          </w:p>
        </w:tc>
        <w:tc>
          <w:tcPr>
            <w:tcW w:w="183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39 287,24</w:t>
            </w:r>
          </w:p>
        </w:tc>
        <w:tc>
          <w:tcPr>
            <w:tcW w:w="2821" w:type="dxa"/>
            <w:vAlign w:val="center"/>
          </w:tcPr>
          <w:p w:rsidR="003A3D69" w:rsidRPr="00B02E76" w:rsidRDefault="003A3D69" w:rsidP="0003771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- 26 208,79</w:t>
            </w:r>
          </w:p>
        </w:tc>
      </w:tr>
      <w:tr w:rsidR="003A3D69" w:rsidRPr="007002DC" w:rsidTr="0045651D">
        <w:trPr>
          <w:trHeight w:val="391"/>
        </w:trPr>
        <w:tc>
          <w:tcPr>
            <w:tcW w:w="2611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62" w:type="dxa"/>
            <w:vAlign w:val="center"/>
          </w:tcPr>
          <w:p w:rsidR="003A3D69" w:rsidRPr="007002DC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260 311,78</w:t>
            </w:r>
          </w:p>
        </w:tc>
        <w:tc>
          <w:tcPr>
            <w:tcW w:w="1976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13 078,45</w:t>
            </w:r>
          </w:p>
        </w:tc>
        <w:tc>
          <w:tcPr>
            <w:tcW w:w="1836" w:type="dxa"/>
            <w:vAlign w:val="center"/>
          </w:tcPr>
          <w:p w:rsidR="003A3D69" w:rsidRPr="0045651D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5651D">
              <w:rPr>
                <w:rFonts w:ascii="Arial" w:hAnsi="Arial"/>
                <w:b/>
                <w:sz w:val="16"/>
                <w:szCs w:val="16"/>
              </w:rPr>
              <w:t>39 287,24</w:t>
            </w:r>
          </w:p>
        </w:tc>
        <w:tc>
          <w:tcPr>
            <w:tcW w:w="1976" w:type="dxa"/>
            <w:vAlign w:val="center"/>
          </w:tcPr>
          <w:p w:rsidR="003A3D69" w:rsidRPr="00550D71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50D71">
              <w:rPr>
                <w:rFonts w:ascii="Arial" w:hAnsi="Arial"/>
                <w:b/>
                <w:sz w:val="16"/>
                <w:szCs w:val="16"/>
              </w:rPr>
              <w:t>39 287,24</w:t>
            </w:r>
          </w:p>
        </w:tc>
        <w:tc>
          <w:tcPr>
            <w:tcW w:w="2821" w:type="dxa"/>
            <w:vAlign w:val="center"/>
          </w:tcPr>
          <w:p w:rsidR="003A3D69" w:rsidRPr="007002DC" w:rsidRDefault="003A3D6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Pr="007002DC" w:rsidRDefault="003A3D69" w:rsidP="00264FB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3A3D69" w:rsidRPr="007002DC" w:rsidTr="002B1018">
        <w:trPr>
          <w:trHeight w:val="765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3A3D69" w:rsidRPr="007002DC" w:rsidRDefault="003A3D69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3A3D69" w:rsidRPr="00264FB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39 287,24</w:t>
            </w:r>
          </w:p>
        </w:tc>
      </w:tr>
      <w:tr w:rsidR="003A3D69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39 287,24</w:t>
            </w:r>
          </w:p>
        </w:tc>
      </w:tr>
      <w:tr w:rsidR="003A3D6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3A3D69" w:rsidRDefault="003A3D69" w:rsidP="00635D3A">
      <w:pPr>
        <w:ind w:left="-851"/>
      </w:pPr>
    </w:p>
    <w:p w:rsidR="003A3D69" w:rsidRPr="007002DC" w:rsidRDefault="003A3D69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5"/>
        <w:gridCol w:w="2653"/>
        <w:gridCol w:w="1955"/>
        <w:gridCol w:w="1818"/>
        <w:gridCol w:w="2096"/>
        <w:gridCol w:w="2653"/>
      </w:tblGrid>
      <w:tr w:rsidR="003A3D69" w:rsidRPr="007002DC" w:rsidTr="001B6238"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A3D69" w:rsidRPr="007002DC" w:rsidTr="001B6238">
        <w:tc>
          <w:tcPr>
            <w:tcW w:w="2865" w:type="dxa"/>
            <w:vAlign w:val="center"/>
          </w:tcPr>
          <w:p w:rsidR="003A3D69" w:rsidRPr="001B6238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1B6238">
        <w:trPr>
          <w:trHeight w:val="299"/>
        </w:trPr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Audit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</w:tr>
      <w:tr w:rsidR="003A3D69" w:rsidRPr="007002DC" w:rsidTr="001B6238">
        <w:trPr>
          <w:trHeight w:val="278"/>
        </w:trPr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Rezerva na zverejnenie v OV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13,00</w:t>
            </w: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13,00</w:t>
            </w:r>
          </w:p>
        </w:tc>
      </w:tr>
      <w:tr w:rsidR="003A3D69" w:rsidRPr="007002DC" w:rsidTr="001B6238">
        <w:tc>
          <w:tcPr>
            <w:tcW w:w="2865" w:type="dxa"/>
            <w:vAlign w:val="center"/>
          </w:tcPr>
          <w:p w:rsidR="003A3D69" w:rsidRPr="001B6238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1B6238"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349,00</w:t>
            </w: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336,00</w:t>
            </w: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349,00</w:t>
            </w:r>
          </w:p>
        </w:tc>
      </w:tr>
      <w:tr w:rsidR="003A3D69" w:rsidRPr="007002DC" w:rsidTr="001B6238"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1B6238"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1B6238"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7002DC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1B6238">
        <w:trPr>
          <w:trHeight w:val="489"/>
        </w:trPr>
        <w:tc>
          <w:tcPr>
            <w:tcW w:w="286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:rsidR="003A3D69" w:rsidRPr="001B6238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349,00</w:t>
            </w:r>
          </w:p>
        </w:tc>
        <w:tc>
          <w:tcPr>
            <w:tcW w:w="1955" w:type="dxa"/>
            <w:vAlign w:val="center"/>
          </w:tcPr>
          <w:p w:rsidR="003A3D69" w:rsidRPr="001B6238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672,00</w:t>
            </w:r>
          </w:p>
        </w:tc>
        <w:tc>
          <w:tcPr>
            <w:tcW w:w="1818" w:type="dxa"/>
            <w:vAlign w:val="center"/>
          </w:tcPr>
          <w:p w:rsidR="003A3D69" w:rsidRPr="001B6238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672,00</w:t>
            </w:r>
          </w:p>
        </w:tc>
        <w:tc>
          <w:tcPr>
            <w:tcW w:w="2096" w:type="dxa"/>
            <w:vAlign w:val="center"/>
          </w:tcPr>
          <w:p w:rsidR="003A3D69" w:rsidRPr="001B6238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3A3D69" w:rsidRPr="001B6238" w:rsidRDefault="003A3D6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349</w:t>
            </w:r>
          </w:p>
        </w:tc>
      </w:tr>
    </w:tbl>
    <w:p w:rsidR="003A3D69" w:rsidRPr="007002DC" w:rsidRDefault="003A3D69" w:rsidP="001B6238">
      <w:pPr>
        <w:spacing w:before="0" w:line="240" w:lineRule="auto"/>
        <w:rPr>
          <w:rFonts w:ascii="Arial" w:hAnsi="Arial"/>
          <w:sz w:val="16"/>
          <w:szCs w:val="16"/>
        </w:rPr>
      </w:pPr>
    </w:p>
    <w:p w:rsidR="003A3D69" w:rsidRPr="007002DC" w:rsidRDefault="003A3D69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3A3D69" w:rsidRPr="007002DC" w:rsidTr="002B10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3A3D69" w:rsidRPr="007002DC" w:rsidTr="002B1018">
        <w:tc>
          <w:tcPr>
            <w:tcW w:w="4890" w:type="dxa"/>
            <w:vMerge/>
          </w:tcPr>
          <w:p w:rsidR="003A3D69" w:rsidRPr="007002DC" w:rsidRDefault="003A3D69" w:rsidP="002B101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A3D69" w:rsidRPr="007002DC" w:rsidTr="002B1018">
        <w:trPr>
          <w:trHeight w:val="391"/>
        </w:trPr>
        <w:tc>
          <w:tcPr>
            <w:tcW w:w="489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3A3D69" w:rsidRPr="007002DC" w:rsidRDefault="003A3D6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4 598,88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</w:tr>
      <w:tr w:rsidR="003A3D69" w:rsidRPr="007002DC" w:rsidTr="002B1018">
        <w:trPr>
          <w:trHeight w:val="391"/>
        </w:trPr>
        <w:tc>
          <w:tcPr>
            <w:tcW w:w="489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3A3D69" w:rsidRPr="007002DC" w:rsidRDefault="003A3D6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769,83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3 401,78</w:t>
            </w:r>
          </w:p>
        </w:tc>
      </w:tr>
      <w:tr w:rsidR="003A3D69" w:rsidRPr="007002DC" w:rsidTr="002B1018">
        <w:trPr>
          <w:trHeight w:val="447"/>
        </w:trPr>
        <w:tc>
          <w:tcPr>
            <w:tcW w:w="489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3A3D69" w:rsidRPr="007002DC" w:rsidRDefault="003A3D69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5 368,71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3 409,78</w:t>
            </w:r>
          </w:p>
        </w:tc>
      </w:tr>
      <w:tr w:rsidR="003A3D69" w:rsidRPr="007002DC" w:rsidTr="002B1018">
        <w:tc>
          <w:tcPr>
            <w:tcW w:w="489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3A3D69" w:rsidRPr="007002DC" w:rsidRDefault="003A3D6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3A3D69" w:rsidRPr="007002DC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478"/>
        </w:trPr>
        <w:tc>
          <w:tcPr>
            <w:tcW w:w="489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3A3D69" w:rsidRPr="00EC4701" w:rsidRDefault="003A3D6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899 248,09</w:t>
            </w:r>
          </w:p>
        </w:tc>
        <w:tc>
          <w:tcPr>
            <w:tcW w:w="3544" w:type="dxa"/>
            <w:vAlign w:val="center"/>
          </w:tcPr>
          <w:p w:rsidR="003A3D69" w:rsidRPr="00EC4701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27751">
              <w:rPr>
                <w:rFonts w:ascii="Arial" w:hAnsi="Arial"/>
                <w:b/>
                <w:sz w:val="16"/>
                <w:szCs w:val="16"/>
              </w:rPr>
              <w:t>899 226,93</w:t>
            </w:r>
          </w:p>
        </w:tc>
      </w:tr>
      <w:tr w:rsidR="003A3D69" w:rsidRPr="007002DC" w:rsidTr="002B1018">
        <w:trPr>
          <w:trHeight w:val="409"/>
        </w:trPr>
        <w:tc>
          <w:tcPr>
            <w:tcW w:w="489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3A3D69" w:rsidRPr="00D27751" w:rsidRDefault="003A3D69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899 248,09</w:t>
            </w:r>
          </w:p>
        </w:tc>
        <w:tc>
          <w:tcPr>
            <w:tcW w:w="3544" w:type="dxa"/>
            <w:vAlign w:val="center"/>
          </w:tcPr>
          <w:p w:rsidR="003A3D69" w:rsidRPr="00D27751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27751">
              <w:rPr>
                <w:rFonts w:ascii="Arial" w:hAnsi="Arial"/>
                <w:b/>
                <w:sz w:val="16"/>
                <w:szCs w:val="16"/>
              </w:rPr>
              <w:t>899 226,93</w:t>
            </w:r>
          </w:p>
        </w:tc>
      </w:tr>
      <w:tr w:rsidR="003A3D69" w:rsidRPr="007002DC" w:rsidTr="002B1018">
        <w:trPr>
          <w:trHeight w:val="409"/>
        </w:trPr>
        <w:tc>
          <w:tcPr>
            <w:tcW w:w="489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3A3D69" w:rsidRPr="007002DC" w:rsidRDefault="003A3D69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904 616,80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3238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902 636,71</w:t>
            </w:r>
          </w:p>
        </w:tc>
      </w:tr>
    </w:tbl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Pr="007002DC" w:rsidRDefault="003A3D69" w:rsidP="00D41D32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3A3D69" w:rsidRPr="007002DC" w:rsidTr="002B1018"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A3D69" w:rsidRPr="007002DC" w:rsidTr="002B1018">
        <w:trPr>
          <w:trHeight w:val="610"/>
        </w:trPr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</w:tr>
      <w:tr w:rsidR="003A3D69" w:rsidRPr="007002DC" w:rsidTr="002B1018">
        <w:trPr>
          <w:trHeight w:val="375"/>
        </w:trPr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279"/>
        </w:trPr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21,16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A3D69" w:rsidRPr="007002DC" w:rsidTr="002B1018">
        <w:trPr>
          <w:trHeight w:val="411"/>
        </w:trPr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A3D69" w:rsidRPr="007002DC" w:rsidTr="002B1018">
        <w:trPr>
          <w:trHeight w:val="557"/>
        </w:trPr>
        <w:tc>
          <w:tcPr>
            <w:tcW w:w="432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320,49</w:t>
            </w:r>
          </w:p>
        </w:tc>
        <w:tc>
          <w:tcPr>
            <w:tcW w:w="3544" w:type="dxa"/>
            <w:vAlign w:val="center"/>
          </w:tcPr>
          <w:p w:rsidR="003A3D69" w:rsidRPr="007002DC" w:rsidRDefault="003A3D6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</w:tr>
    </w:tbl>
    <w:p w:rsidR="003A3D69" w:rsidRDefault="003A3D69" w:rsidP="00635D3A">
      <w:pPr>
        <w:ind w:left="-851"/>
      </w:pPr>
    </w:p>
    <w:p w:rsidR="003A3D69" w:rsidRPr="007002DC" w:rsidRDefault="003A3D69" w:rsidP="0038209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0"/>
        <w:gridCol w:w="1120"/>
        <w:gridCol w:w="1809"/>
        <w:gridCol w:w="1542"/>
        <w:gridCol w:w="2100"/>
        <w:gridCol w:w="2645"/>
        <w:gridCol w:w="3074"/>
      </w:tblGrid>
      <w:tr w:rsidR="003A3D69" w:rsidRPr="007002DC" w:rsidTr="0088549C">
        <w:tc>
          <w:tcPr>
            <w:tcW w:w="175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3A3D69" w:rsidRPr="007002DC" w:rsidTr="0088549C">
        <w:tc>
          <w:tcPr>
            <w:tcW w:w="175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88549C">
        <w:trPr>
          <w:trHeight w:val="391"/>
        </w:trPr>
        <w:tc>
          <w:tcPr>
            <w:tcW w:w="175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898 927,60</w:t>
            </w:r>
          </w:p>
        </w:tc>
        <w:tc>
          <w:tcPr>
            <w:tcW w:w="307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898 927,60</w:t>
            </w:r>
          </w:p>
        </w:tc>
      </w:tr>
      <w:tr w:rsidR="003A3D69" w:rsidRPr="007002DC" w:rsidTr="0088549C">
        <w:tc>
          <w:tcPr>
            <w:tcW w:w="175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3A3D69" w:rsidRPr="007002DC" w:rsidRDefault="003A3D6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144 204,76</w:t>
            </w:r>
          </w:p>
        </w:tc>
        <w:tc>
          <w:tcPr>
            <w:tcW w:w="307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143 382,38</w:t>
            </w:r>
          </w:p>
        </w:tc>
      </w:tr>
      <w:tr w:rsidR="003A3D69" w:rsidRPr="007002DC" w:rsidTr="0088549C">
        <w:tc>
          <w:tcPr>
            <w:tcW w:w="175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88549C">
        <w:trPr>
          <w:trHeight w:val="375"/>
        </w:trPr>
        <w:tc>
          <w:tcPr>
            <w:tcW w:w="175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3A3D69" w:rsidRPr="007002DC" w:rsidRDefault="003A3D69" w:rsidP="0002559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1 043 132,36</w:t>
            </w:r>
          </w:p>
        </w:tc>
        <w:tc>
          <w:tcPr>
            <w:tcW w:w="3074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1 042 309,98</w:t>
            </w:r>
          </w:p>
        </w:tc>
      </w:tr>
    </w:tbl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Default="003A3D69" w:rsidP="00635D3A">
      <w:pPr>
        <w:ind w:left="-851"/>
      </w:pPr>
    </w:p>
    <w:p w:rsidR="003A3D69" w:rsidRPr="002B1018" w:rsidRDefault="003A3D69" w:rsidP="00635D3A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8"/>
        <w:gridCol w:w="2268"/>
        <w:gridCol w:w="2268"/>
        <w:gridCol w:w="2552"/>
        <w:gridCol w:w="2693"/>
      </w:tblGrid>
      <w:tr w:rsidR="003A3D69" w:rsidRPr="007002DC" w:rsidTr="002B1018"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</w:tr>
      <w:tr w:rsidR="003A3D69" w:rsidRPr="007002DC" w:rsidTr="002B1018">
        <w:trPr>
          <w:trHeight w:val="525"/>
        </w:trPr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13 693,04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1 750,00</w:t>
            </w: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469,38</w:t>
            </w: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14 973,66</w:t>
            </w:r>
          </w:p>
        </w:tc>
      </w:tr>
      <w:tr w:rsidR="003A3D69" w:rsidRPr="007002DC" w:rsidTr="002B1018">
        <w:trPr>
          <w:trHeight w:val="647"/>
        </w:trPr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711"/>
        </w:trPr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554"/>
        </w:trPr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559"/>
        </w:trPr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553"/>
        </w:trPr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553"/>
        </w:trPr>
        <w:tc>
          <w:tcPr>
            <w:tcW w:w="233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75"/>
        </w:trPr>
        <w:tc>
          <w:tcPr>
            <w:tcW w:w="2338" w:type="dxa"/>
            <w:vAlign w:val="center"/>
          </w:tcPr>
          <w:p w:rsidR="003A3D69" w:rsidRPr="002B1018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A3D69" w:rsidRPr="002B1018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3A3D69" w:rsidRPr="007002DC" w:rsidRDefault="003A3D69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3A3D69" w:rsidRPr="007002DC" w:rsidRDefault="003A3D69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3A3D69" w:rsidRPr="007002DC" w:rsidTr="002B1018">
        <w:tc>
          <w:tcPr>
            <w:tcW w:w="715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3A3D69" w:rsidRPr="007002DC" w:rsidTr="002B1018">
        <w:trPr>
          <w:trHeight w:val="397"/>
        </w:trPr>
        <w:tc>
          <w:tcPr>
            <w:tcW w:w="715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Poskytovanie sociálnej pomoci a vzdelávania pre deti s nariadenou ústavnou výchovou</w:t>
            </w:r>
          </w:p>
        </w:tc>
        <w:tc>
          <w:tcPr>
            <w:tcW w:w="3969" w:type="dxa"/>
            <w:vAlign w:val="center"/>
          </w:tcPr>
          <w:p w:rsidR="003A3D69" w:rsidRPr="007002DC" w:rsidRDefault="003A3D6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1 746,09</w:t>
            </w:r>
          </w:p>
        </w:tc>
        <w:tc>
          <w:tcPr>
            <w:tcW w:w="3260" w:type="dxa"/>
            <w:vAlign w:val="center"/>
          </w:tcPr>
          <w:p w:rsidR="003A3D69" w:rsidRPr="007002DC" w:rsidRDefault="003A3D6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A3D69" w:rsidRPr="007002DC" w:rsidTr="002B1018">
        <w:trPr>
          <w:trHeight w:val="397"/>
        </w:trPr>
        <w:tc>
          <w:tcPr>
            <w:tcW w:w="715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3A3D69" w:rsidRPr="007002DC" w:rsidRDefault="003A3D6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3A3D69" w:rsidRPr="007002DC" w:rsidRDefault="003A3D6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97"/>
        </w:trPr>
        <w:tc>
          <w:tcPr>
            <w:tcW w:w="7158" w:type="dxa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3A3D69" w:rsidRPr="007002DC" w:rsidRDefault="003A3D6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3A3D69" w:rsidRPr="007002DC" w:rsidRDefault="003A3D6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rPr>
          <w:trHeight w:val="397"/>
        </w:trPr>
        <w:tc>
          <w:tcPr>
            <w:tcW w:w="11127" w:type="dxa"/>
            <w:gridSpan w:val="2"/>
            <w:vAlign w:val="center"/>
          </w:tcPr>
          <w:p w:rsidR="003A3D69" w:rsidRPr="007002DC" w:rsidRDefault="003A3D6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 0</w:t>
            </w:r>
          </w:p>
        </w:tc>
        <w:tc>
          <w:tcPr>
            <w:tcW w:w="3260" w:type="dxa"/>
            <w:vAlign w:val="center"/>
          </w:tcPr>
          <w:p w:rsidR="003A3D69" w:rsidRPr="007002DC" w:rsidRDefault="003A3D69" w:rsidP="00E9130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3A3D69" w:rsidRPr="007002DC" w:rsidRDefault="003A3D69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3A3D69" w:rsidRPr="007002DC" w:rsidRDefault="003A3D69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3A3D69" w:rsidRPr="007002DC" w:rsidTr="002B1018">
        <w:tc>
          <w:tcPr>
            <w:tcW w:w="630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3A3D69" w:rsidRPr="007002DC" w:rsidTr="002B1018">
        <w:tc>
          <w:tcPr>
            <w:tcW w:w="630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3A3D69" w:rsidRPr="007002DC" w:rsidRDefault="003A3D6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</w:t>
            </w:r>
          </w:p>
        </w:tc>
      </w:tr>
      <w:tr w:rsidR="003A3D69" w:rsidRPr="007002DC" w:rsidTr="002B1018">
        <w:tc>
          <w:tcPr>
            <w:tcW w:w="630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3A3D69" w:rsidRPr="007002DC" w:rsidRDefault="003A3D6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c>
          <w:tcPr>
            <w:tcW w:w="630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3A3D69" w:rsidRPr="007002DC" w:rsidRDefault="003A3D6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c>
          <w:tcPr>
            <w:tcW w:w="630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3A3D69" w:rsidRPr="007002DC" w:rsidRDefault="003A3D6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c>
          <w:tcPr>
            <w:tcW w:w="630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3A3D69" w:rsidRPr="007002DC" w:rsidRDefault="003A3D6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A3D69" w:rsidRPr="007002DC" w:rsidTr="002B1018">
        <w:tc>
          <w:tcPr>
            <w:tcW w:w="6307" w:type="dxa"/>
            <w:vAlign w:val="center"/>
          </w:tcPr>
          <w:p w:rsidR="003A3D69" w:rsidRPr="007002DC" w:rsidRDefault="003A3D6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3A3D69" w:rsidRPr="007002DC" w:rsidRDefault="003A3D69" w:rsidP="005359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</w:t>
            </w:r>
          </w:p>
        </w:tc>
      </w:tr>
    </w:tbl>
    <w:p w:rsidR="003A3D69" w:rsidRDefault="003A3D69" w:rsidP="00635D3A">
      <w:pPr>
        <w:ind w:left="-851"/>
      </w:pPr>
    </w:p>
    <w:sectPr w:rsidR="003A3D69" w:rsidSect="00F97EE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3D69" w:rsidRDefault="003A3D69" w:rsidP="00F97EE5">
      <w:pPr>
        <w:spacing w:before="0" w:after="0" w:line="240" w:lineRule="auto"/>
      </w:pPr>
      <w:r>
        <w:separator/>
      </w:r>
    </w:p>
  </w:endnote>
  <w:endnote w:type="continuationSeparator" w:id="0">
    <w:p w:rsidR="003A3D69" w:rsidRDefault="003A3D69" w:rsidP="00F97EE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3D69" w:rsidRDefault="003A3D69" w:rsidP="00F97EE5">
      <w:pPr>
        <w:spacing w:before="0" w:after="0" w:line="240" w:lineRule="auto"/>
      </w:pPr>
      <w:r>
        <w:separator/>
      </w:r>
    </w:p>
  </w:footnote>
  <w:footnote w:type="continuationSeparator" w:id="0">
    <w:p w:rsidR="003A3D69" w:rsidRDefault="003A3D69" w:rsidP="00F97EE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D69" w:rsidRDefault="003A3D6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DC4C85"/>
    <w:multiLevelType w:val="hybridMultilevel"/>
    <w:tmpl w:val="44F8675A"/>
    <w:lvl w:ilvl="0" w:tplc="3E1C40B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7EE5"/>
    <w:rsid w:val="00000CE2"/>
    <w:rsid w:val="0002559E"/>
    <w:rsid w:val="00037719"/>
    <w:rsid w:val="00094AD9"/>
    <w:rsid w:val="000A0889"/>
    <w:rsid w:val="000D5CD0"/>
    <w:rsid w:val="000F70F2"/>
    <w:rsid w:val="001527C2"/>
    <w:rsid w:val="001574BC"/>
    <w:rsid w:val="0015779F"/>
    <w:rsid w:val="00171A3D"/>
    <w:rsid w:val="00195C0B"/>
    <w:rsid w:val="001B6238"/>
    <w:rsid w:val="001E3C70"/>
    <w:rsid w:val="001E7C73"/>
    <w:rsid w:val="00201421"/>
    <w:rsid w:val="00210696"/>
    <w:rsid w:val="00250ACC"/>
    <w:rsid w:val="00251A31"/>
    <w:rsid w:val="002549F4"/>
    <w:rsid w:val="00264FBC"/>
    <w:rsid w:val="002775BB"/>
    <w:rsid w:val="002A57CB"/>
    <w:rsid w:val="002B1018"/>
    <w:rsid w:val="002D1365"/>
    <w:rsid w:val="002D61DA"/>
    <w:rsid w:val="002E2A07"/>
    <w:rsid w:val="0032421B"/>
    <w:rsid w:val="00347FAD"/>
    <w:rsid w:val="00354E27"/>
    <w:rsid w:val="0036663C"/>
    <w:rsid w:val="00381A89"/>
    <w:rsid w:val="0038209C"/>
    <w:rsid w:val="003A3D69"/>
    <w:rsid w:val="003F1A29"/>
    <w:rsid w:val="004060FE"/>
    <w:rsid w:val="00436408"/>
    <w:rsid w:val="0043788A"/>
    <w:rsid w:val="0045651D"/>
    <w:rsid w:val="00461786"/>
    <w:rsid w:val="00486C75"/>
    <w:rsid w:val="004C7303"/>
    <w:rsid w:val="004D37B3"/>
    <w:rsid w:val="004E3087"/>
    <w:rsid w:val="004F56DF"/>
    <w:rsid w:val="00501841"/>
    <w:rsid w:val="00535910"/>
    <w:rsid w:val="005375E3"/>
    <w:rsid w:val="00550D71"/>
    <w:rsid w:val="005B3FBF"/>
    <w:rsid w:val="005D7991"/>
    <w:rsid w:val="006019F1"/>
    <w:rsid w:val="00624063"/>
    <w:rsid w:val="00633531"/>
    <w:rsid w:val="00635D3A"/>
    <w:rsid w:val="007002DC"/>
    <w:rsid w:val="00731EC3"/>
    <w:rsid w:val="00742F9B"/>
    <w:rsid w:val="00782BD8"/>
    <w:rsid w:val="007D0FC9"/>
    <w:rsid w:val="007D201B"/>
    <w:rsid w:val="007F5511"/>
    <w:rsid w:val="00814791"/>
    <w:rsid w:val="00814A9B"/>
    <w:rsid w:val="0086463F"/>
    <w:rsid w:val="0088549C"/>
    <w:rsid w:val="0089521C"/>
    <w:rsid w:val="008960EF"/>
    <w:rsid w:val="008A55AD"/>
    <w:rsid w:val="008C1BA0"/>
    <w:rsid w:val="008C5939"/>
    <w:rsid w:val="008D2F30"/>
    <w:rsid w:val="008F7BB7"/>
    <w:rsid w:val="009065B8"/>
    <w:rsid w:val="0091024F"/>
    <w:rsid w:val="00914465"/>
    <w:rsid w:val="0092145D"/>
    <w:rsid w:val="00936804"/>
    <w:rsid w:val="0098433B"/>
    <w:rsid w:val="009A2215"/>
    <w:rsid w:val="009C57DE"/>
    <w:rsid w:val="009E53CE"/>
    <w:rsid w:val="009F081B"/>
    <w:rsid w:val="00A1193A"/>
    <w:rsid w:val="00A133AA"/>
    <w:rsid w:val="00A36FF4"/>
    <w:rsid w:val="00AF159F"/>
    <w:rsid w:val="00B02E76"/>
    <w:rsid w:val="00B63F1A"/>
    <w:rsid w:val="00BA3078"/>
    <w:rsid w:val="00BD27CE"/>
    <w:rsid w:val="00BD7626"/>
    <w:rsid w:val="00BE4EC3"/>
    <w:rsid w:val="00C04CF0"/>
    <w:rsid w:val="00C10CBB"/>
    <w:rsid w:val="00C131B5"/>
    <w:rsid w:val="00C20C96"/>
    <w:rsid w:val="00C823EC"/>
    <w:rsid w:val="00C93896"/>
    <w:rsid w:val="00CB5835"/>
    <w:rsid w:val="00CF1C65"/>
    <w:rsid w:val="00CF730C"/>
    <w:rsid w:val="00CF7B02"/>
    <w:rsid w:val="00D05099"/>
    <w:rsid w:val="00D05ED3"/>
    <w:rsid w:val="00D11782"/>
    <w:rsid w:val="00D21078"/>
    <w:rsid w:val="00D27751"/>
    <w:rsid w:val="00D32384"/>
    <w:rsid w:val="00D41D32"/>
    <w:rsid w:val="00D57DC9"/>
    <w:rsid w:val="00DC40CF"/>
    <w:rsid w:val="00E675B7"/>
    <w:rsid w:val="00E772C4"/>
    <w:rsid w:val="00E91303"/>
    <w:rsid w:val="00EB0612"/>
    <w:rsid w:val="00EB50B4"/>
    <w:rsid w:val="00EC4701"/>
    <w:rsid w:val="00EE3B10"/>
    <w:rsid w:val="00F255AC"/>
    <w:rsid w:val="00F3279A"/>
    <w:rsid w:val="00F339A1"/>
    <w:rsid w:val="00F4083A"/>
    <w:rsid w:val="00F761C6"/>
    <w:rsid w:val="00F97EE5"/>
    <w:rsid w:val="00FA677B"/>
    <w:rsid w:val="00FE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F97EE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35D3A"/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02E76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264F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094A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31EC3"/>
    <w:rPr>
      <w:rFonts w:eastAsia="Times New Roman" w:cs="Arial"/>
      <w:sz w:val="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179</TotalTime>
  <Pages>8</Pages>
  <Words>1195</Words>
  <Characters>6814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tabuľka  k čl</dc:title>
  <dc:subject/>
  <dc:creator>pc</dc:creator>
  <cp:keywords/>
  <dc:description/>
  <cp:lastModifiedBy>Janka Balážová</cp:lastModifiedBy>
  <cp:revision>86</cp:revision>
  <cp:lastPrinted>2015-03-28T15:47:00Z</cp:lastPrinted>
  <dcterms:created xsi:type="dcterms:W3CDTF">2015-03-28T08:35:00Z</dcterms:created>
  <dcterms:modified xsi:type="dcterms:W3CDTF">2017-05-31T21:02:00Z</dcterms:modified>
</cp:coreProperties>
</file>