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D69" w:rsidRPr="007002DC" w:rsidRDefault="003A3D69" w:rsidP="00F97EE5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 k čl. III ods. 1 o stave a pohybe dlhodobého nehmotného majetku a dlhodobého hmotného majetku</w:t>
      </w:r>
    </w:p>
    <w:p w:rsidR="003A3D69" w:rsidRPr="00F97EE5" w:rsidRDefault="003A3D69" w:rsidP="00F97EE5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3A3D69" w:rsidRPr="007002DC" w:rsidTr="009C57DE"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3A3D69" w:rsidRPr="007002DC" w:rsidTr="009C57DE"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36 495,80</w:t>
            </w: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290 814,83</w:t>
            </w: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5 366,97</w:t>
            </w: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969 655,95</w:t>
            </w: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202 142,47</w:t>
            </w: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rPr>
          <w:trHeight w:val="401"/>
        </w:trPr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172 305,28</w:t>
            </w: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196</w:t>
            </w: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rPr>
          <w:trHeight w:val="421"/>
        </w:trPr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172 305,28</w:t>
            </w: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rPr>
          <w:trHeight w:val="421"/>
        </w:trPr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36 495,80</w:t>
            </w: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290 814,83</w:t>
            </w: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5 366,97</w:t>
            </w: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1 141 640,23</w:t>
            </w: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30 033,19</w:t>
            </w: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152 329,99</w:t>
            </w: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5 366,97</w:t>
            </w: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97 385,96</w:t>
            </w: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rPr>
          <w:trHeight w:val="426"/>
        </w:trPr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13 306,22</w:t>
            </w: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23 760,65</w:t>
            </w: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rPr>
          <w:trHeight w:val="439"/>
        </w:trPr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165 636,21</w:t>
            </w: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5 366,97</w:t>
            </w: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121 146,61</w:t>
            </w: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rPr>
          <w:trHeight w:val="309"/>
        </w:trPr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rPr>
          <w:trHeight w:val="337"/>
        </w:trPr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rPr>
          <w:trHeight w:val="337"/>
        </w:trPr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rPr>
          <w:trHeight w:val="361"/>
        </w:trPr>
        <w:tc>
          <w:tcPr>
            <w:tcW w:w="15685" w:type="dxa"/>
            <w:gridSpan w:val="12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A3D69" w:rsidRPr="007002DC" w:rsidTr="009C57DE">
        <w:trPr>
          <w:trHeight w:val="361"/>
        </w:trPr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36 495,80</w:t>
            </w: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138 484,84</w:t>
            </w: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871 948,99</w:t>
            </w: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202 142,47</w:t>
            </w: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9C57DE">
        <w:trPr>
          <w:trHeight w:val="361"/>
        </w:trPr>
        <w:tc>
          <w:tcPr>
            <w:tcW w:w="19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36 495,80</w:t>
            </w:r>
          </w:p>
        </w:tc>
        <w:tc>
          <w:tcPr>
            <w:tcW w:w="1231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125 178,62</w:t>
            </w:r>
          </w:p>
        </w:tc>
        <w:tc>
          <w:tcPr>
            <w:tcW w:w="124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1 020 493,62</w:t>
            </w:r>
          </w:p>
        </w:tc>
        <w:tc>
          <w:tcPr>
            <w:tcW w:w="1249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30 033,19</w:t>
            </w:r>
          </w:p>
        </w:tc>
        <w:tc>
          <w:tcPr>
            <w:tcW w:w="124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3A3D69" w:rsidRPr="007002DC" w:rsidRDefault="003A3D6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A3D69" w:rsidRPr="00635D3A" w:rsidRDefault="003A3D69" w:rsidP="00635D3A">
      <w:pPr>
        <w:spacing w:before="0" w:line="240" w:lineRule="auto"/>
        <w:ind w:left="-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III ods. 4 o štruktúre dlhodobého finančného majetku </w:t>
      </w:r>
    </w:p>
    <w:tbl>
      <w:tblPr>
        <w:tblW w:w="152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3A3D69" w:rsidRPr="007002DC" w:rsidTr="00635D3A">
        <w:trPr>
          <w:trHeight w:val="399"/>
        </w:trPr>
        <w:tc>
          <w:tcPr>
            <w:tcW w:w="1630" w:type="dxa"/>
            <w:vMerge w:val="restart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3A3D69" w:rsidRPr="007002DC" w:rsidTr="00635D3A">
        <w:trPr>
          <w:trHeight w:val="1073"/>
        </w:trPr>
        <w:tc>
          <w:tcPr>
            <w:tcW w:w="1630" w:type="dxa"/>
            <w:vMerge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3A3D69" w:rsidRPr="007002DC" w:rsidTr="00635D3A">
        <w:trPr>
          <w:trHeight w:val="283"/>
        </w:trPr>
        <w:tc>
          <w:tcPr>
            <w:tcW w:w="1630" w:type="dxa"/>
            <w:vAlign w:val="center"/>
          </w:tcPr>
          <w:p w:rsidR="003A3D69" w:rsidRPr="007002DC" w:rsidRDefault="003A3D6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DORKA, n.o.</w:t>
            </w:r>
          </w:p>
        </w:tc>
        <w:tc>
          <w:tcPr>
            <w:tcW w:w="2126" w:type="dxa"/>
            <w:vAlign w:val="center"/>
          </w:tcPr>
          <w:p w:rsidR="003A3D69" w:rsidRPr="007002DC" w:rsidRDefault="003A3D6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50 %</w:t>
            </w:r>
          </w:p>
        </w:tc>
        <w:tc>
          <w:tcPr>
            <w:tcW w:w="2551" w:type="dxa"/>
            <w:vAlign w:val="center"/>
          </w:tcPr>
          <w:p w:rsidR="003A3D69" w:rsidRPr="007002DC" w:rsidRDefault="003A3D6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50 %</w:t>
            </w:r>
          </w:p>
        </w:tc>
        <w:tc>
          <w:tcPr>
            <w:tcW w:w="1701" w:type="dxa"/>
            <w:vAlign w:val="center"/>
          </w:tcPr>
          <w:p w:rsidR="003A3D69" w:rsidRPr="007002DC" w:rsidRDefault="003A3D6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165,97</w:t>
            </w:r>
          </w:p>
        </w:tc>
        <w:tc>
          <w:tcPr>
            <w:tcW w:w="2552" w:type="dxa"/>
            <w:vAlign w:val="center"/>
          </w:tcPr>
          <w:p w:rsidR="003A3D69" w:rsidRPr="007002DC" w:rsidRDefault="003A3D6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165,97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165,97</w:t>
            </w:r>
          </w:p>
        </w:tc>
        <w:tc>
          <w:tcPr>
            <w:tcW w:w="2410" w:type="dxa"/>
            <w:vAlign w:val="center"/>
          </w:tcPr>
          <w:p w:rsidR="003A3D69" w:rsidRPr="007002DC" w:rsidRDefault="003A3D6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165,97</w:t>
            </w:r>
          </w:p>
        </w:tc>
      </w:tr>
      <w:tr w:rsidR="003A3D69" w:rsidRPr="007002DC" w:rsidTr="00635D3A">
        <w:trPr>
          <w:trHeight w:val="283"/>
        </w:trPr>
        <w:tc>
          <w:tcPr>
            <w:tcW w:w="163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DVC n.o.</w:t>
            </w:r>
          </w:p>
        </w:tc>
        <w:tc>
          <w:tcPr>
            <w:tcW w:w="2126" w:type="dxa"/>
            <w:vAlign w:val="center"/>
          </w:tcPr>
          <w:p w:rsidR="003A3D69" w:rsidRPr="007002DC" w:rsidRDefault="003A3D69" w:rsidP="00C131B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100 %</w:t>
            </w:r>
          </w:p>
        </w:tc>
        <w:tc>
          <w:tcPr>
            <w:tcW w:w="2551" w:type="dxa"/>
            <w:vAlign w:val="center"/>
          </w:tcPr>
          <w:p w:rsidR="003A3D69" w:rsidRPr="007002DC" w:rsidRDefault="003A3D69" w:rsidP="00C131B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100 %</w:t>
            </w:r>
          </w:p>
        </w:tc>
        <w:tc>
          <w:tcPr>
            <w:tcW w:w="1701" w:type="dxa"/>
            <w:vAlign w:val="center"/>
          </w:tcPr>
          <w:p w:rsidR="003A3D69" w:rsidRPr="007002DC" w:rsidRDefault="003A3D69" w:rsidP="00C131B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66,38</w:t>
            </w:r>
          </w:p>
        </w:tc>
        <w:tc>
          <w:tcPr>
            <w:tcW w:w="2552" w:type="dxa"/>
            <w:vAlign w:val="center"/>
          </w:tcPr>
          <w:p w:rsidR="003A3D69" w:rsidRPr="007002DC" w:rsidRDefault="003A3D69" w:rsidP="00C131B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1069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66,38</w:t>
            </w:r>
          </w:p>
        </w:tc>
        <w:tc>
          <w:tcPr>
            <w:tcW w:w="2410" w:type="dxa"/>
            <w:vAlign w:val="center"/>
          </w:tcPr>
          <w:p w:rsidR="003A3D69" w:rsidRPr="007002DC" w:rsidRDefault="003A3D69" w:rsidP="00C131B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3A3D69" w:rsidRDefault="003A3D69"/>
    <w:p w:rsidR="003A3D69" w:rsidRPr="007002DC" w:rsidRDefault="003A3D69" w:rsidP="002E2A07">
      <w:pPr>
        <w:spacing w:before="0" w:line="240" w:lineRule="auto"/>
        <w:ind w:hanging="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6 o položkách krátkodobého finančného majetku</w:t>
      </w:r>
    </w:p>
    <w:p w:rsidR="003A3D69" w:rsidRPr="002E2A07" w:rsidRDefault="003A3D69" w:rsidP="002E2A07">
      <w:pPr>
        <w:spacing w:before="0" w:line="240" w:lineRule="auto"/>
        <w:ind w:left="-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5"/>
        <w:gridCol w:w="5079"/>
        <w:gridCol w:w="4518"/>
      </w:tblGrid>
      <w:tr w:rsidR="003A3D69" w:rsidRPr="007002DC" w:rsidTr="004C7303">
        <w:tc>
          <w:tcPr>
            <w:tcW w:w="4585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079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18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A3D69" w:rsidRPr="007002DC" w:rsidTr="004C7303">
        <w:tc>
          <w:tcPr>
            <w:tcW w:w="4585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079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230,43</w:t>
            </w:r>
          </w:p>
        </w:tc>
        <w:tc>
          <w:tcPr>
            <w:tcW w:w="4518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49,08</w:t>
            </w:r>
          </w:p>
        </w:tc>
      </w:tr>
      <w:tr w:rsidR="003A3D69" w:rsidRPr="007002DC" w:rsidTr="004C7303">
        <w:tc>
          <w:tcPr>
            <w:tcW w:w="4585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079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4C7303">
        <w:tc>
          <w:tcPr>
            <w:tcW w:w="4585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079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34 111,46</w:t>
            </w:r>
          </w:p>
        </w:tc>
        <w:tc>
          <w:tcPr>
            <w:tcW w:w="4518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21 452,83</w:t>
            </w:r>
          </w:p>
        </w:tc>
      </w:tr>
      <w:tr w:rsidR="003A3D69" w:rsidRPr="007002DC" w:rsidTr="004C7303">
        <w:tc>
          <w:tcPr>
            <w:tcW w:w="4585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079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4C7303">
        <w:tc>
          <w:tcPr>
            <w:tcW w:w="4585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079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4C7303">
        <w:tc>
          <w:tcPr>
            <w:tcW w:w="4585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079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34 341,89</w:t>
            </w:r>
          </w:p>
        </w:tc>
        <w:tc>
          <w:tcPr>
            <w:tcW w:w="4518" w:type="dxa"/>
            <w:vAlign w:val="center"/>
          </w:tcPr>
          <w:p w:rsidR="003A3D69" w:rsidRPr="004C7303" w:rsidRDefault="003A3D69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21 501,91</w:t>
            </w:r>
          </w:p>
        </w:tc>
      </w:tr>
    </w:tbl>
    <w:p w:rsidR="003A3D69" w:rsidRDefault="003A3D69" w:rsidP="00635D3A">
      <w:pPr>
        <w:ind w:left="-851"/>
      </w:pPr>
    </w:p>
    <w:p w:rsidR="003A3D69" w:rsidRPr="007002DC" w:rsidRDefault="003A3D69" w:rsidP="004060FE">
      <w:pPr>
        <w:spacing w:before="0" w:line="240" w:lineRule="auto"/>
        <w:ind w:hanging="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o pohľadávkach do lehoty splatnosti a po lehote splatnosti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3A3D69" w:rsidRPr="007002DC" w:rsidTr="004060FE">
        <w:trPr>
          <w:trHeight w:val="397"/>
        </w:trPr>
        <w:tc>
          <w:tcPr>
            <w:tcW w:w="4323" w:type="dxa"/>
            <w:vMerge w:val="restart"/>
          </w:tcPr>
          <w:p w:rsidR="003A3D69" w:rsidRPr="007002DC" w:rsidRDefault="003A3D69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3A3D69" w:rsidRPr="007002DC" w:rsidTr="004060FE">
        <w:tc>
          <w:tcPr>
            <w:tcW w:w="4323" w:type="dxa"/>
            <w:vMerge/>
          </w:tcPr>
          <w:p w:rsidR="003A3D69" w:rsidRPr="007002DC" w:rsidRDefault="003A3D69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A3D69" w:rsidRPr="007002DC" w:rsidTr="004060FE">
        <w:tc>
          <w:tcPr>
            <w:tcW w:w="4323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3A3D69" w:rsidRPr="004060FE" w:rsidRDefault="003A3D69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/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Dlhodobé</w:t>
            </w:r>
          </w:p>
        </w:tc>
        <w:tc>
          <w:tcPr>
            <w:tcW w:w="4394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/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    Dlhodobé</w:t>
            </w:r>
          </w:p>
        </w:tc>
      </w:tr>
      <w:tr w:rsidR="003A3D69" w:rsidRPr="007002DC" w:rsidTr="004060FE">
        <w:tc>
          <w:tcPr>
            <w:tcW w:w="4323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5 384,63</w:t>
            </w:r>
          </w:p>
        </w:tc>
        <w:tc>
          <w:tcPr>
            <w:tcW w:w="4394" w:type="dxa"/>
            <w:vAlign w:val="center"/>
          </w:tcPr>
          <w:p w:rsidR="003A3D69" w:rsidRPr="007002DC" w:rsidRDefault="003A3D69" w:rsidP="00195C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1852,60</w:t>
            </w:r>
          </w:p>
        </w:tc>
      </w:tr>
      <w:tr w:rsidR="003A3D69" w:rsidRPr="007002DC" w:rsidTr="004060FE">
        <w:tc>
          <w:tcPr>
            <w:tcW w:w="4323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3A3D69" w:rsidRPr="007002DC" w:rsidRDefault="003A3D69" w:rsidP="00501841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358,25</w:t>
            </w:r>
          </w:p>
        </w:tc>
        <w:tc>
          <w:tcPr>
            <w:tcW w:w="4394" w:type="dxa"/>
            <w:vAlign w:val="center"/>
          </w:tcPr>
          <w:p w:rsidR="003A3D69" w:rsidRPr="007002DC" w:rsidRDefault="003A3D69" w:rsidP="00195C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2 059,04</w:t>
            </w:r>
          </w:p>
        </w:tc>
      </w:tr>
      <w:tr w:rsidR="003A3D69" w:rsidRPr="007002DC" w:rsidTr="004060FE">
        <w:tc>
          <w:tcPr>
            <w:tcW w:w="4323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3A3D69" w:rsidRPr="007002DC" w:rsidRDefault="003A3D69" w:rsidP="00501841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5 742,88</w:t>
            </w:r>
          </w:p>
        </w:tc>
        <w:tc>
          <w:tcPr>
            <w:tcW w:w="4394" w:type="dxa"/>
            <w:vAlign w:val="center"/>
          </w:tcPr>
          <w:p w:rsidR="003A3D69" w:rsidRPr="007002DC" w:rsidRDefault="003A3D69" w:rsidP="00195C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3 911,64</w:t>
            </w:r>
          </w:p>
        </w:tc>
      </w:tr>
    </w:tbl>
    <w:p w:rsidR="003A3D69" w:rsidRPr="007002DC" w:rsidRDefault="003A3D69" w:rsidP="00B02E76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o zmenách vlastných zdrojov krytia neobežného majetku a obežného majetku</w:t>
      </w:r>
      <w:r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1"/>
        <w:gridCol w:w="2962"/>
        <w:gridCol w:w="1976"/>
        <w:gridCol w:w="1836"/>
        <w:gridCol w:w="1976"/>
        <w:gridCol w:w="2821"/>
      </w:tblGrid>
      <w:tr w:rsidR="003A3D69" w:rsidRPr="007002DC" w:rsidTr="0045651D"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62" w:type="dxa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76" w:type="dxa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36" w:type="dxa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76" w:type="dxa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21" w:type="dxa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A3D69" w:rsidRPr="007002DC" w:rsidTr="0045651D">
        <w:trPr>
          <w:trHeight w:val="391"/>
        </w:trPr>
        <w:tc>
          <w:tcPr>
            <w:tcW w:w="14182" w:type="dxa"/>
            <w:gridSpan w:val="6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3A3D69" w:rsidRPr="007002DC" w:rsidTr="0045651D">
        <w:trPr>
          <w:trHeight w:val="391"/>
        </w:trPr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62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45 713,76</w:t>
            </w: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45 713,76</w:t>
            </w:r>
          </w:p>
        </w:tc>
      </w:tr>
      <w:tr w:rsidR="003A3D69" w:rsidRPr="007002DC" w:rsidTr="0045651D"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62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45651D">
        <w:trPr>
          <w:trHeight w:val="391"/>
        </w:trPr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62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16 596,96</w:t>
            </w: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16 596,96</w:t>
            </w:r>
          </w:p>
        </w:tc>
      </w:tr>
      <w:tr w:rsidR="003A3D69" w:rsidRPr="007002DC" w:rsidTr="0045651D">
        <w:trPr>
          <w:trHeight w:val="391"/>
        </w:trPr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62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29 116,80</w:t>
            </w: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29 116,8</w:t>
            </w:r>
          </w:p>
        </w:tc>
      </w:tr>
      <w:tr w:rsidR="003A3D69" w:rsidRPr="007002DC" w:rsidTr="0045651D"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62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45651D">
        <w:trPr>
          <w:trHeight w:val="391"/>
        </w:trPr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62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45651D"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62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45651D">
        <w:trPr>
          <w:trHeight w:val="391"/>
        </w:trPr>
        <w:tc>
          <w:tcPr>
            <w:tcW w:w="14182" w:type="dxa"/>
            <w:gridSpan w:val="6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3A3D69" w:rsidRPr="007002DC" w:rsidTr="0045651D">
        <w:trPr>
          <w:trHeight w:val="391"/>
        </w:trPr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62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45651D">
        <w:trPr>
          <w:trHeight w:val="391"/>
        </w:trPr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62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173 760,42</w:t>
            </w: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3A3D69" w:rsidRPr="007002DC" w:rsidRDefault="003A3D69" w:rsidP="0045651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173 760,42</w:t>
            </w:r>
          </w:p>
        </w:tc>
      </w:tr>
      <w:tr w:rsidR="003A3D69" w:rsidRPr="007002DC" w:rsidTr="0045651D">
        <w:trPr>
          <w:trHeight w:val="391"/>
        </w:trPr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62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45651D"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62" w:type="dxa"/>
            <w:vAlign w:val="center"/>
          </w:tcPr>
          <w:p w:rsidR="003A3D69" w:rsidRPr="007002DC" w:rsidRDefault="003A3D69" w:rsidP="00D3238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34 411,08</w:t>
            </w: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39 287,24</w:t>
            </w: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21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- 4 876,16</w:t>
            </w:r>
          </w:p>
        </w:tc>
      </w:tr>
      <w:tr w:rsidR="003A3D69" w:rsidRPr="007002DC" w:rsidTr="0045651D"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62" w:type="dxa"/>
            <w:vAlign w:val="center"/>
          </w:tcPr>
          <w:p w:rsidR="003A3D69" w:rsidRPr="00B02E76" w:rsidRDefault="003A3D69" w:rsidP="00D32384">
            <w:pPr>
              <w:pStyle w:val="ListParagraph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-39 287,24</w:t>
            </w: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13 078,45</w:t>
            </w:r>
          </w:p>
        </w:tc>
        <w:tc>
          <w:tcPr>
            <w:tcW w:w="183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39 287,24</w:t>
            </w:r>
          </w:p>
        </w:tc>
        <w:tc>
          <w:tcPr>
            <w:tcW w:w="2821" w:type="dxa"/>
            <w:vAlign w:val="center"/>
          </w:tcPr>
          <w:p w:rsidR="003A3D69" w:rsidRPr="00B02E76" w:rsidRDefault="003A3D69" w:rsidP="00037719">
            <w:pPr>
              <w:pStyle w:val="ListParagraph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- 26 208,79</w:t>
            </w:r>
          </w:p>
        </w:tc>
      </w:tr>
      <w:tr w:rsidR="003A3D69" w:rsidRPr="007002DC" w:rsidTr="0045651D">
        <w:trPr>
          <w:trHeight w:val="391"/>
        </w:trPr>
        <w:tc>
          <w:tcPr>
            <w:tcW w:w="2611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62" w:type="dxa"/>
            <w:vAlign w:val="center"/>
          </w:tcPr>
          <w:p w:rsidR="003A3D69" w:rsidRPr="007002DC" w:rsidRDefault="003A3D69" w:rsidP="00D3238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260 311,78</w:t>
            </w:r>
          </w:p>
        </w:tc>
        <w:tc>
          <w:tcPr>
            <w:tcW w:w="1976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13 078,45</w:t>
            </w:r>
          </w:p>
        </w:tc>
        <w:tc>
          <w:tcPr>
            <w:tcW w:w="1836" w:type="dxa"/>
            <w:vAlign w:val="center"/>
          </w:tcPr>
          <w:p w:rsidR="003A3D69" w:rsidRPr="0045651D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5651D">
              <w:rPr>
                <w:rFonts w:ascii="Arial" w:hAnsi="Arial"/>
                <w:b/>
                <w:sz w:val="16"/>
                <w:szCs w:val="16"/>
              </w:rPr>
              <w:t>39 287,24</w:t>
            </w:r>
          </w:p>
        </w:tc>
        <w:tc>
          <w:tcPr>
            <w:tcW w:w="1976" w:type="dxa"/>
            <w:vAlign w:val="center"/>
          </w:tcPr>
          <w:p w:rsidR="003A3D69" w:rsidRPr="00550D71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50D71">
              <w:rPr>
                <w:rFonts w:ascii="Arial" w:hAnsi="Arial"/>
                <w:b/>
                <w:sz w:val="16"/>
                <w:szCs w:val="16"/>
              </w:rPr>
              <w:t>39 287,24</w:t>
            </w:r>
          </w:p>
        </w:tc>
        <w:tc>
          <w:tcPr>
            <w:tcW w:w="2821" w:type="dxa"/>
            <w:vAlign w:val="center"/>
          </w:tcPr>
          <w:p w:rsidR="003A3D69" w:rsidRPr="007002DC" w:rsidRDefault="003A3D69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3A3D69" w:rsidRDefault="003A3D69" w:rsidP="00635D3A">
      <w:pPr>
        <w:ind w:left="-851"/>
      </w:pPr>
    </w:p>
    <w:p w:rsidR="003A3D69" w:rsidRDefault="003A3D69" w:rsidP="00635D3A">
      <w:pPr>
        <w:ind w:left="-851"/>
      </w:pPr>
    </w:p>
    <w:p w:rsidR="003A3D69" w:rsidRDefault="003A3D69" w:rsidP="00635D3A">
      <w:pPr>
        <w:ind w:left="-851"/>
      </w:pPr>
    </w:p>
    <w:p w:rsidR="003A3D69" w:rsidRDefault="003A3D69" w:rsidP="00635D3A">
      <w:pPr>
        <w:ind w:left="-851"/>
      </w:pPr>
    </w:p>
    <w:p w:rsidR="003A3D69" w:rsidRDefault="003A3D69" w:rsidP="00635D3A">
      <w:pPr>
        <w:ind w:left="-851"/>
      </w:pPr>
    </w:p>
    <w:p w:rsidR="003A3D69" w:rsidRPr="007002DC" w:rsidRDefault="003A3D69" w:rsidP="00264FB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4963"/>
      </w:tblGrid>
      <w:tr w:rsidR="003A3D69" w:rsidRPr="007002DC" w:rsidTr="002B1018">
        <w:trPr>
          <w:trHeight w:val="765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3A3D69" w:rsidRPr="007002DC" w:rsidRDefault="003A3D69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3A3D69" w:rsidRPr="00264FB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39 287,24</w:t>
            </w:r>
          </w:p>
        </w:tc>
      </w:tr>
      <w:tr w:rsidR="003A3D69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39 287,24</w:t>
            </w:r>
          </w:p>
        </w:tc>
      </w:tr>
      <w:tr w:rsidR="003A3D6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3A3D69" w:rsidRDefault="003A3D69" w:rsidP="00635D3A">
      <w:pPr>
        <w:ind w:left="-851"/>
      </w:pPr>
    </w:p>
    <w:p w:rsidR="003A3D69" w:rsidRPr="007002DC" w:rsidRDefault="003A3D69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5"/>
        <w:gridCol w:w="2653"/>
        <w:gridCol w:w="1955"/>
        <w:gridCol w:w="1818"/>
        <w:gridCol w:w="2096"/>
        <w:gridCol w:w="2653"/>
      </w:tblGrid>
      <w:tr w:rsidR="003A3D69" w:rsidRPr="007002DC" w:rsidTr="001B6238">
        <w:tc>
          <w:tcPr>
            <w:tcW w:w="286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5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5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1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096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5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A3D69" w:rsidRPr="007002DC" w:rsidTr="001B6238">
        <w:tc>
          <w:tcPr>
            <w:tcW w:w="2865" w:type="dxa"/>
            <w:vAlign w:val="center"/>
          </w:tcPr>
          <w:p w:rsidR="003A3D69" w:rsidRPr="001B6238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1B6238">
        <w:trPr>
          <w:trHeight w:val="299"/>
        </w:trPr>
        <w:tc>
          <w:tcPr>
            <w:tcW w:w="286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Audit</w:t>
            </w: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336,00</w:t>
            </w:r>
          </w:p>
        </w:tc>
        <w:tc>
          <w:tcPr>
            <w:tcW w:w="1955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336,00</w:t>
            </w:r>
          </w:p>
        </w:tc>
        <w:tc>
          <w:tcPr>
            <w:tcW w:w="1818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336,00</w:t>
            </w:r>
          </w:p>
        </w:tc>
        <w:tc>
          <w:tcPr>
            <w:tcW w:w="2096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336,00</w:t>
            </w:r>
          </w:p>
        </w:tc>
      </w:tr>
      <w:tr w:rsidR="003A3D69" w:rsidRPr="007002DC" w:rsidTr="001B6238">
        <w:trPr>
          <w:trHeight w:val="278"/>
        </w:trPr>
        <w:tc>
          <w:tcPr>
            <w:tcW w:w="286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Rezerva na zverejnenie v OV</w:t>
            </w: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13,00</w:t>
            </w:r>
          </w:p>
        </w:tc>
        <w:tc>
          <w:tcPr>
            <w:tcW w:w="1955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18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096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13,00</w:t>
            </w:r>
          </w:p>
        </w:tc>
      </w:tr>
      <w:tr w:rsidR="003A3D69" w:rsidRPr="007002DC" w:rsidTr="001B6238">
        <w:tc>
          <w:tcPr>
            <w:tcW w:w="2865" w:type="dxa"/>
            <w:vAlign w:val="center"/>
          </w:tcPr>
          <w:p w:rsidR="003A3D69" w:rsidRPr="001B6238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1B6238">
        <w:tc>
          <w:tcPr>
            <w:tcW w:w="286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349,00</w:t>
            </w:r>
          </w:p>
        </w:tc>
        <w:tc>
          <w:tcPr>
            <w:tcW w:w="1955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336,00</w:t>
            </w:r>
          </w:p>
        </w:tc>
        <w:tc>
          <w:tcPr>
            <w:tcW w:w="1818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336,00</w:t>
            </w:r>
          </w:p>
        </w:tc>
        <w:tc>
          <w:tcPr>
            <w:tcW w:w="2096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349,00</w:t>
            </w:r>
          </w:p>
        </w:tc>
      </w:tr>
      <w:tr w:rsidR="003A3D69" w:rsidRPr="007002DC" w:rsidTr="001B6238">
        <w:tc>
          <w:tcPr>
            <w:tcW w:w="286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1B6238">
        <w:tc>
          <w:tcPr>
            <w:tcW w:w="286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1B6238">
        <w:tc>
          <w:tcPr>
            <w:tcW w:w="286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3A3D69" w:rsidRPr="007002DC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1B6238">
        <w:trPr>
          <w:trHeight w:val="489"/>
        </w:trPr>
        <w:tc>
          <w:tcPr>
            <w:tcW w:w="286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53" w:type="dxa"/>
            <w:vAlign w:val="center"/>
          </w:tcPr>
          <w:p w:rsidR="003A3D69" w:rsidRPr="001B6238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349,00</w:t>
            </w:r>
          </w:p>
        </w:tc>
        <w:tc>
          <w:tcPr>
            <w:tcW w:w="1955" w:type="dxa"/>
            <w:vAlign w:val="center"/>
          </w:tcPr>
          <w:p w:rsidR="003A3D69" w:rsidRPr="001B6238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672,00</w:t>
            </w:r>
          </w:p>
        </w:tc>
        <w:tc>
          <w:tcPr>
            <w:tcW w:w="1818" w:type="dxa"/>
            <w:vAlign w:val="center"/>
          </w:tcPr>
          <w:p w:rsidR="003A3D69" w:rsidRPr="001B6238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672,00</w:t>
            </w:r>
          </w:p>
        </w:tc>
        <w:tc>
          <w:tcPr>
            <w:tcW w:w="2096" w:type="dxa"/>
            <w:vAlign w:val="center"/>
          </w:tcPr>
          <w:p w:rsidR="003A3D69" w:rsidRPr="001B6238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3A3D69" w:rsidRPr="001B6238" w:rsidRDefault="003A3D6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349</w:t>
            </w:r>
          </w:p>
        </w:tc>
      </w:tr>
    </w:tbl>
    <w:p w:rsidR="003A3D69" w:rsidRPr="007002DC" w:rsidRDefault="003A3D69" w:rsidP="001B6238">
      <w:pPr>
        <w:spacing w:before="0" w:line="240" w:lineRule="auto"/>
        <w:rPr>
          <w:rFonts w:ascii="Arial" w:hAnsi="Arial"/>
          <w:sz w:val="16"/>
          <w:szCs w:val="16"/>
        </w:rPr>
      </w:pPr>
    </w:p>
    <w:p w:rsidR="003A3D69" w:rsidRPr="007002DC" w:rsidRDefault="003A3D69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</w:t>
      </w:r>
      <w:r w:rsidRPr="0092145D">
        <w:rPr>
          <w:rFonts w:ascii="Arial" w:hAnsi="Arial"/>
          <w:b/>
          <w:szCs w:val="20"/>
        </w:rPr>
        <w:t>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3118"/>
        <w:gridCol w:w="3544"/>
      </w:tblGrid>
      <w:tr w:rsidR="003A3D69" w:rsidRPr="007002DC" w:rsidTr="002B1018">
        <w:trPr>
          <w:trHeight w:val="397"/>
        </w:trPr>
        <w:tc>
          <w:tcPr>
            <w:tcW w:w="4890" w:type="dxa"/>
            <w:vMerge w:val="restart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3A3D69" w:rsidRPr="007002DC" w:rsidTr="002B1018">
        <w:tc>
          <w:tcPr>
            <w:tcW w:w="4890" w:type="dxa"/>
            <w:vMerge/>
          </w:tcPr>
          <w:p w:rsidR="003A3D69" w:rsidRPr="007002DC" w:rsidRDefault="003A3D69" w:rsidP="002B101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A3D69" w:rsidRPr="007002DC" w:rsidTr="002B1018">
        <w:trPr>
          <w:trHeight w:val="391"/>
        </w:trPr>
        <w:tc>
          <w:tcPr>
            <w:tcW w:w="489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3A3D69" w:rsidRPr="007002DC" w:rsidRDefault="003A3D69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4 598,88</w:t>
            </w:r>
          </w:p>
        </w:tc>
        <w:tc>
          <w:tcPr>
            <w:tcW w:w="3544" w:type="dxa"/>
            <w:vAlign w:val="center"/>
          </w:tcPr>
          <w:p w:rsidR="003A3D69" w:rsidRPr="007002DC" w:rsidRDefault="003A3D69" w:rsidP="00D3238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</w:p>
        </w:tc>
      </w:tr>
      <w:tr w:rsidR="003A3D69" w:rsidRPr="007002DC" w:rsidTr="002B1018">
        <w:trPr>
          <w:trHeight w:val="391"/>
        </w:trPr>
        <w:tc>
          <w:tcPr>
            <w:tcW w:w="489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3A3D69" w:rsidRPr="007002DC" w:rsidRDefault="003A3D69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769,83</w:t>
            </w:r>
          </w:p>
        </w:tc>
        <w:tc>
          <w:tcPr>
            <w:tcW w:w="3544" w:type="dxa"/>
            <w:vAlign w:val="center"/>
          </w:tcPr>
          <w:p w:rsidR="003A3D69" w:rsidRPr="007002DC" w:rsidRDefault="003A3D69" w:rsidP="00D3238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3 401,78</w:t>
            </w:r>
          </w:p>
        </w:tc>
      </w:tr>
      <w:tr w:rsidR="003A3D69" w:rsidRPr="007002DC" w:rsidTr="002B1018">
        <w:trPr>
          <w:trHeight w:val="447"/>
        </w:trPr>
        <w:tc>
          <w:tcPr>
            <w:tcW w:w="489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3A3D69" w:rsidRPr="007002DC" w:rsidRDefault="003A3D69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5 368,71</w:t>
            </w:r>
          </w:p>
        </w:tc>
        <w:tc>
          <w:tcPr>
            <w:tcW w:w="3544" w:type="dxa"/>
            <w:vAlign w:val="center"/>
          </w:tcPr>
          <w:p w:rsidR="003A3D69" w:rsidRPr="007002DC" w:rsidRDefault="003A3D69" w:rsidP="00D3238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3 409,78</w:t>
            </w:r>
          </w:p>
        </w:tc>
      </w:tr>
      <w:tr w:rsidR="003A3D69" w:rsidRPr="007002DC" w:rsidTr="002B1018">
        <w:tc>
          <w:tcPr>
            <w:tcW w:w="489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3A3D69" w:rsidRPr="007002DC" w:rsidRDefault="003A3D69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3A3D69" w:rsidRPr="007002DC" w:rsidRDefault="003A3D69" w:rsidP="00D3238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478"/>
        </w:trPr>
        <w:tc>
          <w:tcPr>
            <w:tcW w:w="489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3A3D69" w:rsidRPr="00EC4701" w:rsidRDefault="003A3D69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899 248,09</w:t>
            </w:r>
          </w:p>
        </w:tc>
        <w:tc>
          <w:tcPr>
            <w:tcW w:w="3544" w:type="dxa"/>
            <w:vAlign w:val="center"/>
          </w:tcPr>
          <w:p w:rsidR="003A3D69" w:rsidRPr="00EC4701" w:rsidRDefault="003A3D69" w:rsidP="00D3238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27751">
              <w:rPr>
                <w:rFonts w:ascii="Arial" w:hAnsi="Arial"/>
                <w:b/>
                <w:sz w:val="16"/>
                <w:szCs w:val="16"/>
              </w:rPr>
              <w:t>899 226,93</w:t>
            </w:r>
          </w:p>
        </w:tc>
      </w:tr>
      <w:tr w:rsidR="003A3D69" w:rsidRPr="007002DC" w:rsidTr="002B1018">
        <w:trPr>
          <w:trHeight w:val="409"/>
        </w:trPr>
        <w:tc>
          <w:tcPr>
            <w:tcW w:w="489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3A3D69" w:rsidRPr="00D27751" w:rsidRDefault="003A3D69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899 248,09</w:t>
            </w:r>
          </w:p>
        </w:tc>
        <w:tc>
          <w:tcPr>
            <w:tcW w:w="3544" w:type="dxa"/>
            <w:vAlign w:val="center"/>
          </w:tcPr>
          <w:p w:rsidR="003A3D69" w:rsidRPr="00D27751" w:rsidRDefault="003A3D69" w:rsidP="00D3238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27751">
              <w:rPr>
                <w:rFonts w:ascii="Arial" w:hAnsi="Arial"/>
                <w:b/>
                <w:sz w:val="16"/>
                <w:szCs w:val="16"/>
              </w:rPr>
              <w:t>899 226,93</w:t>
            </w:r>
          </w:p>
        </w:tc>
      </w:tr>
      <w:tr w:rsidR="003A3D69" w:rsidRPr="007002DC" w:rsidTr="002B1018">
        <w:trPr>
          <w:trHeight w:val="409"/>
        </w:trPr>
        <w:tc>
          <w:tcPr>
            <w:tcW w:w="489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3A3D69" w:rsidRPr="007002DC" w:rsidRDefault="003A3D69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904 616,80</w:t>
            </w:r>
          </w:p>
        </w:tc>
        <w:tc>
          <w:tcPr>
            <w:tcW w:w="3544" w:type="dxa"/>
            <w:vAlign w:val="center"/>
          </w:tcPr>
          <w:p w:rsidR="003A3D69" w:rsidRPr="007002DC" w:rsidRDefault="003A3D69" w:rsidP="00D3238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902 636,71</w:t>
            </w:r>
          </w:p>
        </w:tc>
      </w:tr>
    </w:tbl>
    <w:p w:rsidR="003A3D69" w:rsidRDefault="003A3D69" w:rsidP="00635D3A">
      <w:pPr>
        <w:ind w:left="-851"/>
      </w:pPr>
    </w:p>
    <w:p w:rsidR="003A3D69" w:rsidRDefault="003A3D69" w:rsidP="00635D3A">
      <w:pPr>
        <w:ind w:left="-851"/>
      </w:pPr>
    </w:p>
    <w:p w:rsidR="003A3D69" w:rsidRPr="007002DC" w:rsidRDefault="003A3D69" w:rsidP="00D41D32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685"/>
        <w:gridCol w:w="3544"/>
      </w:tblGrid>
      <w:tr w:rsidR="003A3D69" w:rsidRPr="007002DC" w:rsidTr="002B1018">
        <w:tc>
          <w:tcPr>
            <w:tcW w:w="432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3A3D69" w:rsidRPr="007002DC" w:rsidTr="002B1018">
        <w:trPr>
          <w:trHeight w:val="610"/>
        </w:trPr>
        <w:tc>
          <w:tcPr>
            <w:tcW w:w="432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3A3D69" w:rsidRPr="007002DC" w:rsidRDefault="003A3D69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299,33</w:t>
            </w:r>
          </w:p>
        </w:tc>
        <w:tc>
          <w:tcPr>
            <w:tcW w:w="3544" w:type="dxa"/>
            <w:vAlign w:val="center"/>
          </w:tcPr>
          <w:p w:rsidR="003A3D69" w:rsidRPr="007002DC" w:rsidRDefault="003A3D69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299,33</w:t>
            </w:r>
          </w:p>
        </w:tc>
      </w:tr>
      <w:tr w:rsidR="003A3D69" w:rsidRPr="007002DC" w:rsidTr="002B1018">
        <w:trPr>
          <w:trHeight w:val="375"/>
        </w:trPr>
        <w:tc>
          <w:tcPr>
            <w:tcW w:w="432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3A3D69" w:rsidRPr="007002DC" w:rsidRDefault="003A3D69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3A3D69" w:rsidRPr="007002DC" w:rsidRDefault="003A3D69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279"/>
        </w:trPr>
        <w:tc>
          <w:tcPr>
            <w:tcW w:w="432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3A3D69" w:rsidRPr="007002DC" w:rsidRDefault="003A3D69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21,16</w:t>
            </w:r>
          </w:p>
        </w:tc>
        <w:tc>
          <w:tcPr>
            <w:tcW w:w="3544" w:type="dxa"/>
            <w:vAlign w:val="center"/>
          </w:tcPr>
          <w:p w:rsidR="003A3D69" w:rsidRPr="007002DC" w:rsidRDefault="003A3D69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3A3D69" w:rsidRPr="007002DC" w:rsidTr="002B1018">
        <w:trPr>
          <w:trHeight w:val="411"/>
        </w:trPr>
        <w:tc>
          <w:tcPr>
            <w:tcW w:w="432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3A3D69" w:rsidRPr="007002DC" w:rsidRDefault="003A3D69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3A3D69" w:rsidRPr="007002DC" w:rsidRDefault="003A3D69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3A3D69" w:rsidRPr="007002DC" w:rsidTr="002B1018">
        <w:trPr>
          <w:trHeight w:val="557"/>
        </w:trPr>
        <w:tc>
          <w:tcPr>
            <w:tcW w:w="432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3A3D69" w:rsidRPr="007002DC" w:rsidRDefault="003A3D69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320,49</w:t>
            </w:r>
          </w:p>
        </w:tc>
        <w:tc>
          <w:tcPr>
            <w:tcW w:w="3544" w:type="dxa"/>
            <w:vAlign w:val="center"/>
          </w:tcPr>
          <w:p w:rsidR="003A3D69" w:rsidRPr="007002DC" w:rsidRDefault="003A3D69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299,33</w:t>
            </w:r>
          </w:p>
        </w:tc>
      </w:tr>
    </w:tbl>
    <w:p w:rsidR="003A3D69" w:rsidRDefault="003A3D69" w:rsidP="00635D3A">
      <w:pPr>
        <w:ind w:left="-851"/>
      </w:pPr>
    </w:p>
    <w:p w:rsidR="003A3D69" w:rsidRPr="007002DC" w:rsidRDefault="003A3D69" w:rsidP="0038209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0"/>
        <w:gridCol w:w="1120"/>
        <w:gridCol w:w="1809"/>
        <w:gridCol w:w="1542"/>
        <w:gridCol w:w="2100"/>
        <w:gridCol w:w="2645"/>
        <w:gridCol w:w="3074"/>
      </w:tblGrid>
      <w:tr w:rsidR="003A3D69" w:rsidRPr="007002DC" w:rsidTr="0088549C">
        <w:tc>
          <w:tcPr>
            <w:tcW w:w="175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2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09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4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0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4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07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3A3D69" w:rsidRPr="007002DC" w:rsidTr="0088549C">
        <w:tc>
          <w:tcPr>
            <w:tcW w:w="175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2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88549C">
        <w:trPr>
          <w:trHeight w:val="391"/>
        </w:trPr>
        <w:tc>
          <w:tcPr>
            <w:tcW w:w="175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20" w:type="dxa"/>
            <w:vAlign w:val="center"/>
          </w:tcPr>
          <w:p w:rsidR="003A3D69" w:rsidRPr="007002DC" w:rsidRDefault="003A3D6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3A3D69" w:rsidRPr="007002DC" w:rsidRDefault="003A3D6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3A3D69" w:rsidRPr="007002DC" w:rsidRDefault="003A3D6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3A3D69" w:rsidRPr="007002DC" w:rsidRDefault="003A3D6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3A3D69" w:rsidRPr="007002DC" w:rsidRDefault="003A3D6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898 927,60</w:t>
            </w:r>
          </w:p>
        </w:tc>
        <w:tc>
          <w:tcPr>
            <w:tcW w:w="307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898 927,60</w:t>
            </w:r>
          </w:p>
        </w:tc>
      </w:tr>
      <w:tr w:rsidR="003A3D69" w:rsidRPr="007002DC" w:rsidTr="0088549C">
        <w:tc>
          <w:tcPr>
            <w:tcW w:w="175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20" w:type="dxa"/>
            <w:vAlign w:val="center"/>
          </w:tcPr>
          <w:p w:rsidR="003A3D69" w:rsidRPr="007002DC" w:rsidRDefault="003A3D6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3A3D69" w:rsidRPr="007002DC" w:rsidRDefault="003A3D6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3A3D69" w:rsidRPr="007002DC" w:rsidRDefault="003A3D6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3A3D69" w:rsidRPr="007002DC" w:rsidRDefault="003A3D6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3A3D69" w:rsidRPr="007002DC" w:rsidRDefault="003A3D6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144 204,76</w:t>
            </w:r>
          </w:p>
        </w:tc>
        <w:tc>
          <w:tcPr>
            <w:tcW w:w="307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143 382,38</w:t>
            </w:r>
          </w:p>
        </w:tc>
      </w:tr>
      <w:tr w:rsidR="003A3D69" w:rsidRPr="007002DC" w:rsidTr="0088549C">
        <w:tc>
          <w:tcPr>
            <w:tcW w:w="175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2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88549C">
        <w:trPr>
          <w:trHeight w:val="375"/>
        </w:trPr>
        <w:tc>
          <w:tcPr>
            <w:tcW w:w="175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2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3A3D69" w:rsidRPr="007002DC" w:rsidRDefault="003A3D69" w:rsidP="0002559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1 043 132,36</w:t>
            </w:r>
          </w:p>
        </w:tc>
        <w:tc>
          <w:tcPr>
            <w:tcW w:w="3074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1 042 309,98</w:t>
            </w:r>
          </w:p>
        </w:tc>
      </w:tr>
    </w:tbl>
    <w:p w:rsidR="003A3D69" w:rsidRDefault="003A3D69" w:rsidP="00635D3A">
      <w:pPr>
        <w:ind w:left="-851"/>
      </w:pPr>
    </w:p>
    <w:p w:rsidR="003A3D69" w:rsidRDefault="003A3D69" w:rsidP="00635D3A">
      <w:pPr>
        <w:ind w:left="-851"/>
      </w:pPr>
    </w:p>
    <w:p w:rsidR="003A3D69" w:rsidRDefault="003A3D69" w:rsidP="00635D3A">
      <w:pPr>
        <w:ind w:left="-851"/>
      </w:pPr>
    </w:p>
    <w:p w:rsidR="003A3D69" w:rsidRDefault="003A3D69" w:rsidP="00635D3A">
      <w:pPr>
        <w:ind w:left="-851"/>
      </w:pPr>
    </w:p>
    <w:p w:rsidR="003A3D69" w:rsidRDefault="003A3D69" w:rsidP="00635D3A">
      <w:pPr>
        <w:ind w:left="-851"/>
      </w:pPr>
    </w:p>
    <w:p w:rsidR="003A3D69" w:rsidRPr="002B1018" w:rsidRDefault="003A3D69" w:rsidP="00635D3A">
      <w:pPr>
        <w:ind w:left="-851"/>
        <w:rPr>
          <w:rFonts w:ascii="Arial" w:hAnsi="Arial"/>
          <w:b/>
        </w:rPr>
      </w:pPr>
      <w:r>
        <w:tab/>
      </w:r>
      <w:r>
        <w:tab/>
      </w:r>
      <w:r w:rsidRPr="002B1018">
        <w:rPr>
          <w:rFonts w:ascii="Arial" w:hAnsi="Arial"/>
          <w:b/>
        </w:rPr>
        <w:t>Vzorová tabuľka k čl. III ods. 15 o významných položkách výnosov budúcich období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38"/>
        <w:gridCol w:w="2268"/>
        <w:gridCol w:w="2268"/>
        <w:gridCol w:w="2552"/>
        <w:gridCol w:w="2693"/>
      </w:tblGrid>
      <w:tr w:rsidR="003A3D69" w:rsidRPr="007002DC" w:rsidTr="002B1018">
        <w:tc>
          <w:tcPr>
            <w:tcW w:w="233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55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69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</w:tr>
      <w:tr w:rsidR="003A3D69" w:rsidRPr="007002DC" w:rsidTr="002B1018">
        <w:trPr>
          <w:trHeight w:val="525"/>
        </w:trPr>
        <w:tc>
          <w:tcPr>
            <w:tcW w:w="233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Bezodplatne nadobudnutého  dlhodobého majetku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13 693,04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1 750,00</w:t>
            </w:r>
          </w:p>
        </w:tc>
        <w:tc>
          <w:tcPr>
            <w:tcW w:w="255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469,38</w:t>
            </w:r>
          </w:p>
        </w:tc>
        <w:tc>
          <w:tcPr>
            <w:tcW w:w="269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14 973,66</w:t>
            </w:r>
          </w:p>
        </w:tc>
      </w:tr>
      <w:tr w:rsidR="003A3D69" w:rsidRPr="007002DC" w:rsidTr="002B1018">
        <w:trPr>
          <w:trHeight w:val="647"/>
        </w:trPr>
        <w:tc>
          <w:tcPr>
            <w:tcW w:w="233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711"/>
        </w:trPr>
        <w:tc>
          <w:tcPr>
            <w:tcW w:w="233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finančného daru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554"/>
        </w:trPr>
        <w:tc>
          <w:tcPr>
            <w:tcW w:w="233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zo štátneho rozpočtu alebo z prostriedkov EÚ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559"/>
        </w:trPr>
        <w:tc>
          <w:tcPr>
            <w:tcW w:w="233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 rozpočtu obce alebo z rozpočtu vyššieho územného celku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553"/>
        </w:trPr>
        <w:tc>
          <w:tcPr>
            <w:tcW w:w="233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553"/>
        </w:trPr>
        <w:tc>
          <w:tcPr>
            <w:tcW w:w="233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75"/>
        </w:trPr>
        <w:tc>
          <w:tcPr>
            <w:tcW w:w="2338" w:type="dxa"/>
            <w:vAlign w:val="center"/>
          </w:tcPr>
          <w:p w:rsidR="003A3D69" w:rsidRPr="002B1018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A3D69" w:rsidRPr="002B1018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3A3D69" w:rsidRPr="007002DC" w:rsidRDefault="003A3D69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3A3D69" w:rsidRPr="007002DC" w:rsidRDefault="003A3D69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8"/>
        <w:gridCol w:w="3969"/>
        <w:gridCol w:w="3260"/>
      </w:tblGrid>
      <w:tr w:rsidR="003A3D69" w:rsidRPr="007002DC" w:rsidTr="002B1018">
        <w:tc>
          <w:tcPr>
            <w:tcW w:w="715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3A3D69" w:rsidRPr="007002DC" w:rsidTr="002B1018">
        <w:trPr>
          <w:trHeight w:val="397"/>
        </w:trPr>
        <w:tc>
          <w:tcPr>
            <w:tcW w:w="715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Poskytovanie sociálnej pomoci a vzdelávania pre deti s nariadenou ústavnou výchovou</w:t>
            </w:r>
          </w:p>
        </w:tc>
        <w:tc>
          <w:tcPr>
            <w:tcW w:w="3969" w:type="dxa"/>
            <w:vAlign w:val="center"/>
          </w:tcPr>
          <w:p w:rsidR="003A3D69" w:rsidRPr="007002DC" w:rsidRDefault="003A3D69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1 746,09</w:t>
            </w:r>
          </w:p>
        </w:tc>
        <w:tc>
          <w:tcPr>
            <w:tcW w:w="3260" w:type="dxa"/>
            <w:vAlign w:val="center"/>
          </w:tcPr>
          <w:p w:rsidR="003A3D69" w:rsidRPr="007002DC" w:rsidRDefault="003A3D69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3A3D69" w:rsidRPr="007002DC" w:rsidTr="002B1018">
        <w:trPr>
          <w:trHeight w:val="397"/>
        </w:trPr>
        <w:tc>
          <w:tcPr>
            <w:tcW w:w="715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3A3D69" w:rsidRPr="007002DC" w:rsidRDefault="003A3D69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3A3D69" w:rsidRPr="007002DC" w:rsidRDefault="003A3D69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97"/>
        </w:trPr>
        <w:tc>
          <w:tcPr>
            <w:tcW w:w="7158" w:type="dxa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3A3D69" w:rsidRPr="007002DC" w:rsidRDefault="003A3D69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3A3D69" w:rsidRPr="007002DC" w:rsidRDefault="003A3D69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rPr>
          <w:trHeight w:val="397"/>
        </w:trPr>
        <w:tc>
          <w:tcPr>
            <w:tcW w:w="11127" w:type="dxa"/>
            <w:gridSpan w:val="2"/>
            <w:vAlign w:val="center"/>
          </w:tcPr>
          <w:p w:rsidR="003A3D69" w:rsidRPr="007002DC" w:rsidRDefault="003A3D6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                                     0</w:t>
            </w:r>
          </w:p>
        </w:tc>
        <w:tc>
          <w:tcPr>
            <w:tcW w:w="3260" w:type="dxa"/>
            <w:vAlign w:val="center"/>
          </w:tcPr>
          <w:p w:rsidR="003A3D69" w:rsidRPr="007002DC" w:rsidRDefault="003A3D69" w:rsidP="00E9130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3A3D69" w:rsidRPr="007002DC" w:rsidRDefault="003A3D69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3A3D69" w:rsidRPr="007002DC" w:rsidRDefault="003A3D69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3A3D69" w:rsidRPr="007002DC" w:rsidTr="002B1018">
        <w:tc>
          <w:tcPr>
            <w:tcW w:w="6307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3A3D69" w:rsidRPr="007002DC" w:rsidTr="002B1018">
        <w:tc>
          <w:tcPr>
            <w:tcW w:w="6307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3A3D69" w:rsidRPr="007002DC" w:rsidRDefault="003A3D69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336</w:t>
            </w:r>
          </w:p>
        </w:tc>
      </w:tr>
      <w:tr w:rsidR="003A3D69" w:rsidRPr="007002DC" w:rsidTr="002B1018">
        <w:tc>
          <w:tcPr>
            <w:tcW w:w="6307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3A3D69" w:rsidRPr="007002DC" w:rsidRDefault="003A3D69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c>
          <w:tcPr>
            <w:tcW w:w="6307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3A3D69" w:rsidRPr="007002DC" w:rsidRDefault="003A3D69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c>
          <w:tcPr>
            <w:tcW w:w="6307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3A3D69" w:rsidRPr="007002DC" w:rsidRDefault="003A3D69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c>
          <w:tcPr>
            <w:tcW w:w="6307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3A3D69" w:rsidRPr="007002DC" w:rsidRDefault="003A3D69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A3D69" w:rsidRPr="007002DC" w:rsidTr="002B1018">
        <w:tc>
          <w:tcPr>
            <w:tcW w:w="6307" w:type="dxa"/>
            <w:vAlign w:val="center"/>
          </w:tcPr>
          <w:p w:rsidR="003A3D69" w:rsidRPr="007002DC" w:rsidRDefault="003A3D69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3A3D69" w:rsidRPr="007002DC" w:rsidRDefault="003A3D69" w:rsidP="005359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336</w:t>
            </w:r>
          </w:p>
        </w:tc>
      </w:tr>
    </w:tbl>
    <w:p w:rsidR="003A3D69" w:rsidRDefault="003A3D69" w:rsidP="00635D3A">
      <w:pPr>
        <w:ind w:left="-851"/>
      </w:pPr>
    </w:p>
    <w:sectPr w:rsidR="003A3D69" w:rsidSect="00F97EE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D69" w:rsidRDefault="003A3D69" w:rsidP="00F97EE5">
      <w:pPr>
        <w:spacing w:before="0" w:after="0" w:line="240" w:lineRule="auto"/>
      </w:pPr>
      <w:r>
        <w:separator/>
      </w:r>
    </w:p>
  </w:endnote>
  <w:endnote w:type="continuationSeparator" w:id="0">
    <w:p w:rsidR="003A3D69" w:rsidRDefault="003A3D69" w:rsidP="00F97E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D69" w:rsidRDefault="003A3D69" w:rsidP="00F97EE5">
      <w:pPr>
        <w:spacing w:before="0" w:after="0" w:line="240" w:lineRule="auto"/>
      </w:pPr>
      <w:r>
        <w:separator/>
      </w:r>
    </w:p>
  </w:footnote>
  <w:footnote w:type="continuationSeparator" w:id="0">
    <w:p w:rsidR="003A3D69" w:rsidRDefault="003A3D69" w:rsidP="00F97E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D69" w:rsidRDefault="003A3D6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C4C85"/>
    <w:multiLevelType w:val="hybridMultilevel"/>
    <w:tmpl w:val="44F8675A"/>
    <w:lvl w:ilvl="0" w:tplc="3E1C40B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EE5"/>
    <w:rsid w:val="00000CE2"/>
    <w:rsid w:val="0002559E"/>
    <w:rsid w:val="00037719"/>
    <w:rsid w:val="00094AD9"/>
    <w:rsid w:val="000A0889"/>
    <w:rsid w:val="000D5CD0"/>
    <w:rsid w:val="000F70F2"/>
    <w:rsid w:val="001527C2"/>
    <w:rsid w:val="001574BC"/>
    <w:rsid w:val="0015779F"/>
    <w:rsid w:val="00171A3D"/>
    <w:rsid w:val="00195C0B"/>
    <w:rsid w:val="001B6238"/>
    <w:rsid w:val="001E3C70"/>
    <w:rsid w:val="001E7C73"/>
    <w:rsid w:val="00201421"/>
    <w:rsid w:val="00210696"/>
    <w:rsid w:val="00250ACC"/>
    <w:rsid w:val="00251A31"/>
    <w:rsid w:val="002549F4"/>
    <w:rsid w:val="00264FBC"/>
    <w:rsid w:val="002775BB"/>
    <w:rsid w:val="002A57CB"/>
    <w:rsid w:val="002B1018"/>
    <w:rsid w:val="002D1365"/>
    <w:rsid w:val="002D61DA"/>
    <w:rsid w:val="002E2A07"/>
    <w:rsid w:val="0032421B"/>
    <w:rsid w:val="00347FAD"/>
    <w:rsid w:val="00354E27"/>
    <w:rsid w:val="0036663C"/>
    <w:rsid w:val="00381A89"/>
    <w:rsid w:val="0038209C"/>
    <w:rsid w:val="003A3D69"/>
    <w:rsid w:val="003F1A29"/>
    <w:rsid w:val="004060FE"/>
    <w:rsid w:val="00436408"/>
    <w:rsid w:val="0043788A"/>
    <w:rsid w:val="0045651D"/>
    <w:rsid w:val="00461786"/>
    <w:rsid w:val="00486C75"/>
    <w:rsid w:val="004C7303"/>
    <w:rsid w:val="004D37B3"/>
    <w:rsid w:val="004E3087"/>
    <w:rsid w:val="004F56DF"/>
    <w:rsid w:val="00501841"/>
    <w:rsid w:val="00535910"/>
    <w:rsid w:val="005375E3"/>
    <w:rsid w:val="00550D71"/>
    <w:rsid w:val="005B3FBF"/>
    <w:rsid w:val="005D7991"/>
    <w:rsid w:val="006019F1"/>
    <w:rsid w:val="00624063"/>
    <w:rsid w:val="00633531"/>
    <w:rsid w:val="00635D3A"/>
    <w:rsid w:val="007002DC"/>
    <w:rsid w:val="00731EC3"/>
    <w:rsid w:val="00742F9B"/>
    <w:rsid w:val="00782BD8"/>
    <w:rsid w:val="007D0FC9"/>
    <w:rsid w:val="007D201B"/>
    <w:rsid w:val="007F5511"/>
    <w:rsid w:val="00814791"/>
    <w:rsid w:val="00814A9B"/>
    <w:rsid w:val="0086463F"/>
    <w:rsid w:val="0088549C"/>
    <w:rsid w:val="0089521C"/>
    <w:rsid w:val="008960EF"/>
    <w:rsid w:val="008A55AD"/>
    <w:rsid w:val="008C1BA0"/>
    <w:rsid w:val="008C5939"/>
    <w:rsid w:val="008D2F30"/>
    <w:rsid w:val="008F7BB7"/>
    <w:rsid w:val="009065B8"/>
    <w:rsid w:val="0091024F"/>
    <w:rsid w:val="00914465"/>
    <w:rsid w:val="0092145D"/>
    <w:rsid w:val="00936804"/>
    <w:rsid w:val="0098433B"/>
    <w:rsid w:val="009A2215"/>
    <w:rsid w:val="009C57DE"/>
    <w:rsid w:val="009E53CE"/>
    <w:rsid w:val="009F081B"/>
    <w:rsid w:val="00A1193A"/>
    <w:rsid w:val="00A133AA"/>
    <w:rsid w:val="00A36FF4"/>
    <w:rsid w:val="00AF159F"/>
    <w:rsid w:val="00B02E76"/>
    <w:rsid w:val="00B63F1A"/>
    <w:rsid w:val="00BA3078"/>
    <w:rsid w:val="00BD27CE"/>
    <w:rsid w:val="00BD7626"/>
    <w:rsid w:val="00BE4EC3"/>
    <w:rsid w:val="00C04CF0"/>
    <w:rsid w:val="00C10CBB"/>
    <w:rsid w:val="00C131B5"/>
    <w:rsid w:val="00C20C96"/>
    <w:rsid w:val="00C823EC"/>
    <w:rsid w:val="00C93896"/>
    <w:rsid w:val="00CB5835"/>
    <w:rsid w:val="00CF1C65"/>
    <w:rsid w:val="00CF730C"/>
    <w:rsid w:val="00CF7B02"/>
    <w:rsid w:val="00D05099"/>
    <w:rsid w:val="00D05ED3"/>
    <w:rsid w:val="00D11782"/>
    <w:rsid w:val="00D21078"/>
    <w:rsid w:val="00D27751"/>
    <w:rsid w:val="00D32384"/>
    <w:rsid w:val="00D41D32"/>
    <w:rsid w:val="00D57DC9"/>
    <w:rsid w:val="00DC40CF"/>
    <w:rsid w:val="00E675B7"/>
    <w:rsid w:val="00E772C4"/>
    <w:rsid w:val="00E91303"/>
    <w:rsid w:val="00EB0612"/>
    <w:rsid w:val="00EB50B4"/>
    <w:rsid w:val="00EC4701"/>
    <w:rsid w:val="00EE3B10"/>
    <w:rsid w:val="00F255AC"/>
    <w:rsid w:val="00F3279A"/>
    <w:rsid w:val="00F339A1"/>
    <w:rsid w:val="00F4083A"/>
    <w:rsid w:val="00F761C6"/>
    <w:rsid w:val="00F97EE5"/>
    <w:rsid w:val="00FA677B"/>
    <w:rsid w:val="00FE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F97EE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35D3A"/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02E76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264FBC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4A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1EC3"/>
    <w:rPr>
      <w:rFonts w:eastAsia="Times New Roman" w:cs="Arial"/>
      <w:sz w:val="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179</TotalTime>
  <Pages>8</Pages>
  <Words>1195</Words>
  <Characters>6814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tabuľka  k čl</dc:title>
  <dc:subject/>
  <dc:creator>pc</dc:creator>
  <cp:keywords/>
  <dc:description/>
  <cp:lastModifiedBy>Janka Balážová</cp:lastModifiedBy>
  <cp:revision>86</cp:revision>
  <cp:lastPrinted>2015-03-28T15:47:00Z</cp:lastPrinted>
  <dcterms:created xsi:type="dcterms:W3CDTF">2015-03-28T08:35:00Z</dcterms:created>
  <dcterms:modified xsi:type="dcterms:W3CDTF">2017-05-31T21:02:00Z</dcterms:modified>
</cp:coreProperties>
</file>