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2B" w:rsidRPr="00A55E63" w:rsidRDefault="00BB582B">
      <w:pPr>
        <w:spacing w:before="2" w:line="140" w:lineRule="exact"/>
        <w:rPr>
          <w:sz w:val="14"/>
          <w:szCs w:val="14"/>
          <w:lang w:val="en-US"/>
        </w:rPr>
      </w:pPr>
    </w:p>
    <w:p w:rsidR="00BB582B" w:rsidRPr="00A55E63" w:rsidRDefault="00BB582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6</w:t>
      </w:r>
    </w:p>
    <w:p w:rsidR="00BB582B" w:rsidRPr="00A55E63" w:rsidRDefault="00BB582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BB582B" w:rsidRPr="00A55E63" w:rsidRDefault="00BB582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BB582B" w:rsidRPr="006E49A2" w:rsidRDefault="00BB582B" w:rsidP="00AD749D">
      <w:pPr>
        <w:spacing w:before="7" w:line="240" w:lineRule="exact"/>
        <w:jc w:val="both"/>
        <w:rPr>
          <w:rFonts w:ascii="Arial" w:hAnsi="Arial" w:cs="Arial"/>
        </w:rPr>
      </w:pPr>
    </w:p>
    <w:p w:rsidR="00BB582B" w:rsidRPr="00A55E63" w:rsidRDefault="00BB582B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BB582B" w:rsidRPr="00A55E63" w:rsidRDefault="00BB582B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BB582B" w:rsidRPr="00A55E63" w:rsidRDefault="00BB582B" w:rsidP="00AD749D">
      <w:pPr>
        <w:spacing w:before="7" w:line="240" w:lineRule="exact"/>
        <w:jc w:val="both"/>
        <w:rPr>
          <w:rFonts w:ascii="Arial" w:hAnsi="Arial" w:cs="Arial"/>
        </w:rPr>
      </w:pPr>
    </w:p>
    <w:p w:rsidR="00BB582B" w:rsidRPr="00A55E63" w:rsidRDefault="00BB582B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BB582B" w:rsidRPr="00A55E63" w:rsidRDefault="00BB582B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BB582B" w:rsidRPr="00CC0C66" w:rsidTr="00CC0C66">
        <w:tc>
          <w:tcPr>
            <w:tcW w:w="3085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MIMAM s.r.o.</w:t>
            </w:r>
          </w:p>
        </w:tc>
      </w:tr>
      <w:tr w:rsidR="00BB582B" w:rsidRPr="00CC0C66" w:rsidTr="00CC0C66">
        <w:tc>
          <w:tcPr>
            <w:tcW w:w="3085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47973919</w:t>
            </w:r>
          </w:p>
        </w:tc>
      </w:tr>
      <w:tr w:rsidR="00BB582B" w:rsidRPr="00CC0C66" w:rsidTr="00CC0C66">
        <w:tc>
          <w:tcPr>
            <w:tcW w:w="3085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Andreja Kmeťa 13/205, 036 01 Martin</w:t>
            </w:r>
          </w:p>
        </w:tc>
      </w:tr>
    </w:tbl>
    <w:p w:rsidR="00BB582B" w:rsidRPr="00A55E63" w:rsidRDefault="00BB582B" w:rsidP="00EB55FA">
      <w:pPr>
        <w:spacing w:line="260" w:lineRule="exact"/>
        <w:jc w:val="both"/>
        <w:rPr>
          <w:rFonts w:ascii="Arial" w:hAnsi="Arial" w:cs="Arial"/>
        </w:rPr>
      </w:pPr>
    </w:p>
    <w:p w:rsidR="00BB582B" w:rsidRPr="00A55E63" w:rsidRDefault="00BB582B" w:rsidP="00EB55FA">
      <w:pPr>
        <w:spacing w:line="260" w:lineRule="exact"/>
        <w:jc w:val="both"/>
        <w:rPr>
          <w:rFonts w:ascii="Arial" w:hAnsi="Arial" w:cs="Arial"/>
        </w:rPr>
      </w:pPr>
    </w:p>
    <w:p w:rsidR="00BB582B" w:rsidRPr="00A55E63" w:rsidRDefault="00BB582B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B582B" w:rsidRPr="00A55E63" w:rsidRDefault="00BB582B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B582B" w:rsidRPr="00A55E63" w:rsidRDefault="00BB582B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B582B" w:rsidRPr="00A55E63" w:rsidRDefault="00BB582B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BB582B" w:rsidRPr="00A55E63" w:rsidRDefault="00BB582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BB582B" w:rsidRPr="00CC0C66" w:rsidTr="00CC0C66">
        <w:tc>
          <w:tcPr>
            <w:tcW w:w="4219" w:type="dxa"/>
          </w:tcPr>
          <w:p w:rsidR="00BB582B" w:rsidRPr="00CC0C66" w:rsidRDefault="00BB582B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BB582B" w:rsidRPr="00CC0C66" w:rsidRDefault="00BB582B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BB582B" w:rsidRPr="00CC0C66" w:rsidRDefault="00BB582B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BB582B" w:rsidRPr="00CC0C66" w:rsidRDefault="00BB582B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BB582B" w:rsidRPr="00CC0C66" w:rsidTr="00CC0C66">
        <w:tc>
          <w:tcPr>
            <w:tcW w:w="4219" w:type="dxa"/>
          </w:tcPr>
          <w:p w:rsidR="00BB582B" w:rsidRPr="00CC0C66" w:rsidRDefault="00BB582B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BB582B" w:rsidRPr="00A55E63" w:rsidRDefault="00BB582B" w:rsidP="00AD6C8A">
      <w:pPr>
        <w:spacing w:line="260" w:lineRule="exact"/>
        <w:jc w:val="both"/>
        <w:rPr>
          <w:rFonts w:ascii="Arial" w:hAnsi="Arial" w:cs="Arial"/>
        </w:rPr>
      </w:pPr>
    </w:p>
    <w:p w:rsidR="00BB582B" w:rsidRPr="00A55E63" w:rsidRDefault="00BB582B" w:rsidP="00AD749D">
      <w:pPr>
        <w:spacing w:before="1" w:line="280" w:lineRule="exact"/>
        <w:jc w:val="both"/>
        <w:rPr>
          <w:rFonts w:ascii="Arial" w:hAnsi="Arial" w:cs="Arial"/>
        </w:rPr>
      </w:pPr>
    </w:p>
    <w:p w:rsidR="00BB582B" w:rsidRPr="00A55E63" w:rsidRDefault="00BB582B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BB582B" w:rsidRPr="00A55E63" w:rsidRDefault="00BB582B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BB582B" w:rsidRPr="00A55E63" w:rsidRDefault="00BB582B" w:rsidP="00AD749D">
      <w:pPr>
        <w:spacing w:before="11" w:line="260" w:lineRule="exact"/>
        <w:jc w:val="both"/>
        <w:rPr>
          <w:rFonts w:ascii="Arial" w:hAnsi="Arial" w:cs="Arial"/>
        </w:rPr>
      </w:pPr>
    </w:p>
    <w:p w:rsidR="00BB582B" w:rsidRPr="00A55E63" w:rsidRDefault="00BB582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BB582B" w:rsidRPr="00A55E63" w:rsidRDefault="00BB582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BB582B" w:rsidRPr="00A55E63" w:rsidRDefault="00BB582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B582B" w:rsidRPr="00A55E63" w:rsidRDefault="00BB582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BB582B" w:rsidRPr="00A55E63" w:rsidRDefault="00BB582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B582B" w:rsidRPr="00A55E63" w:rsidRDefault="00BB582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B582B" w:rsidRPr="00A55E63" w:rsidRDefault="00BB582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BB582B" w:rsidRPr="00A55E63" w:rsidRDefault="00BB582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BB582B" w:rsidRPr="00A55E63" w:rsidRDefault="00BB582B" w:rsidP="00AD749D">
      <w:pPr>
        <w:spacing w:before="1" w:line="280" w:lineRule="exact"/>
        <w:jc w:val="both"/>
        <w:rPr>
          <w:rFonts w:ascii="Arial" w:hAnsi="Arial" w:cs="Arial"/>
        </w:rPr>
      </w:pPr>
    </w:p>
    <w:p w:rsidR="00BB582B" w:rsidRPr="00A55E63" w:rsidRDefault="00BB582B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BB582B" w:rsidRPr="00A55E63" w:rsidRDefault="00BB582B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BB582B" w:rsidRPr="00A55E63" w:rsidRDefault="00BB582B" w:rsidP="00AD749D">
      <w:pPr>
        <w:spacing w:before="11" w:line="260" w:lineRule="exact"/>
        <w:jc w:val="both"/>
        <w:rPr>
          <w:rFonts w:ascii="Arial" w:hAnsi="Arial" w:cs="Arial"/>
        </w:rPr>
      </w:pPr>
    </w:p>
    <w:p w:rsidR="00BB582B" w:rsidRPr="00A55E63" w:rsidRDefault="00BB582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BB582B" w:rsidRPr="00A55E63" w:rsidRDefault="00BB582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B582B" w:rsidRPr="00A55E63" w:rsidRDefault="00BB582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B582B" w:rsidRPr="00A55E63" w:rsidRDefault="00BB582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BB582B" w:rsidRPr="00A55E63" w:rsidRDefault="00BB582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BB582B" w:rsidRPr="00A55E63" w:rsidRDefault="00BB582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BB582B" w:rsidRPr="00A55E63" w:rsidRDefault="00BB582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B582B" w:rsidRPr="00A55E63" w:rsidRDefault="00BB582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B582B" w:rsidRPr="00A55E63" w:rsidRDefault="00BB582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BB582B" w:rsidRPr="00A55E63" w:rsidRDefault="00BB582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B582B" w:rsidRPr="00A55E63" w:rsidRDefault="00BB582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B582B" w:rsidRPr="00A55E63" w:rsidRDefault="00BB582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BB582B" w:rsidRPr="00A55E63" w:rsidRDefault="00BB582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BB582B" w:rsidRPr="00A55E63" w:rsidRDefault="00BB582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B582B" w:rsidRPr="00A55E63" w:rsidRDefault="00BB582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BB582B" w:rsidRPr="00A55E63" w:rsidRDefault="00BB582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B582B" w:rsidRPr="00451ED3" w:rsidRDefault="00BB582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BB582B" w:rsidRPr="00451ED3" w:rsidRDefault="00BB582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Default="00BB582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BB582B" w:rsidRDefault="00BB582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451ED3" w:rsidRDefault="00BB582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BB582B" w:rsidRPr="00451ED3" w:rsidRDefault="00BB582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BB582B" w:rsidRPr="00A55E63" w:rsidRDefault="00BB582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Default="00BB582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B582B" w:rsidRPr="00A55E63" w:rsidRDefault="00BB582B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BB582B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82B" w:rsidRDefault="00BB582B">
      <w:r>
        <w:separator/>
      </w:r>
    </w:p>
  </w:endnote>
  <w:endnote w:type="continuationSeparator" w:id="0">
    <w:p w:rsidR="00BB582B" w:rsidRDefault="00BB58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82B" w:rsidRDefault="00BB582B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BB582B" w:rsidRDefault="00BB582B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82B" w:rsidRDefault="00BB582B">
      <w:r>
        <w:separator/>
      </w:r>
    </w:p>
  </w:footnote>
  <w:footnote w:type="continuationSeparator" w:id="0">
    <w:p w:rsidR="00BB582B" w:rsidRDefault="00BB58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82B" w:rsidRDefault="00BB582B">
    <w:pPr>
      <w:pStyle w:val="Header"/>
    </w:pPr>
  </w:p>
  <w:p w:rsidR="00BB582B" w:rsidRDefault="00BB582B">
    <w:pPr>
      <w:pStyle w:val="Header"/>
    </w:pPr>
  </w:p>
  <w:p w:rsidR="00BB582B" w:rsidRDefault="00BB582B">
    <w:pPr>
      <w:pStyle w:val="Header"/>
    </w:pPr>
  </w:p>
  <w:p w:rsidR="00BB582B" w:rsidRDefault="00BB582B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47973919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2024163614</w:t>
    </w:r>
  </w:p>
  <w:p w:rsidR="00BB582B" w:rsidRDefault="00BB582B" w:rsidP="0055784D">
    <w:pPr>
      <w:pStyle w:val="Header"/>
      <w:rPr>
        <w:rFonts w:ascii="Times New Roman" w:hAnsi="Times New Roman"/>
        <w:sz w:val="24"/>
        <w:szCs w:val="24"/>
      </w:rPr>
    </w:pPr>
  </w:p>
  <w:p w:rsidR="00BB582B" w:rsidRDefault="00BB58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26753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925F8"/>
    <w:rsid w:val="004A2BF3"/>
    <w:rsid w:val="00543048"/>
    <w:rsid w:val="0055784D"/>
    <w:rsid w:val="00560DB1"/>
    <w:rsid w:val="00623868"/>
    <w:rsid w:val="00637F73"/>
    <w:rsid w:val="00676DB4"/>
    <w:rsid w:val="006831DF"/>
    <w:rsid w:val="006E49A2"/>
    <w:rsid w:val="00727FE9"/>
    <w:rsid w:val="00741253"/>
    <w:rsid w:val="00861175"/>
    <w:rsid w:val="008771A6"/>
    <w:rsid w:val="00913435"/>
    <w:rsid w:val="00916772"/>
    <w:rsid w:val="009306AE"/>
    <w:rsid w:val="0096694F"/>
    <w:rsid w:val="009A27D0"/>
    <w:rsid w:val="009D5C84"/>
    <w:rsid w:val="00A55E63"/>
    <w:rsid w:val="00AD6C8A"/>
    <w:rsid w:val="00AD749D"/>
    <w:rsid w:val="00B15E67"/>
    <w:rsid w:val="00B7440A"/>
    <w:rsid w:val="00BB582B"/>
    <w:rsid w:val="00C01CB7"/>
    <w:rsid w:val="00C424DD"/>
    <w:rsid w:val="00C613D1"/>
    <w:rsid w:val="00C71636"/>
    <w:rsid w:val="00CC0C66"/>
    <w:rsid w:val="00CC3205"/>
    <w:rsid w:val="00CD545D"/>
    <w:rsid w:val="00D738A6"/>
    <w:rsid w:val="00E1750C"/>
    <w:rsid w:val="00E532AD"/>
    <w:rsid w:val="00E70F0E"/>
    <w:rsid w:val="00EB4798"/>
    <w:rsid w:val="00EB55FA"/>
    <w:rsid w:val="00EE5474"/>
    <w:rsid w:val="00F404E8"/>
    <w:rsid w:val="00F508D2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4DD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6694F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6694F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C424DD"/>
  </w:style>
  <w:style w:type="paragraph" w:customStyle="1" w:styleId="TableParagraph">
    <w:name w:val="Table Paragraph"/>
    <w:basedOn w:val="Normal"/>
    <w:uiPriority w:val="99"/>
    <w:rsid w:val="00C424DD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980</Words>
  <Characters>5591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Ing. Zita Dvorakova</cp:lastModifiedBy>
  <cp:revision>3</cp:revision>
  <dcterms:created xsi:type="dcterms:W3CDTF">2017-06-10T20:19:00Z</dcterms:created>
  <dcterms:modified xsi:type="dcterms:W3CDTF">2017-06-10T20:20:00Z</dcterms:modified>
</cp:coreProperties>
</file>