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E103B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E103B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E103B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E103B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103B0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E103B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71E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71E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9A0C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9A0C7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243A4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43A4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243A4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787</w:t>
            </w:r>
            <w:r w:rsidR="00FA6387">
              <w:rPr>
                <w:szCs w:val="22"/>
              </w:rPr>
              <w:t>0</w:t>
            </w:r>
          </w:p>
        </w:tc>
        <w:tc>
          <w:tcPr>
            <w:tcW w:w="1950" w:type="dxa"/>
            <w:vAlign w:val="center"/>
          </w:tcPr>
          <w:p w:rsidR="0003344F" w:rsidRPr="003F477D" w:rsidRDefault="00243A4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787</w:t>
            </w:r>
            <w:r w:rsidR="00FA6387"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43A4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8782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43A4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8782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A638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16095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A638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3826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A638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19921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F7D2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7D29">
              <w:rPr>
                <w:szCs w:val="22"/>
              </w:rPr>
              <w:t>21445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7D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F7D2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F7D2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477A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477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7D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7D2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77A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477A7" w:rsidRPr="003F477D" w:rsidRDefault="002F7D2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77A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614D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61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61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27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41F8E" w:rsidRDefault="00A41F8E" w:rsidP="00107589">
      <w:pPr>
        <w:spacing w:after="0" w:line="240" w:lineRule="auto"/>
      </w:pPr>
      <w:r>
        <w:separator/>
      </w:r>
    </w:p>
  </w:endnote>
  <w:endnote w:type="continuationSeparator" w:id="1">
    <w:p w:rsidR="00A41F8E" w:rsidRDefault="00A41F8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3A4D" w:rsidRPr="003D38D7" w:rsidRDefault="00243A4D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9F2786">
      <w:rPr>
        <w:noProof/>
        <w:szCs w:val="22"/>
      </w:rPr>
      <w:t>25</w:t>
    </w:r>
    <w:r w:rsidRPr="003D38D7">
      <w:rPr>
        <w:szCs w:val="22"/>
      </w:rPr>
      <w:fldChar w:fldCharType="end"/>
    </w:r>
  </w:p>
  <w:p w:rsidR="00243A4D" w:rsidRDefault="00243A4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41F8E" w:rsidRDefault="00A41F8E" w:rsidP="00107589">
      <w:pPr>
        <w:spacing w:after="0" w:line="240" w:lineRule="auto"/>
      </w:pPr>
      <w:r>
        <w:separator/>
      </w:r>
    </w:p>
  </w:footnote>
  <w:footnote w:type="continuationSeparator" w:id="1">
    <w:p w:rsidR="00A41F8E" w:rsidRDefault="00A41F8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91"/>
      <w:gridCol w:w="291"/>
      <w:gridCol w:w="291"/>
      <w:gridCol w:w="291"/>
      <w:gridCol w:w="291"/>
      <w:gridCol w:w="280"/>
      <w:gridCol w:w="291"/>
      <w:gridCol w:w="291"/>
    </w:tblGrid>
    <w:tr w:rsidR="00243A4D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43A4D" w:rsidRPr="003F477D" w:rsidRDefault="00243A4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43A4D" w:rsidRPr="003F477D" w:rsidRDefault="00243A4D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43A4D" w:rsidRPr="003F477D" w:rsidRDefault="00243A4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43A4D" w:rsidRPr="003F477D" w:rsidRDefault="00243A4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43A4D" w:rsidRPr="003F477D" w:rsidRDefault="00243A4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43A4D" w:rsidRPr="003F477D" w:rsidRDefault="00243A4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43A4D" w:rsidRPr="003F477D" w:rsidRDefault="00243A4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43A4D" w:rsidRPr="003F477D" w:rsidRDefault="00243A4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43A4D" w:rsidRPr="003F477D" w:rsidRDefault="00243A4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43A4D" w:rsidRPr="003F477D" w:rsidRDefault="00243A4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43A4D" w:rsidRPr="003F477D" w:rsidRDefault="00243A4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43A4D" w:rsidRPr="003F477D" w:rsidRDefault="00243A4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43A4D" w:rsidRPr="003F477D" w:rsidRDefault="00243A4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243A4D" w:rsidRPr="004268D2" w:rsidRDefault="00243A4D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3A4D" w:rsidRPr="004268D2" w:rsidRDefault="00243A4D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attachedTemplate r:id="rId1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711BC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C14D3"/>
    <w:rsid w:val="001D5C39"/>
    <w:rsid w:val="001D70E4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3A4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F7D29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3DA2"/>
    <w:rsid w:val="00420380"/>
    <w:rsid w:val="004268D2"/>
    <w:rsid w:val="004304FF"/>
    <w:rsid w:val="004477A7"/>
    <w:rsid w:val="00457623"/>
    <w:rsid w:val="004576B8"/>
    <w:rsid w:val="00465A3F"/>
    <w:rsid w:val="004A3783"/>
    <w:rsid w:val="004A5A13"/>
    <w:rsid w:val="004A6BBF"/>
    <w:rsid w:val="004C6614"/>
    <w:rsid w:val="00512E8A"/>
    <w:rsid w:val="00532586"/>
    <w:rsid w:val="00537F98"/>
    <w:rsid w:val="0054020D"/>
    <w:rsid w:val="00544F4D"/>
    <w:rsid w:val="005649E2"/>
    <w:rsid w:val="005711BC"/>
    <w:rsid w:val="005852EB"/>
    <w:rsid w:val="005922FF"/>
    <w:rsid w:val="005A765F"/>
    <w:rsid w:val="005C4DA9"/>
    <w:rsid w:val="005D2F62"/>
    <w:rsid w:val="005D6688"/>
    <w:rsid w:val="005E3B59"/>
    <w:rsid w:val="00626143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113F6"/>
    <w:rsid w:val="00741B22"/>
    <w:rsid w:val="007449B8"/>
    <w:rsid w:val="00746B7E"/>
    <w:rsid w:val="00760D6D"/>
    <w:rsid w:val="00764E4C"/>
    <w:rsid w:val="00772363"/>
    <w:rsid w:val="00782646"/>
    <w:rsid w:val="00796024"/>
    <w:rsid w:val="00796793"/>
    <w:rsid w:val="007B2E0B"/>
    <w:rsid w:val="007C6EE9"/>
    <w:rsid w:val="007D4632"/>
    <w:rsid w:val="007D57BF"/>
    <w:rsid w:val="007E22E8"/>
    <w:rsid w:val="007E52A9"/>
    <w:rsid w:val="007F351A"/>
    <w:rsid w:val="00805654"/>
    <w:rsid w:val="0080678B"/>
    <w:rsid w:val="00847433"/>
    <w:rsid w:val="00851D99"/>
    <w:rsid w:val="008725BC"/>
    <w:rsid w:val="00877F58"/>
    <w:rsid w:val="008875A1"/>
    <w:rsid w:val="00891F08"/>
    <w:rsid w:val="008C0E76"/>
    <w:rsid w:val="008E284C"/>
    <w:rsid w:val="008E4928"/>
    <w:rsid w:val="00900BE9"/>
    <w:rsid w:val="00912D01"/>
    <w:rsid w:val="00916E32"/>
    <w:rsid w:val="00934878"/>
    <w:rsid w:val="009463F6"/>
    <w:rsid w:val="00957917"/>
    <w:rsid w:val="009731CC"/>
    <w:rsid w:val="00984260"/>
    <w:rsid w:val="00991D9F"/>
    <w:rsid w:val="009A0C70"/>
    <w:rsid w:val="009A1BB7"/>
    <w:rsid w:val="009B1FE4"/>
    <w:rsid w:val="009B3A55"/>
    <w:rsid w:val="009B6DB2"/>
    <w:rsid w:val="009C21AB"/>
    <w:rsid w:val="009D03E7"/>
    <w:rsid w:val="009E240F"/>
    <w:rsid w:val="009F0A29"/>
    <w:rsid w:val="009F2786"/>
    <w:rsid w:val="009F39E7"/>
    <w:rsid w:val="00A041A6"/>
    <w:rsid w:val="00A41F8E"/>
    <w:rsid w:val="00A533B1"/>
    <w:rsid w:val="00A62542"/>
    <w:rsid w:val="00A657E1"/>
    <w:rsid w:val="00A8025E"/>
    <w:rsid w:val="00A917A3"/>
    <w:rsid w:val="00AB03FB"/>
    <w:rsid w:val="00B5583E"/>
    <w:rsid w:val="00B6221B"/>
    <w:rsid w:val="00B6262B"/>
    <w:rsid w:val="00B7696D"/>
    <w:rsid w:val="00B80DB6"/>
    <w:rsid w:val="00B86FC2"/>
    <w:rsid w:val="00BA07F0"/>
    <w:rsid w:val="00C04782"/>
    <w:rsid w:val="00C13B7E"/>
    <w:rsid w:val="00C270D3"/>
    <w:rsid w:val="00C56862"/>
    <w:rsid w:val="00C6795C"/>
    <w:rsid w:val="00C7614D"/>
    <w:rsid w:val="00C93A1A"/>
    <w:rsid w:val="00CA4B07"/>
    <w:rsid w:val="00CD280F"/>
    <w:rsid w:val="00CF20D0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3B0"/>
    <w:rsid w:val="00E109E2"/>
    <w:rsid w:val="00E2186D"/>
    <w:rsid w:val="00E22705"/>
    <w:rsid w:val="00E33704"/>
    <w:rsid w:val="00E33912"/>
    <w:rsid w:val="00E35A2B"/>
    <w:rsid w:val="00E66ECB"/>
    <w:rsid w:val="00E71EB4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56B6C"/>
    <w:rsid w:val="00F732EB"/>
    <w:rsid w:val="00F934EE"/>
    <w:rsid w:val="00FA6387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A07F0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BA07F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BA07F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A07F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A07F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A07F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705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C\Documents\Pozn&#225;mky-2016%20-%20DYADA%20TRADE%20s.r.o.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A8EF46-E1B6-4449-A46E-EEC0564330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Poznámky-2016 - DYADA TRADE s.r.o.</Template>
  <TotalTime>25</TotalTime>
  <Pages>24</Pages>
  <Words>4103</Words>
  <Characters>23393</Characters>
  <Application>Microsoft Office Word</Application>
  <DocSecurity>0</DocSecurity>
  <Lines>194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3</cp:revision>
  <cp:lastPrinted>2017-06-15T18:11:00Z</cp:lastPrinted>
  <dcterms:created xsi:type="dcterms:W3CDTF">2017-06-12T20:36:00Z</dcterms:created>
  <dcterms:modified xsi:type="dcterms:W3CDTF">2017-06-15T18:12:00Z</dcterms:modified>
</cp:coreProperties>
</file>