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6464"/>
        <w:gridCol w:w="6784"/>
      </w:tblGrid>
      <w:tr w:rsidR="0021354F" w:rsidRPr="0070048E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445A69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fldSimple w:instr=" MERGEFIELD  MF_NazovOrganizacie  \* MERGEFORMAT ">
              <w:r w:rsidR="00E267CF" w:rsidRPr="0070048E">
                <w:rPr>
                  <w:rFonts w:ascii="Arial" w:hAnsi="Arial" w:cs="Arial"/>
                  <w:noProof/>
                  <w:sz w:val="20"/>
                  <w:szCs w:val="20"/>
                </w:rPr>
                <w:t>Mesto Spišská Stará Ves</w:t>
              </w:r>
            </w:fldSimple>
          </w:p>
        </w:tc>
      </w:tr>
      <w:tr w:rsidR="0021354F" w:rsidRPr="0070048E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445A69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fldSimple w:instr=" MERGEFIELD  MF_SidloOrganizacie  \* MERGEFORMAT ">
              <w:r w:rsidR="00E267CF" w:rsidRPr="0070048E">
                <w:rPr>
                  <w:rFonts w:ascii="Arial" w:hAnsi="Arial" w:cs="Arial"/>
                  <w:noProof/>
                  <w:sz w:val="20"/>
                  <w:szCs w:val="20"/>
                </w:rPr>
                <w:t>Štúrova 228, 061 01 Spišská Stará Ves</w:t>
              </w:r>
            </w:fldSimple>
          </w:p>
        </w:tc>
      </w:tr>
      <w:tr w:rsidR="0021354F" w:rsidRPr="0070048E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3440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2480"/>
        <w:gridCol w:w="3940"/>
        <w:gridCol w:w="1400"/>
        <w:gridCol w:w="5620"/>
      </w:tblGrid>
      <w:tr w:rsidR="00E267CF" w:rsidRPr="0070048E" w:rsidTr="00E267CF">
        <w:tc>
          <w:tcPr>
            <w:tcW w:w="248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56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E267CF">
        <w:tc>
          <w:tcPr>
            <w:tcW w:w="248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56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E267CF">
        <w:tc>
          <w:tcPr>
            <w:tcW w:w="248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56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6784"/>
      </w:tblGrid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815DB9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70048E">
              <w:rPr>
                <w:b/>
                <w:sz w:val="20"/>
                <w:szCs w:val="20"/>
              </w:rPr>
              <w:t>100</w:t>
            </w: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815DB9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70048E"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445A69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fldSimple w:instr=" MERGEFIELD  MF_SidloOrganizacie2  \* MERGEFORMAT ">
              <w:r w:rsidR="00E267CF" w:rsidRPr="0070048E">
                <w:rPr>
                  <w:rFonts w:ascii="Arial" w:hAnsi="Arial" w:cs="Arial"/>
                  <w:noProof/>
                  <w:sz w:val="20"/>
                  <w:szCs w:val="20"/>
                </w:rPr>
                <w:t>Štúrova 228, 061 01 Spišská Stará Ves</w:t>
              </w:r>
            </w:fldSimple>
          </w:p>
        </w:tc>
      </w:tr>
      <w:tr w:rsidR="00FD28C3" w:rsidRPr="0070048E" w:rsidTr="00D0175E">
        <w:tc>
          <w:tcPr>
            <w:tcW w:w="13248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13248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13248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lastRenderedPageBreak/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2372"/>
        <w:gridCol w:w="1643"/>
        <w:gridCol w:w="1006"/>
        <w:gridCol w:w="1227"/>
        <w:gridCol w:w="2089"/>
        <w:gridCol w:w="4911"/>
      </w:tblGrid>
      <w:tr w:rsidR="00CD34C6" w:rsidRPr="0070048E" w:rsidTr="00B35C4A">
        <w:tc>
          <w:tcPr>
            <w:tcW w:w="50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82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vlastného imania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B35C4A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3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8160"/>
        <w:gridCol w:w="1120"/>
        <w:gridCol w:w="1120"/>
        <w:gridCol w:w="1400"/>
        <w:gridCol w:w="1400"/>
      </w:tblGrid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2. Konsolidačné úpravy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321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31</w:t>
            </w:r>
            <w:r w:rsidR="00EF61EF">
              <w:rPr>
                <w:sz w:val="20"/>
                <w:szCs w:val="20"/>
              </w:rPr>
              <w:t>8</w:t>
            </w:r>
            <w:r w:rsidRPr="0070048E">
              <w:rPr>
                <w:sz w:val="20"/>
                <w:szCs w:val="20"/>
              </w:rPr>
              <w:t>AÚ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445A69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445A69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482737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CB26EC">
              <w:rPr>
                <w:sz w:val="20"/>
                <w:szCs w:val="20"/>
              </w:rPr>
              <w:t>1</w:t>
            </w:r>
            <w:r w:rsidR="00F54819">
              <w:rPr>
                <w:sz w:val="20"/>
                <w:szCs w:val="20"/>
              </w:rPr>
              <w:t>3 719,06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-</w:t>
            </w:r>
            <w:r w:rsidR="00CB26EC">
              <w:rPr>
                <w:sz w:val="20"/>
                <w:szCs w:val="20"/>
              </w:rPr>
              <w:t>1</w:t>
            </w:r>
            <w:r w:rsidR="00F54819">
              <w:rPr>
                <w:sz w:val="20"/>
                <w:szCs w:val="20"/>
              </w:rPr>
              <w:t>3 719,06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0C5878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54819">
              <w:rPr>
                <w:sz w:val="20"/>
                <w:szCs w:val="20"/>
              </w:rPr>
              <w:t>302 411,73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10FA4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54819">
              <w:rPr>
                <w:sz w:val="20"/>
                <w:szCs w:val="20"/>
              </w:rPr>
              <w:t>302 411,73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F61EF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54819">
              <w:rPr>
                <w:sz w:val="20"/>
                <w:szCs w:val="20"/>
              </w:rPr>
              <w:t>4 522,42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0C5878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54819">
              <w:rPr>
                <w:sz w:val="20"/>
                <w:szCs w:val="20"/>
              </w:rPr>
              <w:t>4 522,42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0C5878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48 341,85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48 341,85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518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0C5878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5 682,44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A06CB9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</w:t>
            </w:r>
            <w:r w:rsidR="00A4704A">
              <w:rPr>
                <w:sz w:val="20"/>
                <w:szCs w:val="20"/>
              </w:rPr>
              <w:t> 682,44</w:t>
            </w:r>
          </w:p>
        </w:tc>
      </w:tr>
      <w:tr w:rsidR="00E267CF" w:rsidRPr="0070048E" w:rsidTr="00E267CF">
        <w:tc>
          <w:tcPr>
            <w:tcW w:w="816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502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1 447,44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1 447</w:t>
            </w:r>
            <w:bookmarkStart w:id="0" w:name="_GoBack"/>
            <w:bookmarkEnd w:id="0"/>
            <w:r w:rsidR="00A06CB9">
              <w:rPr>
                <w:sz w:val="20"/>
                <w:szCs w:val="20"/>
              </w:rPr>
              <w:t>,44</w:t>
            </w: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BD6F69">
      <w:pPr>
        <w:numPr>
          <w:ilvl w:val="0"/>
          <w:numId w:val="1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3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336"/>
        <w:gridCol w:w="1134"/>
        <w:gridCol w:w="1170"/>
        <w:gridCol w:w="956"/>
        <w:gridCol w:w="1418"/>
        <w:gridCol w:w="1559"/>
        <w:gridCol w:w="987"/>
        <w:gridCol w:w="900"/>
        <w:gridCol w:w="948"/>
        <w:gridCol w:w="1276"/>
        <w:gridCol w:w="1496"/>
      </w:tblGrid>
      <w:tr w:rsidR="00E267CF" w:rsidRPr="0070048E" w:rsidTr="00D07473">
        <w:tc>
          <w:tcPr>
            <w:tcW w:w="1336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117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956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887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48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496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267CF" w:rsidRPr="0070048E" w:rsidTr="00D07473">
        <w:tc>
          <w:tcPr>
            <w:tcW w:w="1336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56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8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48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96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D07473">
        <w:tc>
          <w:tcPr>
            <w:tcW w:w="133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98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48" w:type="dxa"/>
            <w:shd w:val="clear" w:color="auto" w:fill="auto"/>
            <w:vAlign w:val="center"/>
          </w:tcPr>
          <w:p w:rsidR="00E267CF" w:rsidRPr="0070048E" w:rsidRDefault="00D35BCA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Primátor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D35BCA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Ing. Jozef Harabin</w:t>
            </w:r>
          </w:p>
        </w:tc>
        <w:tc>
          <w:tcPr>
            <w:tcW w:w="1496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267CF" w:rsidRPr="0070048E" w:rsidTr="00D07473">
        <w:tc>
          <w:tcPr>
            <w:tcW w:w="133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987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48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496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</w:tbl>
    <w:p w:rsidR="00E66F23" w:rsidRPr="0070048E" w:rsidRDefault="00E66F23" w:rsidP="00BD6F69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BD6F69" w:rsidRPr="0070048E" w:rsidRDefault="00BD6F69" w:rsidP="00BD6F69">
      <w:pPr>
        <w:autoSpaceDE w:val="0"/>
        <w:autoSpaceDN w:val="0"/>
        <w:adjustRightInd w:val="0"/>
        <w:rPr>
          <w:sz w:val="20"/>
          <w:szCs w:val="20"/>
        </w:rPr>
      </w:pPr>
    </w:p>
    <w:p w:rsidR="003E73B3" w:rsidRPr="0070048E" w:rsidRDefault="003E73B3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852B5B" w:rsidRPr="0070048E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Pr="0070048E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7823D7" w:rsidRPr="0070048E" w:rsidRDefault="007823D7">
      <w:pPr>
        <w:rPr>
          <w:sz w:val="20"/>
          <w:szCs w:val="20"/>
        </w:rPr>
      </w:pPr>
    </w:p>
    <w:sectPr w:rsidR="007823D7" w:rsidRPr="0070048E" w:rsidSect="00546CAA">
      <w:pgSz w:w="15840" w:h="12240" w:orient="landscape"/>
      <w:pgMar w:top="851" w:right="851" w:bottom="1134" w:left="113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A69B4"/>
    <w:rsid w:val="000B086D"/>
    <w:rsid w:val="000B09D5"/>
    <w:rsid w:val="000C1370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32A38"/>
    <w:rsid w:val="0035440C"/>
    <w:rsid w:val="00390417"/>
    <w:rsid w:val="003A23F3"/>
    <w:rsid w:val="003B5016"/>
    <w:rsid w:val="003B5F7D"/>
    <w:rsid w:val="003C5A84"/>
    <w:rsid w:val="003E6DC9"/>
    <w:rsid w:val="003E73B3"/>
    <w:rsid w:val="00406567"/>
    <w:rsid w:val="00416235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23F7"/>
    <w:rsid w:val="005D5A24"/>
    <w:rsid w:val="005E057E"/>
    <w:rsid w:val="005E4C62"/>
    <w:rsid w:val="0060127B"/>
    <w:rsid w:val="00627071"/>
    <w:rsid w:val="00637BB7"/>
    <w:rsid w:val="006445AD"/>
    <w:rsid w:val="00656E42"/>
    <w:rsid w:val="006665A6"/>
    <w:rsid w:val="00667A0C"/>
    <w:rsid w:val="00685F86"/>
    <w:rsid w:val="00686FE1"/>
    <w:rsid w:val="006C25DB"/>
    <w:rsid w:val="006C3DE5"/>
    <w:rsid w:val="006C4031"/>
    <w:rsid w:val="006C5C50"/>
    <w:rsid w:val="006E06A4"/>
    <w:rsid w:val="0070048E"/>
    <w:rsid w:val="00751A12"/>
    <w:rsid w:val="00772512"/>
    <w:rsid w:val="007823D7"/>
    <w:rsid w:val="00792E50"/>
    <w:rsid w:val="007A13AF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9056DC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B037C"/>
    <w:rsid w:val="009C0A3F"/>
    <w:rsid w:val="009D12C0"/>
    <w:rsid w:val="009D172D"/>
    <w:rsid w:val="009D4674"/>
    <w:rsid w:val="00A010A8"/>
    <w:rsid w:val="00A06CB9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BC4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5180"/>
    <w:rsid w:val="00BB2D4A"/>
    <w:rsid w:val="00BC4ED1"/>
    <w:rsid w:val="00BD6F69"/>
    <w:rsid w:val="00BF0899"/>
    <w:rsid w:val="00C05CFE"/>
    <w:rsid w:val="00C2091A"/>
    <w:rsid w:val="00C27A44"/>
    <w:rsid w:val="00C31239"/>
    <w:rsid w:val="00C42CDB"/>
    <w:rsid w:val="00C83EAE"/>
    <w:rsid w:val="00CB26EC"/>
    <w:rsid w:val="00CB4F1F"/>
    <w:rsid w:val="00CB599B"/>
    <w:rsid w:val="00CB6A9C"/>
    <w:rsid w:val="00CD34C6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FA6"/>
    <w:rsid w:val="00D6374C"/>
    <w:rsid w:val="00D85557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E051F3"/>
    <w:rsid w:val="00E074D6"/>
    <w:rsid w:val="00E10FA4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646E"/>
    <w:rsid w:val="00E80C17"/>
    <w:rsid w:val="00E87CC7"/>
    <w:rsid w:val="00E91275"/>
    <w:rsid w:val="00E92E12"/>
    <w:rsid w:val="00E92FEE"/>
    <w:rsid w:val="00E964B4"/>
    <w:rsid w:val="00EB28AC"/>
    <w:rsid w:val="00ED5B0D"/>
    <w:rsid w:val="00EF61EF"/>
    <w:rsid w:val="00F07FB6"/>
    <w:rsid w:val="00F26BFA"/>
    <w:rsid w:val="00F27E43"/>
    <w:rsid w:val="00F366B8"/>
    <w:rsid w:val="00F54819"/>
    <w:rsid w:val="00F62239"/>
    <w:rsid w:val="00F75655"/>
    <w:rsid w:val="00FB4A2D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EDD3BD-63E1-4C31-84CD-47816ADC2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12</TotalTime>
  <Pages>3</Pages>
  <Words>570</Words>
  <Characters>3250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3813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MAJERČÁKOVÁ Andrea</cp:lastModifiedBy>
  <cp:revision>4</cp:revision>
  <cp:lastPrinted>2015-11-25T06:44:00Z</cp:lastPrinted>
  <dcterms:created xsi:type="dcterms:W3CDTF">2017-05-10T09:36:00Z</dcterms:created>
  <dcterms:modified xsi:type="dcterms:W3CDTF">2017-05-10T09:48:00Z</dcterms:modified>
</cp:coreProperties>
</file>