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9B24E0">
              <w:rPr>
                <w:sz w:val="22"/>
              </w:rPr>
              <w:t>iNEXIS 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9B24E0">
              <w:rPr>
                <w:sz w:val="22"/>
              </w:rPr>
              <w:t>A.Bernoláka 44,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  <w:bookmarkStart w:id="0" w:name="_GoBack"/>
      <w:bookmarkEnd w:id="0"/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B24E0" w:rsidP="006950D6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9B24E0" w:rsidP="006950D6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26665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665" w:rsidRDefault="00A26665" w:rsidP="00536B52">
      <w:pPr>
        <w:spacing w:after="0" w:line="240" w:lineRule="auto"/>
      </w:pPr>
      <w:r>
        <w:separator/>
      </w:r>
    </w:p>
  </w:endnote>
  <w:endnote w:type="continuationSeparator" w:id="1">
    <w:p w:rsidR="00A26665" w:rsidRDefault="00A2666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665" w:rsidRDefault="00A26665" w:rsidP="00536B52">
      <w:pPr>
        <w:spacing w:after="0" w:line="240" w:lineRule="auto"/>
      </w:pPr>
      <w:r>
        <w:separator/>
      </w:r>
    </w:p>
  </w:footnote>
  <w:footnote w:type="continuationSeparator" w:id="1">
    <w:p w:rsidR="00A26665" w:rsidRDefault="00A2666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Look w:val="04A0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950D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6950D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06F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950D6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2506F"/>
    <w:rsid w:val="00961FB0"/>
    <w:rsid w:val="00962DA0"/>
    <w:rsid w:val="009B24E0"/>
    <w:rsid w:val="009D09A4"/>
    <w:rsid w:val="00A26665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1416</Words>
  <Characters>8077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2017-06-21T07:44:00Z</dcterms:created>
  <dcterms:modified xsi:type="dcterms:W3CDTF">2017-06-21T07:45:00Z</dcterms:modified>
</cp:coreProperties>
</file>