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645" w:rsidRPr="00A55E63" w:rsidRDefault="00C54645">
      <w:pPr>
        <w:spacing w:before="2" w:line="140" w:lineRule="exact"/>
        <w:rPr>
          <w:sz w:val="14"/>
          <w:szCs w:val="14"/>
          <w:lang w:val="en-US"/>
        </w:rPr>
      </w:pPr>
    </w:p>
    <w:p w:rsidR="00C54645" w:rsidRPr="00A55E63" w:rsidRDefault="00C5464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6</w:t>
      </w:r>
    </w:p>
    <w:p w:rsidR="00C54645" w:rsidRPr="00A55E63" w:rsidRDefault="00C5464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C54645" w:rsidRPr="00A55E63" w:rsidRDefault="00C5464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C54645" w:rsidRPr="006E49A2" w:rsidRDefault="00C54645" w:rsidP="00AD749D">
      <w:pPr>
        <w:spacing w:before="7" w:line="240" w:lineRule="exact"/>
        <w:jc w:val="both"/>
        <w:rPr>
          <w:rFonts w:ascii="Arial" w:hAnsi="Arial" w:cs="Arial"/>
        </w:rPr>
      </w:pPr>
    </w:p>
    <w:p w:rsidR="00C54645" w:rsidRPr="00A55E63" w:rsidRDefault="00C54645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54645" w:rsidRPr="00A55E63" w:rsidRDefault="00C5464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C54645" w:rsidRPr="00A55E63" w:rsidRDefault="00C54645" w:rsidP="00AD749D">
      <w:pPr>
        <w:spacing w:before="7" w:line="240" w:lineRule="exact"/>
        <w:jc w:val="both"/>
        <w:rPr>
          <w:rFonts w:ascii="Arial" w:hAnsi="Arial" w:cs="Arial"/>
        </w:rPr>
      </w:pPr>
    </w:p>
    <w:p w:rsidR="00C54645" w:rsidRPr="00A55E63" w:rsidRDefault="00C54645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54645" w:rsidRPr="00A55E63" w:rsidRDefault="00C5464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C54645" w:rsidRPr="00CC0C66" w:rsidTr="00CC0C66">
        <w:tc>
          <w:tcPr>
            <w:tcW w:w="3085" w:type="dxa"/>
          </w:tcPr>
          <w:p w:rsidR="00C54645" w:rsidRPr="00CC0C66" w:rsidRDefault="00C54645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54645" w:rsidRPr="00CC0C66" w:rsidRDefault="00C54645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 Exim s.r.o.</w:t>
            </w:r>
          </w:p>
        </w:tc>
      </w:tr>
      <w:tr w:rsidR="00C54645" w:rsidRPr="00CC0C66" w:rsidTr="00CC0C66">
        <w:tc>
          <w:tcPr>
            <w:tcW w:w="3085" w:type="dxa"/>
          </w:tcPr>
          <w:p w:rsidR="00C54645" w:rsidRPr="00CC0C66" w:rsidRDefault="00C54645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54645" w:rsidRPr="00CC0C66" w:rsidRDefault="00C54645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44327382</w:t>
            </w:r>
            <w:r>
              <w:rPr>
                <w:rFonts w:ascii="Arial" w:hAnsi="Arial" w:cs="Arial"/>
              </w:rPr>
              <w:tab/>
            </w:r>
          </w:p>
        </w:tc>
      </w:tr>
      <w:tr w:rsidR="00C54645" w:rsidRPr="00CC0C66" w:rsidTr="00CC0C66">
        <w:tc>
          <w:tcPr>
            <w:tcW w:w="3085" w:type="dxa"/>
          </w:tcPr>
          <w:p w:rsidR="00C54645" w:rsidRPr="00CC0C66" w:rsidRDefault="00C54645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54645" w:rsidRPr="00CC0C66" w:rsidRDefault="00C54645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Brusnicova 3299/7, 900 25 Chorvátsky Grobs</w:t>
            </w:r>
          </w:p>
        </w:tc>
      </w:tr>
    </w:tbl>
    <w:p w:rsidR="00C54645" w:rsidRPr="00A55E63" w:rsidRDefault="00C54645" w:rsidP="00EB55FA">
      <w:pPr>
        <w:spacing w:line="260" w:lineRule="exact"/>
        <w:jc w:val="both"/>
        <w:rPr>
          <w:rFonts w:ascii="Arial" w:hAnsi="Arial" w:cs="Arial"/>
        </w:rPr>
      </w:pPr>
    </w:p>
    <w:p w:rsidR="00C54645" w:rsidRPr="00A55E63" w:rsidRDefault="00C54645" w:rsidP="00EB55FA">
      <w:pPr>
        <w:spacing w:line="260" w:lineRule="exact"/>
        <w:jc w:val="both"/>
        <w:rPr>
          <w:rFonts w:ascii="Arial" w:hAnsi="Arial" w:cs="Arial"/>
        </w:rPr>
      </w:pPr>
    </w:p>
    <w:p w:rsidR="00C54645" w:rsidRPr="00A55E63" w:rsidRDefault="00C54645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54645" w:rsidRPr="00A55E63" w:rsidRDefault="00C54645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54645" w:rsidRPr="00A55E63" w:rsidRDefault="00C54645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54645" w:rsidRPr="00A55E63" w:rsidRDefault="00C5464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54645" w:rsidRPr="00A55E63" w:rsidRDefault="00C5464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C54645" w:rsidRPr="00CC0C66" w:rsidTr="00CC0C66">
        <w:tc>
          <w:tcPr>
            <w:tcW w:w="4219" w:type="dxa"/>
          </w:tcPr>
          <w:p w:rsidR="00C54645" w:rsidRPr="00CC0C66" w:rsidRDefault="00C54645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C54645" w:rsidRPr="00CC0C66" w:rsidRDefault="00C54645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C54645" w:rsidRPr="00CC0C66" w:rsidRDefault="00C54645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C54645" w:rsidRPr="00CC0C66" w:rsidRDefault="00C54645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54645" w:rsidRPr="00CC0C66" w:rsidTr="00CC0C66">
        <w:tc>
          <w:tcPr>
            <w:tcW w:w="4219" w:type="dxa"/>
          </w:tcPr>
          <w:p w:rsidR="00C54645" w:rsidRPr="00CC0C66" w:rsidRDefault="00C54645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54645" w:rsidRPr="00CC0C66" w:rsidRDefault="00C54645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C54645" w:rsidRPr="00CC0C66" w:rsidRDefault="00C54645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C54645" w:rsidRPr="00A55E63" w:rsidRDefault="00C54645" w:rsidP="00AD6C8A">
      <w:pPr>
        <w:spacing w:line="260" w:lineRule="exact"/>
        <w:jc w:val="both"/>
        <w:rPr>
          <w:rFonts w:ascii="Arial" w:hAnsi="Arial" w:cs="Arial"/>
        </w:rPr>
      </w:pPr>
    </w:p>
    <w:p w:rsidR="00C54645" w:rsidRPr="00A55E63" w:rsidRDefault="00C54645" w:rsidP="00AD749D">
      <w:pPr>
        <w:spacing w:before="1" w:line="280" w:lineRule="exact"/>
        <w:jc w:val="both"/>
        <w:rPr>
          <w:rFonts w:ascii="Arial" w:hAnsi="Arial" w:cs="Arial"/>
        </w:rPr>
      </w:pPr>
    </w:p>
    <w:p w:rsidR="00C54645" w:rsidRPr="00A55E63" w:rsidRDefault="00C54645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54645" w:rsidRPr="00A55E63" w:rsidRDefault="00C5464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C54645" w:rsidRPr="00A55E63" w:rsidRDefault="00C54645" w:rsidP="00AD749D">
      <w:pPr>
        <w:spacing w:before="11" w:line="260" w:lineRule="exact"/>
        <w:jc w:val="both"/>
        <w:rPr>
          <w:rFonts w:ascii="Arial" w:hAnsi="Arial" w:cs="Arial"/>
        </w:rPr>
      </w:pPr>
    </w:p>
    <w:p w:rsidR="00C54645" w:rsidRPr="00A55E63" w:rsidRDefault="00C5464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C54645" w:rsidRPr="00A55E63" w:rsidRDefault="00C5464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54645" w:rsidRPr="00A55E63" w:rsidRDefault="00C5464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54645" w:rsidRPr="00A55E63" w:rsidRDefault="00C5464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C54645" w:rsidRPr="00CC0C66" w:rsidTr="00CC0C66">
        <w:tc>
          <w:tcPr>
            <w:tcW w:w="4843" w:type="dxa"/>
          </w:tcPr>
          <w:p w:rsidR="00C54645" w:rsidRPr="00CC0C66" w:rsidRDefault="00C54645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54645" w:rsidRPr="00CC0C66" w:rsidRDefault="00C54645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54645" w:rsidRPr="00CC0C66" w:rsidTr="00CC0C66">
        <w:tc>
          <w:tcPr>
            <w:tcW w:w="4843" w:type="dxa"/>
          </w:tcPr>
          <w:p w:rsidR="00C54645" w:rsidRPr="00CC0C66" w:rsidRDefault="00C54645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54645" w:rsidRPr="00CC0C66" w:rsidRDefault="00C54645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54645" w:rsidRPr="00CC0C66" w:rsidTr="00CC0C66">
        <w:tc>
          <w:tcPr>
            <w:tcW w:w="4843" w:type="dxa"/>
          </w:tcPr>
          <w:p w:rsidR="00C54645" w:rsidRPr="00CC0C66" w:rsidRDefault="00C54645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54645" w:rsidRPr="00CC0C66" w:rsidRDefault="00C54645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54645" w:rsidRPr="00CC0C66" w:rsidTr="00CC0C66">
        <w:tc>
          <w:tcPr>
            <w:tcW w:w="4843" w:type="dxa"/>
          </w:tcPr>
          <w:p w:rsidR="00C54645" w:rsidRPr="00CC0C66" w:rsidRDefault="00C54645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54645" w:rsidRPr="00CC0C66" w:rsidRDefault="00C54645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54645" w:rsidRPr="00CC0C66" w:rsidTr="00CC0C66">
        <w:tc>
          <w:tcPr>
            <w:tcW w:w="4843" w:type="dxa"/>
          </w:tcPr>
          <w:p w:rsidR="00C54645" w:rsidRPr="00CC0C66" w:rsidRDefault="00C54645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54645" w:rsidRPr="00CC0C66" w:rsidRDefault="00C54645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54645" w:rsidRPr="00CC0C66" w:rsidTr="00CC0C66">
        <w:tc>
          <w:tcPr>
            <w:tcW w:w="4843" w:type="dxa"/>
          </w:tcPr>
          <w:p w:rsidR="00C54645" w:rsidRPr="00CC0C66" w:rsidRDefault="00C54645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54645" w:rsidRPr="00CC0C66" w:rsidRDefault="00C54645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C54645" w:rsidRPr="00CC0C66" w:rsidTr="00CC0C66">
        <w:tc>
          <w:tcPr>
            <w:tcW w:w="4843" w:type="dxa"/>
          </w:tcPr>
          <w:p w:rsidR="00C54645" w:rsidRPr="00CC0C66" w:rsidRDefault="00C54645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54645" w:rsidRPr="00CC0C66" w:rsidRDefault="00C54645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54645" w:rsidRPr="00CC0C66" w:rsidTr="00CC0C66">
        <w:tc>
          <w:tcPr>
            <w:tcW w:w="4843" w:type="dxa"/>
          </w:tcPr>
          <w:p w:rsidR="00C54645" w:rsidRPr="00CC0C66" w:rsidRDefault="00C54645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54645" w:rsidRPr="00CC0C66" w:rsidRDefault="00C54645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54645" w:rsidRPr="00CC0C66" w:rsidTr="00CC0C66">
        <w:tc>
          <w:tcPr>
            <w:tcW w:w="4843" w:type="dxa"/>
          </w:tcPr>
          <w:p w:rsidR="00C54645" w:rsidRPr="00CC0C66" w:rsidRDefault="00C54645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54645" w:rsidRPr="00CC0C66" w:rsidRDefault="00C54645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54645" w:rsidRPr="00CC0C66" w:rsidTr="00CC0C66">
        <w:tc>
          <w:tcPr>
            <w:tcW w:w="4843" w:type="dxa"/>
          </w:tcPr>
          <w:p w:rsidR="00C54645" w:rsidRPr="00CC0C66" w:rsidRDefault="00C54645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54645" w:rsidRPr="00CC0C66" w:rsidRDefault="00C54645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54645" w:rsidRPr="00CC0C66" w:rsidTr="00CC0C66">
        <w:tc>
          <w:tcPr>
            <w:tcW w:w="4843" w:type="dxa"/>
          </w:tcPr>
          <w:p w:rsidR="00C54645" w:rsidRPr="00CC0C66" w:rsidRDefault="00C54645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54645" w:rsidRPr="00CC0C66" w:rsidRDefault="00C54645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54645" w:rsidRPr="00CC0C66" w:rsidTr="00CC0C66">
        <w:tc>
          <w:tcPr>
            <w:tcW w:w="4843" w:type="dxa"/>
          </w:tcPr>
          <w:p w:rsidR="00C54645" w:rsidRPr="00CC0C66" w:rsidRDefault="00C54645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54645" w:rsidRPr="00CC0C66" w:rsidRDefault="00C54645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54645" w:rsidRPr="00CC0C66" w:rsidTr="00CC0C66">
        <w:tc>
          <w:tcPr>
            <w:tcW w:w="4843" w:type="dxa"/>
          </w:tcPr>
          <w:p w:rsidR="00C54645" w:rsidRPr="00CC0C66" w:rsidRDefault="00C54645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54645" w:rsidRPr="00CC0C66" w:rsidRDefault="00C54645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C54645" w:rsidRPr="00A55E63" w:rsidRDefault="00C5464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54645" w:rsidRPr="00A55E63" w:rsidRDefault="00C5464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54645" w:rsidRPr="00A55E63" w:rsidRDefault="00C5464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C54645" w:rsidRPr="00A55E63" w:rsidRDefault="00C5464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54645" w:rsidRPr="00A55E63" w:rsidRDefault="00C5464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54645" w:rsidRPr="00A55E63" w:rsidRDefault="00C5464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54645" w:rsidRPr="00A55E63" w:rsidRDefault="00C5464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C54645" w:rsidRPr="00A55E63" w:rsidRDefault="00C5464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54645" w:rsidRPr="00A55E63" w:rsidRDefault="00C5464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C54645" w:rsidRPr="00A55E63" w:rsidRDefault="00C54645" w:rsidP="00AD749D">
      <w:pPr>
        <w:spacing w:before="1" w:line="280" w:lineRule="exact"/>
        <w:jc w:val="both"/>
        <w:rPr>
          <w:rFonts w:ascii="Arial" w:hAnsi="Arial" w:cs="Arial"/>
        </w:rPr>
      </w:pPr>
    </w:p>
    <w:p w:rsidR="00C54645" w:rsidRPr="00A55E63" w:rsidRDefault="00C54645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54645" w:rsidRPr="00A55E63" w:rsidRDefault="00C5464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C54645" w:rsidRPr="00A55E63" w:rsidRDefault="00C54645" w:rsidP="00AD749D">
      <w:pPr>
        <w:spacing w:before="11" w:line="260" w:lineRule="exact"/>
        <w:jc w:val="both"/>
        <w:rPr>
          <w:rFonts w:ascii="Arial" w:hAnsi="Arial" w:cs="Arial"/>
        </w:rPr>
      </w:pPr>
    </w:p>
    <w:p w:rsidR="00C54645" w:rsidRPr="00A55E63" w:rsidRDefault="00C546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C54645" w:rsidRPr="00A55E63" w:rsidRDefault="00C546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54645" w:rsidRPr="00A55E63" w:rsidRDefault="00C546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54645" w:rsidRPr="00A55E63" w:rsidRDefault="00C546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4645" w:rsidRPr="00A55E63" w:rsidRDefault="00C546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C54645" w:rsidRPr="00A55E63" w:rsidRDefault="00C546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4645" w:rsidRPr="00A55E63" w:rsidRDefault="00C546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C54645" w:rsidRPr="00A55E63" w:rsidRDefault="00C546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4645" w:rsidRPr="00A55E63" w:rsidRDefault="00C546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C54645" w:rsidRPr="00A55E63" w:rsidRDefault="00C546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4645" w:rsidRPr="00A55E63" w:rsidRDefault="00C546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54645" w:rsidRPr="00A55E63" w:rsidRDefault="00C546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4645" w:rsidRPr="00A55E63" w:rsidRDefault="00C546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54645" w:rsidRPr="00A55E63" w:rsidRDefault="00C546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4645" w:rsidRPr="00A55E63" w:rsidRDefault="00C546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C54645" w:rsidRPr="00A55E63" w:rsidRDefault="00C546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4645" w:rsidRPr="00A55E63" w:rsidRDefault="00C546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54645" w:rsidRPr="00A55E63" w:rsidRDefault="00C546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54645" w:rsidRPr="00A55E63" w:rsidRDefault="00C546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C54645" w:rsidRPr="00A55E63" w:rsidRDefault="00C546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4645" w:rsidRPr="00A55E63" w:rsidRDefault="00C546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54645" w:rsidRPr="00A55E63" w:rsidRDefault="00C546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54645" w:rsidRPr="00A55E63" w:rsidRDefault="00C546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C54645" w:rsidRPr="00A55E63" w:rsidRDefault="00C546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54645" w:rsidRPr="00451ED3" w:rsidRDefault="00C546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C54645" w:rsidRPr="00451ED3" w:rsidRDefault="00C546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4645" w:rsidRDefault="00C546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C54645" w:rsidRDefault="00C546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4645" w:rsidRPr="00451ED3" w:rsidRDefault="00C546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C54645" w:rsidRPr="00451ED3" w:rsidRDefault="00C546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4645" w:rsidRPr="00A55E63" w:rsidRDefault="00C546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C54645" w:rsidRPr="00A55E63" w:rsidRDefault="00C546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4645" w:rsidRDefault="00C546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54645" w:rsidRPr="00A55E63" w:rsidRDefault="00C546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54645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645" w:rsidRDefault="00C54645">
      <w:r>
        <w:separator/>
      </w:r>
    </w:p>
  </w:endnote>
  <w:endnote w:type="continuationSeparator" w:id="0">
    <w:p w:rsidR="00C54645" w:rsidRDefault="00C546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645" w:rsidRDefault="00C54645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C54645" w:rsidRDefault="00C54645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645" w:rsidRDefault="00C54645">
      <w:r>
        <w:separator/>
      </w:r>
    </w:p>
  </w:footnote>
  <w:footnote w:type="continuationSeparator" w:id="0">
    <w:p w:rsidR="00C54645" w:rsidRDefault="00C546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645" w:rsidRDefault="00C54645">
    <w:pPr>
      <w:pStyle w:val="Header"/>
    </w:pPr>
  </w:p>
  <w:p w:rsidR="00C54645" w:rsidRDefault="00C54645">
    <w:pPr>
      <w:pStyle w:val="Header"/>
    </w:pPr>
  </w:p>
  <w:p w:rsidR="00C54645" w:rsidRDefault="00C54645">
    <w:pPr>
      <w:pStyle w:val="Header"/>
    </w:pPr>
  </w:p>
  <w:p w:rsidR="00C54645" w:rsidRDefault="00C54645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44327382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2022661773</w:t>
    </w:r>
  </w:p>
  <w:p w:rsidR="00C54645" w:rsidRDefault="00C54645" w:rsidP="0055784D">
    <w:pPr>
      <w:pStyle w:val="Header"/>
      <w:rPr>
        <w:rFonts w:ascii="Times New Roman" w:hAnsi="Times New Roman"/>
        <w:sz w:val="24"/>
        <w:szCs w:val="24"/>
      </w:rPr>
    </w:pPr>
  </w:p>
  <w:p w:rsidR="00C54645" w:rsidRDefault="00C5464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21472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925F8"/>
    <w:rsid w:val="004A2BF3"/>
    <w:rsid w:val="004D0A4F"/>
    <w:rsid w:val="00524D2F"/>
    <w:rsid w:val="00543048"/>
    <w:rsid w:val="0055784D"/>
    <w:rsid w:val="00560DB1"/>
    <w:rsid w:val="005B729F"/>
    <w:rsid w:val="005C1353"/>
    <w:rsid w:val="005F5AAC"/>
    <w:rsid w:val="00623868"/>
    <w:rsid w:val="00637F73"/>
    <w:rsid w:val="00676DB4"/>
    <w:rsid w:val="00682630"/>
    <w:rsid w:val="006831DF"/>
    <w:rsid w:val="00687B4C"/>
    <w:rsid w:val="006D3779"/>
    <w:rsid w:val="006E49A2"/>
    <w:rsid w:val="006F3C0D"/>
    <w:rsid w:val="00727FE9"/>
    <w:rsid w:val="007759DD"/>
    <w:rsid w:val="007D6F0C"/>
    <w:rsid w:val="00846D55"/>
    <w:rsid w:val="00861175"/>
    <w:rsid w:val="008771A6"/>
    <w:rsid w:val="0091054A"/>
    <w:rsid w:val="00913435"/>
    <w:rsid w:val="00916772"/>
    <w:rsid w:val="00946632"/>
    <w:rsid w:val="009A27D0"/>
    <w:rsid w:val="009D5C84"/>
    <w:rsid w:val="00A55E63"/>
    <w:rsid w:val="00AA0F51"/>
    <w:rsid w:val="00AB6FCA"/>
    <w:rsid w:val="00AD6C8A"/>
    <w:rsid w:val="00AD749D"/>
    <w:rsid w:val="00B15E67"/>
    <w:rsid w:val="00B16F39"/>
    <w:rsid w:val="00B22E50"/>
    <w:rsid w:val="00B504D2"/>
    <w:rsid w:val="00B70482"/>
    <w:rsid w:val="00B7440A"/>
    <w:rsid w:val="00B81F22"/>
    <w:rsid w:val="00BA3634"/>
    <w:rsid w:val="00C01CB7"/>
    <w:rsid w:val="00C424DD"/>
    <w:rsid w:val="00C54645"/>
    <w:rsid w:val="00C560E6"/>
    <w:rsid w:val="00C613D1"/>
    <w:rsid w:val="00C71636"/>
    <w:rsid w:val="00C72141"/>
    <w:rsid w:val="00CB27BB"/>
    <w:rsid w:val="00CC0C66"/>
    <w:rsid w:val="00CC3205"/>
    <w:rsid w:val="00CC4B72"/>
    <w:rsid w:val="00CD545D"/>
    <w:rsid w:val="00D05AE8"/>
    <w:rsid w:val="00D605B2"/>
    <w:rsid w:val="00D738A6"/>
    <w:rsid w:val="00D81856"/>
    <w:rsid w:val="00DA28EC"/>
    <w:rsid w:val="00DE13D5"/>
    <w:rsid w:val="00E1750C"/>
    <w:rsid w:val="00E532AD"/>
    <w:rsid w:val="00E70F0E"/>
    <w:rsid w:val="00EA19E3"/>
    <w:rsid w:val="00EB4798"/>
    <w:rsid w:val="00EB55FA"/>
    <w:rsid w:val="00EE5474"/>
    <w:rsid w:val="00F404E8"/>
    <w:rsid w:val="00F508D2"/>
    <w:rsid w:val="00F817B0"/>
    <w:rsid w:val="00FC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4DD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16F39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C424DD"/>
  </w:style>
  <w:style w:type="paragraph" w:customStyle="1" w:styleId="TableParagraph">
    <w:name w:val="Table Paragraph"/>
    <w:basedOn w:val="Normal"/>
    <w:uiPriority w:val="99"/>
    <w:rsid w:val="00C424DD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6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982</Words>
  <Characters>5603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Ing. Zita Dvorakova</cp:lastModifiedBy>
  <cp:revision>3</cp:revision>
  <dcterms:created xsi:type="dcterms:W3CDTF">2017-06-26T21:12:00Z</dcterms:created>
  <dcterms:modified xsi:type="dcterms:W3CDTF">2017-06-26T21:12:00Z</dcterms:modified>
</cp:coreProperties>
</file>