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A66" w:rsidRPr="00A55E63" w:rsidRDefault="00296A66">
      <w:pPr>
        <w:spacing w:before="2" w:line="140" w:lineRule="exact"/>
        <w:rPr>
          <w:sz w:val="14"/>
          <w:szCs w:val="14"/>
          <w:lang w:val="en-US"/>
        </w:rPr>
      </w:pPr>
    </w:p>
    <w:p w:rsidR="00296A66" w:rsidRPr="00A55E63" w:rsidRDefault="00296A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296A66" w:rsidRPr="00A55E63" w:rsidRDefault="00296A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296A66" w:rsidRPr="00A55E63" w:rsidRDefault="00296A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296A66" w:rsidRPr="006E49A2" w:rsidRDefault="00296A66" w:rsidP="00AD749D">
      <w:pPr>
        <w:spacing w:before="7" w:line="240" w:lineRule="exact"/>
        <w:jc w:val="both"/>
        <w:rPr>
          <w:rFonts w:ascii="Arial" w:hAnsi="Arial" w:cs="Arial"/>
        </w:rPr>
      </w:pPr>
    </w:p>
    <w:p w:rsidR="00296A66" w:rsidRPr="00A55E63" w:rsidRDefault="00296A66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296A66" w:rsidRPr="00A55E63" w:rsidRDefault="00296A6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296A66" w:rsidRPr="00A55E63" w:rsidRDefault="00296A66" w:rsidP="00AD749D">
      <w:pPr>
        <w:spacing w:before="7" w:line="240" w:lineRule="exact"/>
        <w:jc w:val="both"/>
        <w:rPr>
          <w:rFonts w:ascii="Arial" w:hAnsi="Arial" w:cs="Arial"/>
        </w:rPr>
      </w:pPr>
    </w:p>
    <w:p w:rsidR="00296A66" w:rsidRPr="00A55E63" w:rsidRDefault="00296A66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96A66" w:rsidRPr="00A55E63" w:rsidRDefault="00296A6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296A66" w:rsidRPr="00CC0C66" w:rsidTr="00CC0C66">
        <w:tc>
          <w:tcPr>
            <w:tcW w:w="3085" w:type="dxa"/>
          </w:tcPr>
          <w:p w:rsidR="00296A66" w:rsidRPr="00CC0C66" w:rsidRDefault="00296A6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96A66" w:rsidRPr="00CC0C66" w:rsidRDefault="00296A6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ESTETIC BEAUTY,  s.r.o.</w:t>
            </w:r>
          </w:p>
        </w:tc>
      </w:tr>
      <w:tr w:rsidR="00296A66" w:rsidRPr="00CC0C66" w:rsidTr="00CC0C66">
        <w:tc>
          <w:tcPr>
            <w:tcW w:w="3085" w:type="dxa"/>
          </w:tcPr>
          <w:p w:rsidR="00296A66" w:rsidRPr="00CC0C66" w:rsidRDefault="00296A6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96A66" w:rsidRPr="00CC0C66" w:rsidRDefault="00296A66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46119515</w:t>
            </w:r>
          </w:p>
        </w:tc>
      </w:tr>
      <w:tr w:rsidR="00296A66" w:rsidRPr="00CC0C66" w:rsidTr="00CC0C66">
        <w:tc>
          <w:tcPr>
            <w:tcW w:w="3085" w:type="dxa"/>
          </w:tcPr>
          <w:p w:rsidR="00296A66" w:rsidRPr="00CC0C66" w:rsidRDefault="00296A6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96A66" w:rsidRPr="00CC0C66" w:rsidRDefault="00296A6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Hurbanova 3804/15, 036 01 Martin</w:t>
            </w:r>
          </w:p>
        </w:tc>
      </w:tr>
    </w:tbl>
    <w:p w:rsidR="00296A66" w:rsidRPr="00A55E63" w:rsidRDefault="00296A66" w:rsidP="00EB55FA">
      <w:pPr>
        <w:spacing w:line="260" w:lineRule="exact"/>
        <w:jc w:val="both"/>
        <w:rPr>
          <w:rFonts w:ascii="Arial" w:hAnsi="Arial" w:cs="Arial"/>
        </w:rPr>
      </w:pPr>
    </w:p>
    <w:p w:rsidR="00296A66" w:rsidRPr="00A55E63" w:rsidRDefault="00296A66" w:rsidP="00EB55FA">
      <w:pPr>
        <w:spacing w:line="260" w:lineRule="exact"/>
        <w:jc w:val="both"/>
        <w:rPr>
          <w:rFonts w:ascii="Arial" w:hAnsi="Arial" w:cs="Arial"/>
        </w:rPr>
      </w:pPr>
    </w:p>
    <w:p w:rsidR="00296A66" w:rsidRPr="00A55E63" w:rsidRDefault="00296A6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96A66" w:rsidRPr="00A55E63" w:rsidRDefault="00296A6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96A66" w:rsidRPr="00A55E63" w:rsidRDefault="00296A6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96A66" w:rsidRPr="00A55E63" w:rsidRDefault="00296A6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96A66" w:rsidRPr="00A55E63" w:rsidRDefault="00296A6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296A66" w:rsidRPr="00CC0C66" w:rsidTr="00CC0C66">
        <w:tc>
          <w:tcPr>
            <w:tcW w:w="4219" w:type="dxa"/>
          </w:tcPr>
          <w:p w:rsidR="00296A66" w:rsidRPr="00CC0C66" w:rsidRDefault="00296A6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96A66" w:rsidRPr="00CC0C66" w:rsidRDefault="00296A6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296A66" w:rsidRPr="00CC0C66" w:rsidRDefault="00296A6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96A66" w:rsidRPr="00CC0C66" w:rsidRDefault="00296A6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96A66" w:rsidRPr="00CC0C66" w:rsidTr="00CC0C66">
        <w:tc>
          <w:tcPr>
            <w:tcW w:w="4219" w:type="dxa"/>
          </w:tcPr>
          <w:p w:rsidR="00296A66" w:rsidRPr="00CC0C66" w:rsidRDefault="00296A66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96A66" w:rsidRPr="00CC0C66" w:rsidRDefault="00296A6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96A66" w:rsidRPr="00CC0C66" w:rsidRDefault="00296A6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96A66" w:rsidRPr="00A55E63" w:rsidRDefault="00296A66" w:rsidP="00AD6C8A">
      <w:pPr>
        <w:spacing w:line="260" w:lineRule="exact"/>
        <w:jc w:val="both"/>
        <w:rPr>
          <w:rFonts w:ascii="Arial" w:hAnsi="Arial" w:cs="Arial"/>
        </w:rPr>
      </w:pPr>
    </w:p>
    <w:p w:rsidR="00296A66" w:rsidRPr="00A55E63" w:rsidRDefault="00296A66" w:rsidP="00AD749D">
      <w:pPr>
        <w:spacing w:before="1" w:line="280" w:lineRule="exact"/>
        <w:jc w:val="both"/>
        <w:rPr>
          <w:rFonts w:ascii="Arial" w:hAnsi="Arial" w:cs="Arial"/>
        </w:rPr>
      </w:pPr>
    </w:p>
    <w:p w:rsidR="00296A66" w:rsidRPr="00A55E63" w:rsidRDefault="00296A66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296A66" w:rsidRPr="00A55E63" w:rsidRDefault="00296A6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296A66" w:rsidRPr="00A55E63" w:rsidRDefault="00296A66" w:rsidP="00AD749D">
      <w:pPr>
        <w:spacing w:before="11" w:line="260" w:lineRule="exact"/>
        <w:jc w:val="both"/>
        <w:rPr>
          <w:rFonts w:ascii="Arial" w:hAnsi="Arial" w:cs="Arial"/>
        </w:rPr>
      </w:pPr>
    </w:p>
    <w:p w:rsidR="00296A66" w:rsidRPr="00A55E63" w:rsidRDefault="00296A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296A66" w:rsidRPr="00A55E63" w:rsidRDefault="00296A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96A66" w:rsidRPr="00A55E63" w:rsidRDefault="00296A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296A66" w:rsidRPr="00A55E63" w:rsidRDefault="00296A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296A66" w:rsidRPr="00CC0C66" w:rsidTr="00CC0C66">
        <w:tc>
          <w:tcPr>
            <w:tcW w:w="4843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96A66" w:rsidRPr="00CC0C66" w:rsidTr="00CC0C66">
        <w:tc>
          <w:tcPr>
            <w:tcW w:w="4843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96A66" w:rsidRPr="00CC0C66" w:rsidTr="00CC0C66">
        <w:tc>
          <w:tcPr>
            <w:tcW w:w="4843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96A66" w:rsidRPr="00CC0C66" w:rsidTr="00CC0C66">
        <w:tc>
          <w:tcPr>
            <w:tcW w:w="4843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96A66" w:rsidRPr="00CC0C66" w:rsidTr="00CC0C66">
        <w:tc>
          <w:tcPr>
            <w:tcW w:w="4843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96A66" w:rsidRPr="00CC0C66" w:rsidTr="00CC0C66">
        <w:tc>
          <w:tcPr>
            <w:tcW w:w="4843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96A66" w:rsidRPr="00CC0C66" w:rsidTr="00CC0C66">
        <w:tc>
          <w:tcPr>
            <w:tcW w:w="4843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96A66" w:rsidRPr="00CC0C66" w:rsidTr="00CC0C66">
        <w:tc>
          <w:tcPr>
            <w:tcW w:w="4843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96A66" w:rsidRPr="00CC0C66" w:rsidTr="00CC0C66">
        <w:tc>
          <w:tcPr>
            <w:tcW w:w="4843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96A66" w:rsidRPr="00CC0C66" w:rsidTr="00CC0C66">
        <w:tc>
          <w:tcPr>
            <w:tcW w:w="4843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96A66" w:rsidRPr="00CC0C66" w:rsidTr="00CC0C66">
        <w:tc>
          <w:tcPr>
            <w:tcW w:w="4843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96A66" w:rsidRPr="00CC0C66" w:rsidTr="00CC0C66">
        <w:tc>
          <w:tcPr>
            <w:tcW w:w="4843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96A66" w:rsidRPr="00CC0C66" w:rsidTr="00CC0C66">
        <w:tc>
          <w:tcPr>
            <w:tcW w:w="4843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96A66" w:rsidRPr="00CC0C66" w:rsidRDefault="00296A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96A66" w:rsidRPr="00A55E63" w:rsidRDefault="00296A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96A66" w:rsidRPr="00A55E63" w:rsidRDefault="00296A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96A66" w:rsidRPr="00A55E63" w:rsidRDefault="00296A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296A66" w:rsidRPr="00A55E63" w:rsidRDefault="00296A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96A66" w:rsidRPr="00A55E63" w:rsidRDefault="00296A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96A66" w:rsidRPr="00A55E63" w:rsidRDefault="00296A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96A66" w:rsidRPr="00A55E63" w:rsidRDefault="00296A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296A66" w:rsidRPr="00A55E63" w:rsidRDefault="00296A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96A66" w:rsidRPr="00A55E63" w:rsidRDefault="00296A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296A66" w:rsidRPr="00A55E63" w:rsidRDefault="00296A66" w:rsidP="00AD749D">
      <w:pPr>
        <w:spacing w:before="1" w:line="280" w:lineRule="exact"/>
        <w:jc w:val="both"/>
        <w:rPr>
          <w:rFonts w:ascii="Arial" w:hAnsi="Arial" w:cs="Arial"/>
        </w:rPr>
      </w:pPr>
    </w:p>
    <w:p w:rsidR="00296A66" w:rsidRPr="00A55E63" w:rsidRDefault="00296A66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296A66" w:rsidRPr="00A55E63" w:rsidRDefault="00296A6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296A66" w:rsidRPr="00A55E63" w:rsidRDefault="00296A66" w:rsidP="00AD749D">
      <w:pPr>
        <w:spacing w:before="11" w:line="260" w:lineRule="exact"/>
        <w:jc w:val="both"/>
        <w:rPr>
          <w:rFonts w:ascii="Arial" w:hAnsi="Arial" w:cs="Arial"/>
        </w:rPr>
      </w:pPr>
    </w:p>
    <w:p w:rsidR="00296A66" w:rsidRPr="00A55E63" w:rsidRDefault="00296A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296A66" w:rsidRPr="00A55E63" w:rsidRDefault="00296A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96A66" w:rsidRPr="00A55E63" w:rsidRDefault="00296A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96A66" w:rsidRPr="00A55E63" w:rsidRDefault="00296A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96A66" w:rsidRPr="00A55E63" w:rsidRDefault="00296A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296A66" w:rsidRPr="00A55E63" w:rsidRDefault="00296A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96A66" w:rsidRPr="00A55E63" w:rsidRDefault="00296A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296A66" w:rsidRPr="00A55E63" w:rsidRDefault="00296A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96A66" w:rsidRPr="00A55E63" w:rsidRDefault="00296A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296A66" w:rsidRPr="00A55E63" w:rsidRDefault="00296A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96A66" w:rsidRPr="00A55E63" w:rsidRDefault="00296A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96A66" w:rsidRPr="00A55E63" w:rsidRDefault="00296A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96A66" w:rsidRPr="00A55E63" w:rsidRDefault="00296A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96A66" w:rsidRPr="00A55E63" w:rsidRDefault="00296A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96A66" w:rsidRPr="00A55E63" w:rsidRDefault="00296A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296A66" w:rsidRPr="00A55E63" w:rsidRDefault="00296A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96A66" w:rsidRPr="00A55E63" w:rsidRDefault="00296A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96A66" w:rsidRPr="00A55E63" w:rsidRDefault="00296A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96A66" w:rsidRPr="00A55E63" w:rsidRDefault="00296A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296A66" w:rsidRPr="00A55E63" w:rsidRDefault="00296A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96A66" w:rsidRPr="00A55E63" w:rsidRDefault="00296A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296A66" w:rsidRPr="00A55E63" w:rsidRDefault="00296A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96A66" w:rsidRPr="00A55E63" w:rsidRDefault="00296A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296A66" w:rsidRPr="00A55E63" w:rsidRDefault="00296A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96A66" w:rsidRPr="00451ED3" w:rsidRDefault="00296A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296A66" w:rsidRPr="00451ED3" w:rsidRDefault="00296A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96A66" w:rsidRDefault="00296A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296A66" w:rsidRDefault="00296A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96A66" w:rsidRPr="00451ED3" w:rsidRDefault="00296A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296A66" w:rsidRPr="00451ED3" w:rsidRDefault="00296A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96A66" w:rsidRPr="00A55E63" w:rsidRDefault="00296A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296A66" w:rsidRPr="00A55E63" w:rsidRDefault="00296A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96A66" w:rsidRDefault="00296A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96A66" w:rsidRPr="00A55E63" w:rsidRDefault="00296A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296A66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A66" w:rsidRDefault="00296A66">
      <w:r>
        <w:separator/>
      </w:r>
    </w:p>
  </w:endnote>
  <w:endnote w:type="continuationSeparator" w:id="0">
    <w:p w:rsidR="00296A66" w:rsidRDefault="00296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A66" w:rsidRDefault="00296A6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296A66" w:rsidRDefault="00296A66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A66" w:rsidRDefault="00296A66">
      <w:r>
        <w:separator/>
      </w:r>
    </w:p>
  </w:footnote>
  <w:footnote w:type="continuationSeparator" w:id="0">
    <w:p w:rsidR="00296A66" w:rsidRDefault="00296A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A66" w:rsidRDefault="00296A66">
    <w:pPr>
      <w:pStyle w:val="Header"/>
    </w:pPr>
  </w:p>
  <w:p w:rsidR="00296A66" w:rsidRDefault="00296A66">
    <w:pPr>
      <w:pStyle w:val="Header"/>
    </w:pPr>
  </w:p>
  <w:p w:rsidR="00296A66" w:rsidRDefault="00296A66">
    <w:pPr>
      <w:pStyle w:val="Header"/>
    </w:pPr>
  </w:p>
  <w:p w:rsidR="00296A66" w:rsidRDefault="00296A66" w:rsidP="00294A83">
    <w:pPr>
      <w:pStyle w:val="BodyText"/>
      <w:tabs>
        <w:tab w:val="left" w:pos="2990"/>
        <w:tab w:val="left" w:pos="6348"/>
      </w:tabs>
      <w:ind w:left="-397" w:firstLine="0"/>
      <w:jc w:val="center"/>
    </w:pPr>
    <w:r w:rsidRPr="004A2BF3">
      <w:rPr>
        <w:bdr w:val="single" w:sz="4" w:space="0" w:color="auto"/>
      </w:rPr>
      <w:t>Po</w:t>
    </w:r>
    <w:r w:rsidRPr="004A2BF3">
      <w:rPr>
        <w:spacing w:val="1"/>
        <w:bdr w:val="single" w:sz="4" w:space="0" w:color="auto"/>
      </w:rPr>
      <w:t>z</w:t>
    </w:r>
    <w:r w:rsidRPr="004A2BF3">
      <w:rPr>
        <w:bdr w:val="single" w:sz="4" w:space="0" w:color="auto"/>
      </w:rPr>
      <w:t>n</w:t>
    </w:r>
    <w:r w:rsidRPr="004A2BF3">
      <w:rPr>
        <w:spacing w:val="-1"/>
        <w:bdr w:val="single" w:sz="4" w:space="0" w:color="auto"/>
      </w:rPr>
      <w:t>á</w:t>
    </w:r>
    <w:r w:rsidRPr="004A2BF3">
      <w:rPr>
        <w:bdr w:val="single" w:sz="4" w:space="0" w:color="auto"/>
      </w:rPr>
      <w:t>m</w:t>
    </w:r>
    <w:r w:rsidRPr="004A2BF3">
      <w:rPr>
        <w:spacing w:val="2"/>
        <w:bdr w:val="single" w:sz="4" w:space="0" w:color="auto"/>
      </w:rPr>
      <w:t>k</w:t>
    </w:r>
    <w:r w:rsidRPr="004A2BF3">
      <w:rPr>
        <w:bdr w:val="single" w:sz="4" w:space="0" w:color="auto"/>
      </w:rPr>
      <w:t>y</w:t>
    </w:r>
    <w:r w:rsidRPr="004A2BF3">
      <w:rPr>
        <w:spacing w:val="-8"/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Ú</w:t>
    </w:r>
    <w:r w:rsidRPr="004A2BF3">
      <w:rPr>
        <w:bdr w:val="single" w:sz="4" w:space="0" w:color="auto"/>
      </w:rPr>
      <w:t>č MÚJ 3 –</w:t>
    </w:r>
    <w:r w:rsidRPr="004A2BF3">
      <w:rPr>
        <w:spacing w:val="-1"/>
        <w:bdr w:val="single" w:sz="4" w:space="0" w:color="auto"/>
      </w:rPr>
      <w:t xml:space="preserve"> </w:t>
    </w:r>
    <w:r w:rsidRPr="004A2BF3">
      <w:rPr>
        <w:bdr w:val="single" w:sz="4" w:space="0" w:color="auto"/>
      </w:rPr>
      <w:t>01</w:t>
    </w:r>
    <w:r>
      <w:t xml:space="preserve">                          </w:t>
    </w:r>
    <w:r w:rsidRPr="004A2BF3">
      <w:rPr>
        <w:bdr w:val="single" w:sz="4" w:space="0" w:color="auto"/>
      </w:rPr>
      <w:t xml:space="preserve"> </w:t>
    </w:r>
    <w:r w:rsidRPr="004A2BF3">
      <w:rPr>
        <w:spacing w:val="-6"/>
        <w:bdr w:val="single" w:sz="4" w:space="0" w:color="auto"/>
      </w:rPr>
      <w:t>I</w:t>
    </w:r>
    <w:r>
      <w:rPr>
        <w:bdr w:val="single" w:sz="4" w:space="0" w:color="auto"/>
      </w:rPr>
      <w:t xml:space="preserve">ČO:   46119515    </w:t>
    </w:r>
    <w:r>
      <w:t xml:space="preserve"> </w:t>
    </w:r>
    <w:r w:rsidRPr="004A2BF3">
      <w:rPr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D</w:t>
    </w:r>
    <w:r w:rsidRPr="004A2BF3">
      <w:rPr>
        <w:spacing w:val="-6"/>
        <w:bdr w:val="single" w:sz="4" w:space="0" w:color="auto"/>
      </w:rPr>
      <w:t>I</w:t>
    </w:r>
    <w:r w:rsidRPr="004A2BF3">
      <w:rPr>
        <w:bdr w:val="single" w:sz="4" w:space="0" w:color="auto"/>
      </w:rPr>
      <w:t xml:space="preserve">Č: </w:t>
    </w:r>
    <w:r>
      <w:rPr>
        <w:bdr w:val="single" w:sz="4" w:space="0" w:color="auto"/>
      </w:rPr>
      <w:t>2023234774</w:t>
    </w:r>
  </w:p>
  <w:p w:rsidR="00296A66" w:rsidRDefault="00296A6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21472"/>
    <w:rsid w:val="001406AD"/>
    <w:rsid w:val="001A1B05"/>
    <w:rsid w:val="0023024C"/>
    <w:rsid w:val="002401F1"/>
    <w:rsid w:val="00294A83"/>
    <w:rsid w:val="00296A66"/>
    <w:rsid w:val="002C12B4"/>
    <w:rsid w:val="002D7E6D"/>
    <w:rsid w:val="00332F61"/>
    <w:rsid w:val="003657F5"/>
    <w:rsid w:val="0037207A"/>
    <w:rsid w:val="00373635"/>
    <w:rsid w:val="003D056F"/>
    <w:rsid w:val="00401155"/>
    <w:rsid w:val="00451ED3"/>
    <w:rsid w:val="004925F8"/>
    <w:rsid w:val="004A2BF3"/>
    <w:rsid w:val="004A52FE"/>
    <w:rsid w:val="004D0A4F"/>
    <w:rsid w:val="00543048"/>
    <w:rsid w:val="0055784D"/>
    <w:rsid w:val="00560DB1"/>
    <w:rsid w:val="005872CC"/>
    <w:rsid w:val="005B729F"/>
    <w:rsid w:val="005C1353"/>
    <w:rsid w:val="005F5AAC"/>
    <w:rsid w:val="00623868"/>
    <w:rsid w:val="00637F73"/>
    <w:rsid w:val="00676DB4"/>
    <w:rsid w:val="00682630"/>
    <w:rsid w:val="006831DF"/>
    <w:rsid w:val="00687B4C"/>
    <w:rsid w:val="006E3391"/>
    <w:rsid w:val="006E49A2"/>
    <w:rsid w:val="006F3C0D"/>
    <w:rsid w:val="00727FE9"/>
    <w:rsid w:val="007570E5"/>
    <w:rsid w:val="007759DD"/>
    <w:rsid w:val="007D6F0C"/>
    <w:rsid w:val="00846D55"/>
    <w:rsid w:val="00861175"/>
    <w:rsid w:val="008771A6"/>
    <w:rsid w:val="00913435"/>
    <w:rsid w:val="00916772"/>
    <w:rsid w:val="00946632"/>
    <w:rsid w:val="009A27D0"/>
    <w:rsid w:val="009C4B74"/>
    <w:rsid w:val="009D5C84"/>
    <w:rsid w:val="009F1867"/>
    <w:rsid w:val="00A55E63"/>
    <w:rsid w:val="00AB6FCA"/>
    <w:rsid w:val="00AD6C8A"/>
    <w:rsid w:val="00AD749D"/>
    <w:rsid w:val="00AE3FD9"/>
    <w:rsid w:val="00B03B82"/>
    <w:rsid w:val="00B15E67"/>
    <w:rsid w:val="00B16F39"/>
    <w:rsid w:val="00B22E50"/>
    <w:rsid w:val="00B26823"/>
    <w:rsid w:val="00B504D2"/>
    <w:rsid w:val="00B70482"/>
    <w:rsid w:val="00B7440A"/>
    <w:rsid w:val="00B81F22"/>
    <w:rsid w:val="00BA3634"/>
    <w:rsid w:val="00C01CB7"/>
    <w:rsid w:val="00C424DD"/>
    <w:rsid w:val="00C560E6"/>
    <w:rsid w:val="00C613D1"/>
    <w:rsid w:val="00C71636"/>
    <w:rsid w:val="00C72141"/>
    <w:rsid w:val="00CB27BB"/>
    <w:rsid w:val="00CC0C66"/>
    <w:rsid w:val="00CC3205"/>
    <w:rsid w:val="00CC4B72"/>
    <w:rsid w:val="00CD545D"/>
    <w:rsid w:val="00D05AE8"/>
    <w:rsid w:val="00D605B2"/>
    <w:rsid w:val="00D738A6"/>
    <w:rsid w:val="00D7480F"/>
    <w:rsid w:val="00D81856"/>
    <w:rsid w:val="00DA28EC"/>
    <w:rsid w:val="00DE13D5"/>
    <w:rsid w:val="00E1750C"/>
    <w:rsid w:val="00E532AD"/>
    <w:rsid w:val="00E70F0E"/>
    <w:rsid w:val="00EA19E3"/>
    <w:rsid w:val="00EB4067"/>
    <w:rsid w:val="00EB4798"/>
    <w:rsid w:val="00EB55FA"/>
    <w:rsid w:val="00EE5474"/>
    <w:rsid w:val="00F23072"/>
    <w:rsid w:val="00F404E8"/>
    <w:rsid w:val="00F508D2"/>
    <w:rsid w:val="00F817B0"/>
    <w:rsid w:val="00FA5966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90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982</Words>
  <Characters>5599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2017-06-26T21:14:00Z</dcterms:created>
  <dcterms:modified xsi:type="dcterms:W3CDTF">2017-06-26T21:15:00Z</dcterms:modified>
</cp:coreProperties>
</file>