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CC" w:rsidRDefault="001074CC" w:rsidP="000B30F8">
      <w:pPr>
        <w:ind w:left="851"/>
      </w:pPr>
      <w:r>
        <w:br w:type="textWrapping" w:clear="all"/>
      </w:r>
    </w:p>
    <w:p w:rsidR="001074CC" w:rsidRPr="00D052AF" w:rsidRDefault="001074CC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</w:pPr>
      <w:r w:rsidRPr="00D052AF">
        <w:t>VŠEOBECNÉ INFORMÁCIE</w:t>
      </w:r>
    </w:p>
    <w:p w:rsidR="001074CC" w:rsidRPr="00D052AF" w:rsidRDefault="001074CC" w:rsidP="00EF5A33">
      <w:pPr>
        <w:pStyle w:val="Notesubtitle"/>
      </w:pPr>
      <w:bookmarkStart w:id="0" w:name="_Toc530739895"/>
      <w:bookmarkStart w:id="1" w:name="_Toc312062134"/>
      <w:r w:rsidRPr="00D052AF">
        <w:t>1. Názov a  sídlo spoločnosti</w:t>
      </w:r>
      <w:bookmarkEnd w:id="0"/>
      <w:bookmarkEnd w:id="1"/>
    </w:p>
    <w:p w:rsidR="001074CC" w:rsidRPr="00D052AF" w:rsidRDefault="001074CC" w:rsidP="00485D6C">
      <w:pPr>
        <w:pStyle w:val="Notetext"/>
        <w:spacing w:after="0"/>
        <w:rPr>
          <w:b/>
          <w:bCs/>
          <w:sz w:val="20"/>
          <w:szCs w:val="20"/>
        </w:rPr>
      </w:pPr>
    </w:p>
    <w:p w:rsidR="001074CC" w:rsidRPr="00D052AF" w:rsidRDefault="001074CC" w:rsidP="00485D6C">
      <w:pPr>
        <w:pStyle w:val="Notetext"/>
        <w:spacing w:after="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CASSTEL s.r.o. Košice </w:t>
      </w:r>
    </w:p>
    <w:p w:rsidR="001074CC" w:rsidRPr="00D052AF" w:rsidRDefault="001074CC" w:rsidP="00485D6C">
      <w:pPr>
        <w:pStyle w:val="Notetext"/>
        <w:spacing w:after="0"/>
        <w:rPr>
          <w:sz w:val="20"/>
          <w:szCs w:val="20"/>
        </w:rPr>
      </w:pPr>
      <w:r w:rsidRPr="00D052AF">
        <w:rPr>
          <w:sz w:val="20"/>
          <w:szCs w:val="20"/>
        </w:rPr>
        <w:t>so sídlom: Ružová 29,  040 11 Košice</w:t>
      </w:r>
    </w:p>
    <w:p w:rsidR="001074CC" w:rsidRPr="00D052AF" w:rsidRDefault="001074CC" w:rsidP="00485D6C">
      <w:pPr>
        <w:pStyle w:val="Notetext"/>
        <w:spacing w:after="0"/>
        <w:ind w:left="567"/>
        <w:rPr>
          <w:sz w:val="20"/>
          <w:szCs w:val="20"/>
        </w:rPr>
      </w:pPr>
    </w:p>
    <w:p w:rsidR="001074CC" w:rsidRPr="00D052AF" w:rsidRDefault="001074CC" w:rsidP="00485D6C">
      <w:pPr>
        <w:pStyle w:val="Notetext"/>
        <w:spacing w:after="0"/>
        <w:rPr>
          <w:sz w:val="20"/>
          <w:szCs w:val="20"/>
        </w:rPr>
      </w:pPr>
      <w:r w:rsidRPr="00D052AF">
        <w:rPr>
          <w:sz w:val="20"/>
          <w:szCs w:val="20"/>
        </w:rPr>
        <w:t xml:space="preserve">      Spoločnosť bola založená dňa</w:t>
      </w:r>
      <w:r w:rsidRPr="00D052AF">
        <w:rPr>
          <w:color w:val="FF0000"/>
          <w:sz w:val="20"/>
          <w:szCs w:val="20"/>
        </w:rPr>
        <w:t xml:space="preserve"> </w:t>
      </w:r>
      <w:r w:rsidRPr="00D052AF">
        <w:rPr>
          <w:sz w:val="20"/>
          <w:szCs w:val="20"/>
        </w:rPr>
        <w:t>16. decembra 1992</w:t>
      </w:r>
      <w:r w:rsidRPr="00D052AF">
        <w:rPr>
          <w:color w:val="FF0000"/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a zaregistrovaná v Obchodnom registri dňa 15. februára </w:t>
      </w:r>
      <w:bookmarkStart w:id="2" w:name="_Toc312062135"/>
      <w:r w:rsidRPr="00D052AF">
        <w:rPr>
          <w:sz w:val="20"/>
          <w:szCs w:val="20"/>
        </w:rPr>
        <w:t>1993, pod vložkou č. 2703/V, odd. Sro.</w:t>
      </w:r>
    </w:p>
    <w:p w:rsidR="001074CC" w:rsidRPr="00D052AF" w:rsidRDefault="001074CC" w:rsidP="00EF5A33">
      <w:pPr>
        <w:pStyle w:val="Notetext"/>
        <w:spacing w:before="240" w:after="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Opis hospodárskej činnosti spoločnosti</w:t>
      </w:r>
    </w:p>
    <w:bookmarkEnd w:id="2"/>
    <w:p w:rsidR="001074CC" w:rsidRPr="00D052AF" w:rsidRDefault="001074CC" w:rsidP="00671358">
      <w:pPr>
        <w:pStyle w:val="Notetext"/>
        <w:spacing w:before="240" w:after="0"/>
        <w:ind w:left="0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Hlavným predmetom činnosti spoločnosti podľa výpisu z Obchodného registra    je (len hlavné aktivity):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</w:rPr>
      </w:pPr>
      <w:r w:rsidRPr="00D052AF">
        <w:rPr>
          <w:b w:val="0"/>
          <w:bCs w:val="0"/>
        </w:rPr>
        <w:t xml:space="preserve">         -   montážne a servisné práce na telekomunikačných zariadeniach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</w:rPr>
      </w:pPr>
      <w:r w:rsidRPr="00D052AF">
        <w:rPr>
          <w:b w:val="0"/>
          <w:bCs w:val="0"/>
        </w:rPr>
        <w:t xml:space="preserve">         -   zriaďovanie a servis analógových a digitálnych rádioreléových zariadení a prenosových systémov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</w:rPr>
      </w:pPr>
      <w:r w:rsidRPr="00D052AF">
        <w:rPr>
          <w:b w:val="0"/>
          <w:bCs w:val="0"/>
        </w:rPr>
        <w:t xml:space="preserve">         -   projektovanie stavieb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</w:rPr>
      </w:pPr>
      <w:r w:rsidRPr="00D052AF">
        <w:rPr>
          <w:b w:val="0"/>
          <w:bCs w:val="0"/>
        </w:rPr>
        <w:t xml:space="preserve">         -   technické vybavenie stavieb – elektrické slaboprúdové zariadenia a rozvody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</w:rPr>
      </w:pPr>
      <w:r w:rsidRPr="00D052AF">
        <w:rPr>
          <w:b w:val="0"/>
          <w:bCs w:val="0"/>
        </w:rPr>
        <w:t xml:space="preserve">         -   technologické zariadenia stavieb - rádiokomunikácie</w:t>
      </w:r>
    </w:p>
    <w:p w:rsidR="001074CC" w:rsidRPr="00D052AF" w:rsidRDefault="001074CC" w:rsidP="00671358">
      <w:pPr>
        <w:pStyle w:val="NotetextIndent"/>
        <w:ind w:left="0" w:firstLine="0"/>
        <w:rPr>
          <w:b w:val="0"/>
          <w:bCs w:val="0"/>
          <w:color w:val="000000"/>
          <w:shd w:val="clear" w:color="auto" w:fill="FFFFFF"/>
        </w:rPr>
      </w:pPr>
      <w:r w:rsidRPr="00D052AF">
        <w:rPr>
          <w:b w:val="0"/>
          <w:bCs w:val="0"/>
        </w:rPr>
        <w:t xml:space="preserve">         -   </w:t>
      </w:r>
      <w:r w:rsidRPr="00D052AF">
        <w:rPr>
          <w:b w:val="0"/>
          <w:bCs w:val="0"/>
          <w:color w:val="000000"/>
          <w:shd w:val="clear" w:color="auto" w:fill="FFFFFF"/>
        </w:rPr>
        <w:t>projektovanie, montáž, opravy, revízie a údržba telekomunikačných zariadení</w:t>
      </w:r>
    </w:p>
    <w:p w:rsidR="001074CC" w:rsidRPr="00D052AF" w:rsidRDefault="001074CC" w:rsidP="00671358">
      <w:pPr>
        <w:pStyle w:val="NotetextIndent"/>
        <w:ind w:left="709" w:hanging="567"/>
        <w:rPr>
          <w:b w:val="0"/>
          <w:bCs w:val="0"/>
        </w:rPr>
      </w:pPr>
      <w:r w:rsidRPr="00D052AF">
        <w:rPr>
          <w:b w:val="0"/>
          <w:bCs w:val="0"/>
          <w:color w:val="000000"/>
          <w:shd w:val="clear" w:color="auto" w:fill="FFFFFF"/>
        </w:rPr>
        <w:t xml:space="preserve">         - montážne a servisné práce na telekomunikačných zariadeniach vymedzených častí jednotnej                     telekomunikačnej siete</w:t>
      </w:r>
      <w:r w:rsidRPr="00D052AF">
        <w:rPr>
          <w:rStyle w:val="apple-converted-space"/>
          <w:rFonts w:cs="Arial"/>
          <w:b w:val="0"/>
          <w:bCs w:val="0"/>
          <w:color w:val="000000"/>
          <w:shd w:val="clear" w:color="auto" w:fill="FFFFFF"/>
        </w:rPr>
        <w:t> </w:t>
      </w:r>
    </w:p>
    <w:p w:rsidR="001074CC" w:rsidRPr="00D052AF" w:rsidRDefault="001074CC" w:rsidP="00485D6C">
      <w:pPr>
        <w:pStyle w:val="NotetextIndent"/>
        <w:rPr>
          <w:b w:val="0"/>
          <w:bCs w:val="0"/>
        </w:rPr>
      </w:pPr>
    </w:p>
    <w:p w:rsidR="001074CC" w:rsidRPr="00D052AF" w:rsidRDefault="001074CC" w:rsidP="002F57D5">
      <w:pPr>
        <w:pStyle w:val="Notesubtitle"/>
      </w:pPr>
      <w:r w:rsidRPr="00D052AF">
        <w:t xml:space="preserve">2. Dátum schválenia účtovnej závierky za bezprostredne predchádzajúce účtovné obdobie </w:t>
      </w:r>
    </w:p>
    <w:p w:rsidR="001074CC" w:rsidRPr="00D052AF" w:rsidRDefault="001074CC" w:rsidP="002F57D5">
      <w:pPr>
        <w:pStyle w:val="Notesubtitle"/>
      </w:pPr>
      <w:r w:rsidRPr="00D052AF">
        <w:t xml:space="preserve">    príslušným orgánom spoločnosti</w:t>
      </w:r>
    </w:p>
    <w:p w:rsidR="001074CC" w:rsidRPr="00D052AF" w:rsidRDefault="001074CC" w:rsidP="002F57D5">
      <w:pPr>
        <w:pStyle w:val="Notetext"/>
        <w:spacing w:after="0"/>
        <w:ind w:firstLine="260"/>
        <w:rPr>
          <w:sz w:val="20"/>
          <w:szCs w:val="20"/>
        </w:rPr>
      </w:pPr>
      <w:r w:rsidRPr="00D052AF">
        <w:rPr>
          <w:sz w:val="20"/>
          <w:szCs w:val="20"/>
        </w:rPr>
        <w:t xml:space="preserve">    Účtovná závierka Spoločnosti k 31. decembru 2015, za predchádzajúce účtovné obdobie bola </w:t>
      </w:r>
    </w:p>
    <w:p w:rsidR="001074CC" w:rsidRPr="00D052AF" w:rsidRDefault="001074CC" w:rsidP="002F57D5">
      <w:pPr>
        <w:pStyle w:val="Notetext"/>
        <w:spacing w:after="0"/>
        <w:ind w:firstLine="260"/>
        <w:rPr>
          <w:sz w:val="20"/>
          <w:szCs w:val="20"/>
        </w:rPr>
      </w:pPr>
      <w:r w:rsidRPr="00D052AF">
        <w:rPr>
          <w:sz w:val="20"/>
          <w:szCs w:val="20"/>
        </w:rPr>
        <w:t>schválená valným zhrom</w:t>
      </w:r>
      <w:r>
        <w:rPr>
          <w:sz w:val="20"/>
          <w:szCs w:val="20"/>
        </w:rPr>
        <w:t>aždením Spoločnosti dňa 31.3</w:t>
      </w:r>
      <w:r w:rsidRPr="00D052AF">
        <w:rPr>
          <w:sz w:val="20"/>
          <w:szCs w:val="20"/>
        </w:rPr>
        <w:t>.2016.</w:t>
      </w:r>
    </w:p>
    <w:p w:rsidR="001074CC" w:rsidRPr="00D052AF" w:rsidRDefault="001074CC" w:rsidP="002F57D5">
      <w:pPr>
        <w:pStyle w:val="Notesubtitle"/>
      </w:pPr>
    </w:p>
    <w:p w:rsidR="001074CC" w:rsidRPr="00D052AF" w:rsidRDefault="001074CC" w:rsidP="002F57D5">
      <w:pPr>
        <w:pStyle w:val="Notesubtitle"/>
      </w:pPr>
      <w:r w:rsidRPr="00D052AF">
        <w:t>3. Právny dôvod na zostavenie účtovnej závierky</w:t>
      </w:r>
    </w:p>
    <w:p w:rsidR="001074CC" w:rsidRPr="00D052AF" w:rsidRDefault="001074CC" w:rsidP="002F57D5">
      <w:pPr>
        <w:pStyle w:val="Notetext"/>
        <w:spacing w:after="0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Účtovná závierka Spoločnosti k 31. decembru 2016 je zostavená ako riadna účtovná závierka podľa </w:t>
      </w:r>
    </w:p>
    <w:p w:rsidR="001074CC" w:rsidRPr="00D052AF" w:rsidRDefault="001074CC" w:rsidP="002F57D5">
      <w:pPr>
        <w:pStyle w:val="Notetext"/>
        <w:spacing w:after="0"/>
        <w:rPr>
          <w:sz w:val="20"/>
          <w:szCs w:val="20"/>
        </w:rPr>
      </w:pPr>
      <w:r w:rsidRPr="00D052AF">
        <w:rPr>
          <w:sz w:val="20"/>
          <w:szCs w:val="20"/>
        </w:rPr>
        <w:t xml:space="preserve">   § 17 ods. 6 zákona NR SR č. 431/2002 Z. z. o účtovníctve, za účtovné obdobie od  1. januára 2016</w:t>
      </w:r>
    </w:p>
    <w:p w:rsidR="001074CC" w:rsidRPr="00D052AF" w:rsidRDefault="001074CC" w:rsidP="002F57D5">
      <w:pPr>
        <w:pStyle w:val="Notetext"/>
        <w:spacing w:after="0"/>
        <w:rPr>
          <w:sz w:val="20"/>
          <w:szCs w:val="20"/>
        </w:rPr>
      </w:pPr>
      <w:r w:rsidRPr="00D052AF">
        <w:rPr>
          <w:sz w:val="20"/>
          <w:szCs w:val="20"/>
        </w:rPr>
        <w:t xml:space="preserve">   do 31. decembra 2016. </w:t>
      </w:r>
    </w:p>
    <w:p w:rsidR="001074CC" w:rsidRPr="00D052AF" w:rsidRDefault="001074CC" w:rsidP="002F57D5">
      <w:pPr>
        <w:pStyle w:val="Notetext"/>
        <w:spacing w:after="0"/>
        <w:rPr>
          <w:sz w:val="20"/>
          <w:szCs w:val="20"/>
        </w:rPr>
      </w:pPr>
    </w:p>
    <w:p w:rsidR="001074CC" w:rsidRPr="00D052AF" w:rsidRDefault="001074CC" w:rsidP="002F57D5">
      <w:pPr>
        <w:pStyle w:val="Notetext"/>
        <w:spacing w:after="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4. Údaje o skupine účtovných jednotiek, a to: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</w:t>
      </w:r>
      <w:r w:rsidRPr="00D052AF">
        <w:rPr>
          <w:sz w:val="20"/>
          <w:szCs w:val="20"/>
        </w:rPr>
        <w:t xml:space="preserve">     a) obchodné meno a sídlo účtovnej jednotky, ktorá zostavuje konsolidovanú účtovnú závierku za  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tiež začlenená do skupiny účtovných jednotiek uvedených v písmene a),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a) a b),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pričom sa uvádzajú </w:t>
      </w:r>
    </w:p>
    <w:p w:rsidR="001074CC" w:rsidRPr="00D052AF" w:rsidRDefault="001074CC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1. pri oslobodení podľa § 22 ods. 8 zákona obchodné meno a sídlo materskej účtovnej jednotky </w:t>
      </w:r>
    </w:p>
    <w:p w:rsidR="001074CC" w:rsidRPr="00D052AF" w:rsidRDefault="001074CC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zostavujúcej konsolidovanú účtovnú závierku podľa osobitných predpisov,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2. pri oslobodení podľa § 22 ods. 10 a 12 zákona obchodné meno a sídlo dcérskych účtovných </w:t>
      </w:r>
    </w:p>
    <w:p w:rsidR="001074CC" w:rsidRPr="00D052AF" w:rsidRDefault="001074CC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jednotiek. </w:t>
      </w:r>
    </w:p>
    <w:p w:rsidR="001074CC" w:rsidRPr="00D052AF" w:rsidRDefault="001074CC" w:rsidP="002F57D5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  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2F57D5">
      <w:pPr>
        <w:rPr>
          <w:i/>
          <w:iCs/>
          <w:sz w:val="20"/>
          <w:szCs w:val="20"/>
        </w:rPr>
      </w:pPr>
    </w:p>
    <w:p w:rsidR="001074CC" w:rsidRPr="00D052AF" w:rsidRDefault="001074CC" w:rsidP="002F57D5">
      <w:pPr>
        <w:rPr>
          <w:i/>
          <w:iCs/>
          <w:sz w:val="20"/>
          <w:szCs w:val="20"/>
        </w:rPr>
      </w:pPr>
    </w:p>
    <w:p w:rsidR="001074CC" w:rsidRPr="00D052AF" w:rsidRDefault="001074CC" w:rsidP="002F57D5">
      <w:pPr>
        <w:rPr>
          <w:i/>
          <w:iCs/>
          <w:sz w:val="20"/>
          <w:szCs w:val="20"/>
        </w:rPr>
      </w:pPr>
    </w:p>
    <w:p w:rsidR="001074CC" w:rsidRPr="00D052AF" w:rsidRDefault="001074CC" w:rsidP="00485D6C">
      <w:pPr>
        <w:pStyle w:val="NotetextIndent"/>
        <w:rPr>
          <w:b w:val="0"/>
          <w:bCs w:val="0"/>
        </w:rPr>
      </w:pPr>
    </w:p>
    <w:p w:rsidR="001074CC" w:rsidRPr="00D052AF" w:rsidRDefault="001074CC" w:rsidP="002F57D5">
      <w:pPr>
        <w:pStyle w:val="Notesubtitle"/>
      </w:pPr>
      <w:bookmarkStart w:id="3" w:name="_Toc312062136"/>
      <w:r w:rsidRPr="00D052AF">
        <w:t>5.  Priemerný prepočítaný počet zamestnancov spoločnosti</w:t>
      </w:r>
      <w:bookmarkEnd w:id="3"/>
      <w:r w:rsidRPr="00D052AF">
        <w:t xml:space="preserve"> </w:t>
      </w:r>
    </w:p>
    <w:p w:rsidR="001074CC" w:rsidRPr="00D052AF" w:rsidRDefault="001074CC" w:rsidP="00D53790">
      <w:pPr>
        <w:pStyle w:val="Notetext"/>
        <w:spacing w:after="0"/>
        <w:rPr>
          <w:sz w:val="20"/>
          <w:szCs w:val="20"/>
        </w:rPr>
      </w:pPr>
    </w:p>
    <w:tbl>
      <w:tblPr>
        <w:tblW w:w="4528" w:type="pct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39"/>
        <w:gridCol w:w="2513"/>
        <w:gridCol w:w="2731"/>
      </w:tblGrid>
      <w:tr w:rsidR="001074CC" w:rsidRPr="00D052AF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74CC" w:rsidRPr="00D052AF" w:rsidRDefault="001074CC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74CC" w:rsidRPr="00D052AF" w:rsidRDefault="001074CC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74CC" w:rsidRPr="00D052AF" w:rsidRDefault="001074CC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074CC" w:rsidRPr="00D052AF">
        <w:trPr>
          <w:trHeight w:val="323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74CC" w:rsidRPr="00D052AF" w:rsidRDefault="001074CC" w:rsidP="002C6544">
            <w:pPr>
              <w:spacing w:after="0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74CC" w:rsidRPr="009A2AA2" w:rsidRDefault="001074CC" w:rsidP="002C6544">
            <w:pPr>
              <w:spacing w:after="0"/>
              <w:jc w:val="center"/>
              <w:rPr>
                <w:sz w:val="20"/>
                <w:szCs w:val="20"/>
              </w:rPr>
            </w:pPr>
            <w:r w:rsidRPr="009A2AA2">
              <w:rPr>
                <w:sz w:val="20"/>
                <w:szCs w:val="20"/>
              </w:rPr>
              <w:t>10,3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074CC" w:rsidRPr="00D052AF" w:rsidRDefault="001074CC" w:rsidP="002C6544">
            <w:pPr>
              <w:spacing w:after="0"/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6</w:t>
            </w:r>
          </w:p>
        </w:tc>
      </w:tr>
    </w:tbl>
    <w:p w:rsidR="001074CC" w:rsidRPr="00D052AF" w:rsidRDefault="001074CC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</w:pPr>
      <w:bookmarkStart w:id="4" w:name="_MON_1392703859"/>
      <w:bookmarkStart w:id="5" w:name="_MON_1392703892"/>
      <w:bookmarkStart w:id="6" w:name="_MON_1388152429"/>
      <w:bookmarkStart w:id="7" w:name="_MON_1388151750"/>
      <w:bookmarkStart w:id="8" w:name="_MON_1388151766"/>
      <w:bookmarkStart w:id="9" w:name="_MON_1388152249"/>
      <w:bookmarkStart w:id="10" w:name="_MON_1388152306"/>
      <w:bookmarkStart w:id="11" w:name="_MON_138890060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1074CC" w:rsidRPr="00D052AF" w:rsidRDefault="001074CC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</w:pPr>
      <w:r w:rsidRPr="00D052AF">
        <w:t>INFORMÁCIE O ORGÁNOCH SPOLOČNOSTI</w:t>
      </w:r>
    </w:p>
    <w:p w:rsidR="001074CC" w:rsidRPr="00D052AF" w:rsidRDefault="001074CC" w:rsidP="00A03970">
      <w:pPr>
        <w:pStyle w:val="Default"/>
        <w:ind w:left="644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Informácie o orgánoch účtovnej jednotky, a to: </w:t>
      </w:r>
    </w:p>
    <w:p w:rsidR="001074CC" w:rsidRPr="00D052AF" w:rsidRDefault="001074CC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1074CC" w:rsidRPr="00D052AF" w:rsidRDefault="001074CC" w:rsidP="00A03970">
      <w:pPr>
        <w:pStyle w:val="Default"/>
        <w:spacing w:after="17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1074CC" w:rsidRPr="00D052AF" w:rsidRDefault="001074CC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pôžičkách poskytnutých členom štatutárneho orgánu, dozorného orgánu a iného orgánu účtovnej </w:t>
      </w:r>
    </w:p>
    <w:p w:rsidR="001074CC" w:rsidRPr="00D052AF" w:rsidRDefault="001074CC" w:rsidP="00A03970">
      <w:pPr>
        <w:pStyle w:val="Default"/>
        <w:spacing w:after="17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jednotky, a to o </w:t>
      </w:r>
    </w:p>
    <w:p w:rsidR="001074CC" w:rsidRPr="00D052AF" w:rsidRDefault="001074CC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1. celkovej sume poskytnutých pôžičiek k poslednému dňu účtovného obdobia v členení za </w:t>
      </w:r>
    </w:p>
    <w:p w:rsidR="001074CC" w:rsidRPr="00D052AF" w:rsidRDefault="001074CC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   jednotlivé orgány, </w:t>
      </w:r>
    </w:p>
    <w:p w:rsidR="001074CC" w:rsidRPr="00D052AF" w:rsidRDefault="001074CC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2. celkovej sume splatených pôžičiek k poslednému dňu účtovného obdobia v členení za  </w:t>
      </w:r>
    </w:p>
    <w:p w:rsidR="001074CC" w:rsidRPr="00D052AF" w:rsidRDefault="001074CC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jednotlivé orgány, </w:t>
      </w:r>
    </w:p>
    <w:p w:rsidR="001074CC" w:rsidRPr="00D052AF" w:rsidRDefault="001074CC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3. celkovej sume odpustených pôžičiek a odpísaných pôžičiek k poslednému dňu účtovného </w:t>
      </w:r>
    </w:p>
    <w:p w:rsidR="001074CC" w:rsidRPr="00D052AF" w:rsidRDefault="001074CC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obdobia v členení za jednotlivé orgány, </w:t>
      </w:r>
    </w:p>
    <w:p w:rsidR="001074CC" w:rsidRPr="00D052AF" w:rsidRDefault="001074CC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>c)    hlavných podmienkach, na základe ktorých boli osobám uvedeným v písmene a) záruky alebo iné</w:t>
      </w:r>
    </w:p>
    <w:p w:rsidR="001074CC" w:rsidRPr="00D052AF" w:rsidRDefault="001074CC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zabezpečenie a pôžičky poskytnuté; pri pôžičkách sa uvádzajú úrokové sadzby, </w:t>
      </w:r>
    </w:p>
    <w:p w:rsidR="001074CC" w:rsidRPr="00D052AF" w:rsidRDefault="001074CC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D052AF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1074CC" w:rsidRPr="00D052AF" w:rsidRDefault="001074CC" w:rsidP="00B03E52">
      <w:pPr>
        <w:pStyle w:val="Default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1074CC" w:rsidRPr="00B82D93" w:rsidRDefault="001074CC" w:rsidP="00B03E52">
      <w:pPr>
        <w:rPr>
          <w:i/>
          <w:iCs/>
          <w:strike/>
          <w:color w:val="FF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66"/>
        <w:gridCol w:w="1701"/>
        <w:gridCol w:w="1728"/>
      </w:tblGrid>
      <w:tr w:rsidR="001074CC" w:rsidRPr="00D052A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074CC" w:rsidRPr="00D052AF" w:rsidRDefault="001074C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1074CC" w:rsidRPr="00D052AF" w:rsidRDefault="001074C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074CC" w:rsidRPr="00D052AF" w:rsidRDefault="001074C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074CC" w:rsidRPr="00D052A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074CC" w:rsidRPr="00D052AF" w:rsidRDefault="001074CC" w:rsidP="004F525E">
            <w:pPr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1074CC" w:rsidRPr="00D052AF" w:rsidRDefault="001074CC" w:rsidP="004F525E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074CC" w:rsidRPr="00D052AF" w:rsidRDefault="001074CC" w:rsidP="004F525E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 </w:t>
            </w:r>
          </w:p>
        </w:tc>
      </w:tr>
      <w:tr w:rsidR="001074CC" w:rsidRPr="00D052A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4CC" w:rsidRPr="00D052AF" w:rsidRDefault="001074CC" w:rsidP="004F3E4C">
            <w:pPr>
              <w:numPr>
                <w:ilvl w:val="0"/>
                <w:numId w:val="37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druh príjmu (výhody): pôžička konateľovi</w:t>
            </w:r>
          </w:p>
        </w:tc>
        <w:tc>
          <w:tcPr>
            <w:tcW w:w="1701" w:type="dxa"/>
            <w:noWrap/>
            <w:vAlign w:val="center"/>
          </w:tcPr>
          <w:p w:rsidR="001074CC" w:rsidRPr="00D052AF" w:rsidRDefault="001074CC" w:rsidP="004F3E4C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1 000 000</w:t>
            </w:r>
          </w:p>
        </w:tc>
        <w:tc>
          <w:tcPr>
            <w:tcW w:w="1701" w:type="dxa"/>
            <w:noWrap/>
            <w:vAlign w:val="center"/>
          </w:tcPr>
          <w:p w:rsidR="001074CC" w:rsidRPr="00D052AF" w:rsidRDefault="001074CC" w:rsidP="004F3E4C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1 100 0000</w:t>
            </w:r>
          </w:p>
        </w:tc>
      </w:tr>
    </w:tbl>
    <w:p w:rsidR="001074CC" w:rsidRDefault="001074CC" w:rsidP="00ED1673">
      <w:pPr>
        <w:rPr>
          <w:sz w:val="20"/>
          <w:szCs w:val="20"/>
        </w:rPr>
      </w:pPr>
      <w:r w:rsidRPr="00F27B65">
        <w:rPr>
          <w:sz w:val="20"/>
          <w:szCs w:val="20"/>
        </w:rPr>
        <w:t xml:space="preserve">         </w:t>
      </w:r>
    </w:p>
    <w:p w:rsidR="001074CC" w:rsidRPr="00F27B65" w:rsidRDefault="001074CC" w:rsidP="00ED1673">
      <w:pPr>
        <w:rPr>
          <w:i/>
          <w:iCs/>
          <w:sz w:val="20"/>
          <w:szCs w:val="20"/>
        </w:rPr>
      </w:pPr>
      <w:r w:rsidRPr="00F27B65">
        <w:rPr>
          <w:sz w:val="20"/>
          <w:szCs w:val="20"/>
        </w:rPr>
        <w:t xml:space="preserve"> </w:t>
      </w:r>
      <w:r w:rsidRPr="00F27B65">
        <w:rPr>
          <w:b/>
          <w:bCs/>
          <w:sz w:val="20"/>
          <w:szCs w:val="20"/>
        </w:rPr>
        <w:t xml:space="preserve">► </w:t>
      </w:r>
      <w:r w:rsidRPr="00F27B65">
        <w:rPr>
          <w:i/>
          <w:iCs/>
          <w:sz w:val="20"/>
          <w:szCs w:val="20"/>
        </w:rPr>
        <w:t>Spoločnosť nemala pre ostatné vyššie uvedené skutočnosti obsahovú náplň.</w:t>
      </w:r>
    </w:p>
    <w:p w:rsidR="001074CC" w:rsidRPr="00D052AF" w:rsidRDefault="001074CC" w:rsidP="00ED1673">
      <w:pPr>
        <w:rPr>
          <w:b/>
          <w:bCs/>
          <w:sz w:val="20"/>
          <w:szCs w:val="20"/>
        </w:rPr>
      </w:pPr>
    </w:p>
    <w:p w:rsidR="001074CC" w:rsidRPr="00D052AF" w:rsidRDefault="001074CC" w:rsidP="009F7502">
      <w:pPr>
        <w:ind w:left="851" w:hanging="425"/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C.</w:t>
      </w:r>
      <w:r w:rsidRPr="00D052AF">
        <w:rPr>
          <w:b/>
          <w:bCs/>
          <w:sz w:val="20"/>
          <w:szCs w:val="20"/>
        </w:rPr>
        <w:tab/>
        <w:t>INFORMÁCIE O PRIJATÝCH POSTUPOCH</w:t>
      </w:r>
    </w:p>
    <w:p w:rsidR="001074CC" w:rsidRPr="00D052AF" w:rsidRDefault="001074CC" w:rsidP="00C05283">
      <w:pPr>
        <w:ind w:left="851" w:hanging="425"/>
        <w:rPr>
          <w:b/>
          <w:bCs/>
          <w:sz w:val="20"/>
          <w:szCs w:val="20"/>
        </w:rPr>
      </w:pPr>
    </w:p>
    <w:p w:rsidR="001074CC" w:rsidRPr="00D052AF" w:rsidRDefault="001074CC" w:rsidP="00B03E52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1.  Splnenie predpokladu nepretržitého pokračovania vo svojej činnosti</w:t>
      </w:r>
    </w:p>
    <w:p w:rsidR="001074CC" w:rsidRPr="00D052AF" w:rsidRDefault="001074CC" w:rsidP="00B03E52">
      <w:pPr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Účtovná závierka bola zostavená za predpokladu nepretržitého trvania Spoločnosti.</w:t>
      </w:r>
    </w:p>
    <w:p w:rsidR="001074CC" w:rsidRPr="00D052AF" w:rsidRDefault="001074CC" w:rsidP="00B03E52">
      <w:pPr>
        <w:rPr>
          <w:sz w:val="20"/>
          <w:szCs w:val="20"/>
        </w:rPr>
      </w:pPr>
    </w:p>
    <w:p w:rsidR="001074CC" w:rsidRPr="00D052AF" w:rsidRDefault="001074CC" w:rsidP="00B03E52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2.  Zmeny účtovných zásad a zmeny účtovných metód s uvedením dôvodu ich uplatnenia a ich </w:t>
      </w:r>
    </w:p>
    <w:p w:rsidR="001074CC" w:rsidRPr="00D052AF" w:rsidRDefault="001074CC" w:rsidP="00B03E52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vplyvu na hodnotu majetku, záväzkov, vlastného imania a výsledku hospodárenia účtovnej </w:t>
      </w:r>
    </w:p>
    <w:p w:rsidR="001074CC" w:rsidRPr="00D052AF" w:rsidRDefault="001074CC" w:rsidP="00B03E52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jednotky</w:t>
      </w:r>
    </w:p>
    <w:p w:rsidR="001074CC" w:rsidRPr="00D052AF" w:rsidRDefault="001074CC" w:rsidP="00B03E52">
      <w:pPr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Účtovné metódy a všeobecné účtovné zásady boli spoločnosťou všeobecne aplikované v súlade </w:t>
      </w:r>
    </w:p>
    <w:p w:rsidR="001074CC" w:rsidRPr="00F27B65" w:rsidRDefault="001074CC" w:rsidP="00B82D93">
      <w:pPr>
        <w:ind w:left="709"/>
        <w:rPr>
          <w:sz w:val="20"/>
          <w:szCs w:val="20"/>
        </w:rPr>
      </w:pPr>
      <w:r w:rsidRPr="00D052AF">
        <w:rPr>
          <w:sz w:val="20"/>
          <w:szCs w:val="20"/>
        </w:rPr>
        <w:t>so Zákonom č. 431/2002 Z.z. o účtovníctve a postupmi účtovania</w:t>
      </w:r>
      <w:r>
        <w:rPr>
          <w:sz w:val="20"/>
          <w:szCs w:val="20"/>
        </w:rPr>
        <w:t xml:space="preserve"> </w:t>
      </w:r>
      <w:r w:rsidRPr="00F27B65">
        <w:rPr>
          <w:sz w:val="20"/>
          <w:szCs w:val="20"/>
        </w:rPr>
        <w:t>pre podnikateľov účtujúcich v sústave podvojného účtovníctva.</w:t>
      </w:r>
    </w:p>
    <w:p w:rsidR="001074CC" w:rsidRPr="00D052AF" w:rsidRDefault="001074CC" w:rsidP="00B03E52">
      <w:pPr>
        <w:rPr>
          <w:sz w:val="20"/>
          <w:szCs w:val="20"/>
        </w:rPr>
      </w:pPr>
    </w:p>
    <w:p w:rsidR="001074CC" w:rsidRPr="00D052AF" w:rsidRDefault="001074CC" w:rsidP="009D63A8">
      <w:pPr>
        <w:pStyle w:val="ListParagraph"/>
        <w:ind w:left="36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3.  Informácia o charaktere a účele transakcií, ktoré sa neuvádzajú v súvahe</w:t>
      </w:r>
    </w:p>
    <w:p w:rsidR="001074CC" w:rsidRDefault="001074CC" w:rsidP="00E169D5">
      <w:pPr>
        <w:rPr>
          <w:i/>
          <w:iCs/>
          <w:sz w:val="20"/>
          <w:szCs w:val="20"/>
        </w:rPr>
      </w:pPr>
      <w:r w:rsidRPr="00D052AF">
        <w:rPr>
          <w:sz w:val="20"/>
          <w:szCs w:val="20"/>
        </w:rPr>
        <w:t xml:space="preserve">              </w:t>
      </w: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E169D5">
      <w:pPr>
        <w:rPr>
          <w:i/>
          <w:iCs/>
          <w:sz w:val="20"/>
          <w:szCs w:val="20"/>
        </w:rPr>
      </w:pPr>
    </w:p>
    <w:p w:rsidR="001074CC" w:rsidRPr="00D052AF" w:rsidRDefault="001074CC" w:rsidP="00E169D5">
      <w:pPr>
        <w:rPr>
          <w:sz w:val="20"/>
          <w:szCs w:val="20"/>
        </w:rPr>
      </w:pPr>
    </w:p>
    <w:p w:rsidR="001074CC" w:rsidRPr="00D052AF" w:rsidRDefault="001074CC" w:rsidP="009D63A8">
      <w:pPr>
        <w:spacing w:before="0" w:after="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4.  Spôsob a určenie ocenenia majetku a záväzkov vrátane určenia rozhodujúcich účtovných </w:t>
      </w:r>
    </w:p>
    <w:p w:rsidR="001074CC" w:rsidRPr="00D052AF" w:rsidRDefault="001074CC" w:rsidP="00896389">
      <w:pPr>
        <w:spacing w:before="0" w:after="0"/>
        <w:rPr>
          <w:b/>
          <w:bCs/>
          <w:color w:val="FF0000"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odhadov a predpokladov, pričom sa zohľadňuje zásada významnosti  a-f</w:t>
      </w:r>
      <w:r w:rsidRPr="00F4768E">
        <w:rPr>
          <w:b/>
          <w:bCs/>
          <w:sz w:val="20"/>
          <w:szCs w:val="20"/>
        </w:rPr>
        <w:t>)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20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nehmotný majetok obstaraný kúpou – obstarávacou cenou,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nehmotný majetok obstaraný vlastnou činnosťou – vlastnými nákladmi,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nehmotný majetok obstaraný iným spôsobom – obstarávacou cenou,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hmotný majetok obstaraný kúpou - obstarávacou cenou, ktorá zahŕňa cenu obstarania a náklady súvisiace s obstaraním /clo, prepravu, montáž, poistné a pod./. Súčasťou obstarávacej ceny nie sú realizované kurzové rozdiely, ktoré vznikli do momentu uvedenia dlhodobého majetku do užívania.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hmotný majetok obstaraný vlastnou činnosťou – vlastnými nákladmi 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dlhodobý hmotný majetok obstaraný iným spôsobom – obstarávacou cenou,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2"/>
          <w:w w:val="82"/>
          <w:sz w:val="20"/>
          <w:szCs w:val="20"/>
        </w:rPr>
        <w:t>dlhodobý finančný majetok – obstarávacou cenou,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zásoby obstarané kúpou – obstarávacou cenou, ktorá zahŕňa cenu zásob a náklady súvisiace s obstaraním /clo, preprava, poistné, provízie, skonto a pod./,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zásoby vytvorené vlastnou činnosťou – vlastnými nákladmi,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zásoby obstarané iným spôsobom – obstarávacou cenou,</w:t>
      </w:r>
    </w:p>
    <w:p w:rsidR="001074CC" w:rsidRPr="00F27B65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b/>
          <w:bCs/>
          <w:spacing w:val="-9"/>
          <w:w w:val="82"/>
          <w:sz w:val="20"/>
          <w:szCs w:val="20"/>
        </w:rPr>
      </w:pPr>
      <w:r w:rsidRPr="00F27B65">
        <w:rPr>
          <w:spacing w:val="-1"/>
          <w:w w:val="82"/>
          <w:sz w:val="20"/>
          <w:szCs w:val="20"/>
        </w:rPr>
        <w:t xml:space="preserve">zákazkovú výrobu  – vo výške zmluvných výnosov pripadajúcich na účtovné obdobie určených metódou stupňa dokončenia zákazky 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3"/>
          <w:w w:val="82"/>
          <w:sz w:val="20"/>
          <w:szCs w:val="20"/>
        </w:rPr>
        <w:t>pohľadávky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2"/>
          <w:w w:val="82"/>
          <w:sz w:val="20"/>
          <w:szCs w:val="20"/>
        </w:rPr>
        <w:t>krátkodobý finančný majetok – menovitou hodnotou,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časové rozlíšenie na strane aktív súvahy – vykazujú sa vo výške, ktorá je potrebná na dodržanie zásady vecnej a časovej súvislosti s účtovným obdobím,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záväzky, vrátane rezerv, dlhopisov, pôžičiek a úverov – záväzky pri ich vzniku menovitou hodnotou, pri ich prevzatí obstarávacou cenou, rezervy sú záväzky s neurčitým časovým vymedzením alebo výškou, tvoria sa na krytie známych rizík alebo strát z podnikania, oceňujú sa v očakávanej výške záväzku,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časové rozlíšenie na strane pasív súvahy – vykazujú sa vo výške, ktorá je potrebná na dodržanie zásady vecnej a časovej súvislosti s účtovným obdobím,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3"/>
          <w:w w:val="82"/>
          <w:sz w:val="20"/>
          <w:szCs w:val="20"/>
        </w:rPr>
        <w:t>deriváty – trhovou cenou alebo kvalifikovaným odhadom,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majetok a záväzky zabezpečené derivátmi – trhovou cenou alebo kvalifikovaným odhadom,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4"/>
          <w:w w:val="82"/>
          <w:sz w:val="20"/>
          <w:szCs w:val="20"/>
        </w:rPr>
      </w:pPr>
      <w:r w:rsidRPr="00D052AF">
        <w:rPr>
          <w:color w:val="000000"/>
          <w:w w:val="82"/>
          <w:sz w:val="20"/>
          <w:szCs w:val="20"/>
        </w:rPr>
        <w:t>prenajatý majetok a majetok obstaraný na základe zmluvy o kúpe prenajatej veci – obstarávacou cenou,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color w:val="000000"/>
          <w:spacing w:val="-10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majetok obstaraný v privatizácii – na základe ohodnotenia znalca,</w:t>
      </w:r>
    </w:p>
    <w:p w:rsidR="001074CC" w:rsidRPr="00D052AF" w:rsidRDefault="001074CC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color w:val="000000"/>
          <w:spacing w:val="-10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daň z príjmov splatnú za bežné účtovné obdobie a za zdaňovacie obdobie (ďalej len „splatná</w:t>
      </w:r>
      <w:r w:rsidRPr="00D052AF">
        <w:rPr>
          <w:color w:val="000000"/>
          <w:spacing w:val="-1"/>
          <w:w w:val="82"/>
          <w:sz w:val="20"/>
          <w:szCs w:val="20"/>
        </w:rPr>
        <w:br/>
      </w:r>
      <w:r w:rsidRPr="00D052AF">
        <w:rPr>
          <w:color w:val="000000"/>
          <w:spacing w:val="-2"/>
          <w:w w:val="82"/>
          <w:sz w:val="20"/>
          <w:szCs w:val="20"/>
        </w:rPr>
        <w:t>daň z príjmov") a daň z príjmov odloženú do budúcich účtovných období a zdaňovacích období</w:t>
      </w:r>
      <w:r w:rsidRPr="00D052AF">
        <w:rPr>
          <w:color w:val="000000"/>
          <w:spacing w:val="-2"/>
          <w:w w:val="82"/>
          <w:sz w:val="20"/>
          <w:szCs w:val="20"/>
        </w:rPr>
        <w:br/>
      </w:r>
      <w:r w:rsidRPr="00D052AF">
        <w:rPr>
          <w:color w:val="000000"/>
          <w:spacing w:val="-1"/>
          <w:w w:val="82"/>
          <w:sz w:val="20"/>
          <w:szCs w:val="20"/>
        </w:rPr>
        <w:t xml:space="preserve">(ďalej len „odložená daň z príjmov") 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Odložené dane /odložená daňová pohľadávka a odložený daňový záväzok/ sa vzťahujú na: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 xml:space="preserve">a/ dočasné rozdiely medzi účtovnou hodnotou majetku a účtovnou hodnotou  záväzkov vykázanou v súvahe 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 xml:space="preserve">   a ich daňovou základňou,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 xml:space="preserve">b/ možnosťou umorovať daňovú stratu v budúcnosti, ktorou sa rozumie možnosť odpočítať daňovú stratu 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 xml:space="preserve">   od základu dane v budúcnosti,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>c/ možnosť uviesť nevyužité daňové odpočty a iné daňové nároky do budúcich období.</w:t>
      </w:r>
    </w:p>
    <w:p w:rsidR="001074CC" w:rsidRPr="00D052AF" w:rsidRDefault="001074CC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color w:val="000000"/>
          <w:spacing w:val="-1"/>
          <w:w w:val="82"/>
          <w:sz w:val="20"/>
          <w:szCs w:val="20"/>
        </w:rPr>
      </w:pPr>
    </w:p>
    <w:p w:rsidR="001074CC" w:rsidRPr="00D052AF" w:rsidRDefault="001074CC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color w:val="000000"/>
          <w:spacing w:val="-1"/>
          <w:w w:val="82"/>
          <w:sz w:val="20"/>
          <w:szCs w:val="20"/>
        </w:rPr>
      </w:pPr>
      <w:r w:rsidRPr="00D052AF">
        <w:rPr>
          <w:b/>
          <w:bCs/>
          <w:color w:val="000000"/>
          <w:spacing w:val="-1"/>
          <w:w w:val="82"/>
          <w:sz w:val="20"/>
          <w:szCs w:val="20"/>
        </w:rPr>
        <w:t xml:space="preserve">              </w:t>
      </w:r>
      <w:r w:rsidRPr="00D052AF">
        <w:rPr>
          <w:color w:val="000000"/>
          <w:spacing w:val="-1"/>
          <w:w w:val="82"/>
          <w:sz w:val="20"/>
          <w:szCs w:val="20"/>
        </w:rPr>
        <w:t>g</w:t>
      </w:r>
      <w:r w:rsidRPr="00F4768E">
        <w:rPr>
          <w:color w:val="000000"/>
          <w:spacing w:val="-1"/>
          <w:w w:val="82"/>
          <w:sz w:val="20"/>
          <w:szCs w:val="20"/>
        </w:rPr>
        <w:t>)</w:t>
      </w:r>
      <w:r w:rsidRPr="00D052AF">
        <w:rPr>
          <w:color w:val="000000"/>
          <w:spacing w:val="-1"/>
          <w:w w:val="82"/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 tvorba odpisového plánu pre dlhodobý majetok</w:t>
      </w:r>
    </w:p>
    <w:p w:rsidR="001074CC" w:rsidRPr="00D052AF" w:rsidRDefault="001074CC" w:rsidP="00AF111E">
      <w:pPr>
        <w:ind w:left="426"/>
        <w:rPr>
          <w:sz w:val="20"/>
          <w:szCs w:val="20"/>
        </w:rPr>
      </w:pPr>
      <w:r w:rsidRPr="00D052AF">
        <w:rPr>
          <w:color w:val="000000"/>
          <w:spacing w:val="-1"/>
          <w:w w:val="82"/>
          <w:sz w:val="20"/>
          <w:szCs w:val="20"/>
        </w:rPr>
        <w:t xml:space="preserve">         </w:t>
      </w:r>
      <w:r w:rsidRPr="00D052AF">
        <w:rPr>
          <w:sz w:val="20"/>
          <w:szCs w:val="20"/>
        </w:rPr>
        <w:t xml:space="preserve">     Odpisy dlhodobého hmotného majetku sú stanovené vychádzajúc z predpokladanej doby jeho  používania a predpokladaného priebehu jeho opotrebenia. Odpisovať sa začína v mesiaci uvedenia dlhodobého majetku do používania. Dlhodobý hmotný majetok, ktorého obstarávacia cena je 1700 EUR a nižšia, sa považuje za zásobu a do spotreby sa dostáva v momente uvedenia do užívania. Predpokladaná doba používania, metóda odpisovania a odpisová sadzba sú uvedené v nasledujúcej tabuľke: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6"/>
        <w:gridCol w:w="1013"/>
        <w:gridCol w:w="2107"/>
        <w:gridCol w:w="2268"/>
      </w:tblGrid>
      <w:tr w:rsidR="001074CC" w:rsidRPr="00D052AF">
        <w:tc>
          <w:tcPr>
            <w:tcW w:w="3656" w:type="dxa"/>
          </w:tcPr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Dlhodobý hmotný a nehmotný</w:t>
            </w:r>
          </w:p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odpisovaný majetok</w:t>
            </w:r>
          </w:p>
        </w:tc>
        <w:tc>
          <w:tcPr>
            <w:tcW w:w="1013" w:type="dxa"/>
          </w:tcPr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číslo</w:t>
            </w:r>
          </w:p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doba odpisovania</w:t>
            </w:r>
          </w:p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1074CC" w:rsidRPr="00D052AF" w:rsidRDefault="001074CC" w:rsidP="004F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D052AF">
              <w:rPr>
                <w:b/>
                <w:bCs/>
                <w:sz w:val="20"/>
                <w:szCs w:val="20"/>
              </w:rPr>
              <w:t>metóda odpisovania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4F525E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Software</w:t>
            </w:r>
          </w:p>
        </w:tc>
        <w:tc>
          <w:tcPr>
            <w:tcW w:w="1013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013</w:t>
            </w:r>
          </w:p>
        </w:tc>
        <w:tc>
          <w:tcPr>
            <w:tcW w:w="2107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lineárna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4F525E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Stavby</w:t>
            </w:r>
          </w:p>
        </w:tc>
        <w:tc>
          <w:tcPr>
            <w:tcW w:w="1013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20 / 40</w:t>
            </w:r>
          </w:p>
        </w:tc>
        <w:tc>
          <w:tcPr>
            <w:tcW w:w="2268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lineárna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4F525E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Výrobné zariadenia a prístroje</w:t>
            </w:r>
          </w:p>
        </w:tc>
        <w:tc>
          <w:tcPr>
            <w:tcW w:w="1013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074CC" w:rsidRPr="00D052AF" w:rsidRDefault="001074CC" w:rsidP="004F525E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lineárna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E169D5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Dopravné prostriedky</w:t>
            </w:r>
          </w:p>
        </w:tc>
        <w:tc>
          <w:tcPr>
            <w:tcW w:w="1013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022A</w:t>
            </w:r>
          </w:p>
        </w:tc>
        <w:tc>
          <w:tcPr>
            <w:tcW w:w="2107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lineárna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E169D5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Ostatné stroje</w:t>
            </w:r>
          </w:p>
        </w:tc>
        <w:tc>
          <w:tcPr>
            <w:tcW w:w="1013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lineárna</w:t>
            </w:r>
          </w:p>
        </w:tc>
      </w:tr>
      <w:tr w:rsidR="001074CC" w:rsidRPr="00D052AF">
        <w:tc>
          <w:tcPr>
            <w:tcW w:w="3656" w:type="dxa"/>
          </w:tcPr>
          <w:p w:rsidR="001074CC" w:rsidRPr="00D052AF" w:rsidRDefault="001074CC" w:rsidP="00E169D5">
            <w:pPr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Pozemky</w:t>
            </w:r>
          </w:p>
        </w:tc>
        <w:tc>
          <w:tcPr>
            <w:tcW w:w="1013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031</w:t>
            </w:r>
          </w:p>
        </w:tc>
        <w:tc>
          <w:tcPr>
            <w:tcW w:w="2107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1074CC" w:rsidRPr="00D052AF" w:rsidRDefault="001074CC" w:rsidP="00E169D5">
            <w:pPr>
              <w:jc w:val="center"/>
              <w:rPr>
                <w:sz w:val="20"/>
                <w:szCs w:val="20"/>
              </w:rPr>
            </w:pPr>
            <w:r w:rsidRPr="00D052AF">
              <w:rPr>
                <w:sz w:val="20"/>
                <w:szCs w:val="20"/>
              </w:rPr>
              <w:t>neodpisované</w:t>
            </w:r>
          </w:p>
        </w:tc>
      </w:tr>
    </w:tbl>
    <w:p w:rsidR="001074CC" w:rsidRPr="00D052AF" w:rsidRDefault="001074CC" w:rsidP="00AF111E">
      <w:pPr>
        <w:rPr>
          <w:sz w:val="20"/>
          <w:szCs w:val="20"/>
        </w:rPr>
      </w:pPr>
    </w:p>
    <w:p w:rsidR="001074CC" w:rsidRPr="00D052AF" w:rsidRDefault="001074CC" w:rsidP="00F27B65">
      <w:pPr>
        <w:rPr>
          <w:b/>
          <w:bCs/>
          <w:sz w:val="20"/>
          <w:szCs w:val="20"/>
        </w:rPr>
      </w:pPr>
      <w:bookmarkStart w:id="12" w:name="_MON_1388159171"/>
      <w:bookmarkStart w:id="13" w:name="_MON_1388159523"/>
      <w:bookmarkStart w:id="14" w:name="_MON_1392552590"/>
      <w:bookmarkStart w:id="15" w:name="_MON_1388159604"/>
      <w:bookmarkStart w:id="16" w:name="_MON_1392623405"/>
      <w:bookmarkEnd w:id="12"/>
      <w:bookmarkEnd w:id="13"/>
      <w:bookmarkEnd w:id="14"/>
      <w:bookmarkEnd w:id="15"/>
      <w:bookmarkEnd w:id="16"/>
    </w:p>
    <w:p w:rsidR="001074CC" w:rsidRPr="00D052AF" w:rsidRDefault="001074CC" w:rsidP="00AF111E">
      <w:pPr>
        <w:ind w:firstLine="426"/>
        <w:rPr>
          <w:sz w:val="20"/>
          <w:szCs w:val="20"/>
          <w:lang w:val="en-US"/>
        </w:rPr>
      </w:pPr>
      <w:r w:rsidRPr="00D052AF">
        <w:rPr>
          <w:sz w:val="20"/>
          <w:szCs w:val="20"/>
        </w:rPr>
        <w:t>h</w:t>
      </w:r>
      <w:r w:rsidRPr="00D052AF">
        <w:rPr>
          <w:sz w:val="20"/>
          <w:szCs w:val="20"/>
          <w:lang w:val="en-US"/>
        </w:rPr>
        <w:t xml:space="preserve">) informácia o poskytnutých dotáciach </w:t>
      </w:r>
    </w:p>
    <w:p w:rsidR="001074CC" w:rsidRPr="00D052AF" w:rsidRDefault="001074CC" w:rsidP="007C6C1A">
      <w:pPr>
        <w:spacing w:before="0" w:after="0"/>
        <w:rPr>
          <w:i/>
          <w:iCs/>
          <w:sz w:val="20"/>
          <w:szCs w:val="20"/>
        </w:rPr>
      </w:pPr>
      <w:r w:rsidRPr="00D052AF">
        <w:rPr>
          <w:sz w:val="20"/>
          <w:szCs w:val="20"/>
          <w:lang w:val="en-US"/>
        </w:rPr>
        <w:t xml:space="preserve">  </w:t>
      </w:r>
      <w:r w:rsidRPr="00D052AF">
        <w:rPr>
          <w:b/>
          <w:bCs/>
          <w:sz w:val="20"/>
          <w:szCs w:val="20"/>
        </w:rPr>
        <w:t xml:space="preserve">          ► </w:t>
      </w:r>
      <w:r w:rsidRPr="00D052AF">
        <w:rPr>
          <w:i/>
          <w:iCs/>
          <w:sz w:val="20"/>
          <w:szCs w:val="20"/>
        </w:rPr>
        <w:t>Spoločnosti neboli poskytnuté.</w:t>
      </w:r>
    </w:p>
    <w:p w:rsidR="001074CC" w:rsidRPr="00D052AF" w:rsidRDefault="001074CC" w:rsidP="007C6C1A">
      <w:pPr>
        <w:ind w:firstLine="426"/>
        <w:rPr>
          <w:color w:val="000000"/>
          <w:spacing w:val="-1"/>
          <w:w w:val="82"/>
          <w:sz w:val="20"/>
          <w:szCs w:val="20"/>
        </w:rPr>
      </w:pPr>
      <w:r w:rsidRPr="00D052AF">
        <w:rPr>
          <w:sz w:val="20"/>
          <w:szCs w:val="20"/>
          <w:lang w:val="en-US"/>
        </w:rPr>
        <w:t xml:space="preserve">  </w:t>
      </w:r>
    </w:p>
    <w:p w:rsidR="001074CC" w:rsidRPr="00D052AF" w:rsidRDefault="001074CC" w:rsidP="00756B88">
      <w:pPr>
        <w:spacing w:before="0" w:after="0"/>
        <w:rPr>
          <w:b/>
          <w:bCs/>
          <w:sz w:val="20"/>
          <w:szCs w:val="20"/>
        </w:rPr>
      </w:pPr>
      <w:r w:rsidRPr="00D052AF">
        <w:rPr>
          <w:b/>
          <w:bCs/>
          <w:color w:val="000000"/>
          <w:spacing w:val="-1"/>
          <w:w w:val="82"/>
          <w:sz w:val="20"/>
          <w:szCs w:val="20"/>
        </w:rPr>
        <w:t xml:space="preserve">         5. </w:t>
      </w:r>
      <w:r w:rsidRPr="00D052AF">
        <w:rPr>
          <w:b/>
          <w:bCs/>
          <w:sz w:val="20"/>
          <w:szCs w:val="20"/>
        </w:rPr>
        <w:t xml:space="preserve">Oprava významných chýb minulých účtovných období účtovanej v bežnom účtovnom období </w:t>
      </w:r>
    </w:p>
    <w:p w:rsidR="001074CC" w:rsidRPr="00D052AF" w:rsidRDefault="001074CC" w:rsidP="00756B88">
      <w:pPr>
        <w:spacing w:before="0" w:after="0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s uvedením sumy vplyvu na nerozdelený zisk minulých rokov alebo na neuhradenú stratu </w:t>
      </w:r>
    </w:p>
    <w:p w:rsidR="001074CC" w:rsidRDefault="001074CC" w:rsidP="00D052AF">
      <w:pPr>
        <w:spacing w:before="0" w:after="0"/>
        <w:ind w:left="567" w:hanging="567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</w:t>
      </w:r>
      <w:r w:rsidRPr="00D052AF">
        <w:rPr>
          <w:b/>
          <w:bCs/>
          <w:sz w:val="20"/>
          <w:szCs w:val="20"/>
        </w:rPr>
        <w:t xml:space="preserve"> minulých rokov   </w:t>
      </w:r>
      <w:r w:rsidRPr="00D052AF">
        <w:rPr>
          <w:i/>
          <w:iCs/>
          <w:sz w:val="20"/>
          <w:szCs w:val="20"/>
        </w:rPr>
        <w:t xml:space="preserve">/ s uvedením aj informácie o oprave nevýznamných chýb minulých účtovných období </w:t>
      </w:r>
      <w:r>
        <w:rPr>
          <w:i/>
          <w:iCs/>
          <w:sz w:val="20"/>
          <w:szCs w:val="20"/>
        </w:rPr>
        <w:t xml:space="preserve"> </w:t>
      </w:r>
      <w:r w:rsidRPr="00D052AF">
        <w:rPr>
          <w:i/>
          <w:iCs/>
          <w:sz w:val="20"/>
          <w:szCs w:val="20"/>
        </w:rPr>
        <w:t>na výsledok hospodárenia bežného účtovného obdobia/</w:t>
      </w:r>
    </w:p>
    <w:p w:rsidR="001074CC" w:rsidRPr="00D052AF" w:rsidRDefault="001074CC" w:rsidP="00D052AF">
      <w:pPr>
        <w:spacing w:before="0" w:after="0"/>
        <w:ind w:left="567" w:hanging="567"/>
        <w:rPr>
          <w:i/>
          <w:iCs/>
          <w:sz w:val="20"/>
          <w:szCs w:val="20"/>
        </w:rPr>
      </w:pPr>
    </w:p>
    <w:p w:rsidR="001074CC" w:rsidRPr="00F27B65" w:rsidRDefault="001074CC" w:rsidP="00FD68DF">
      <w:pPr>
        <w:spacing w:before="0" w:after="0"/>
        <w:ind w:left="426"/>
        <w:rPr>
          <w:i/>
          <w:iCs/>
          <w:sz w:val="20"/>
          <w:szCs w:val="20"/>
        </w:rPr>
      </w:pPr>
      <w:r w:rsidRPr="00F27B65">
        <w:rPr>
          <w:sz w:val="20"/>
          <w:szCs w:val="20"/>
        </w:rPr>
        <w:t>Spoločnosť v roku 2016 účtovala o nevýznamných opravách výnosov a nákladov z roku 2015, s dopadom na  hospodársky výsledok, ktorý vysporiadala podaním dodatočného daňového priznania k dani z príjmov právnických osôb za rok 2015, podanom v roku 2017.</w:t>
      </w:r>
    </w:p>
    <w:p w:rsidR="001074CC" w:rsidRPr="00F27B65" w:rsidRDefault="001074CC" w:rsidP="00756B88">
      <w:pPr>
        <w:spacing w:before="0" w:after="0"/>
        <w:rPr>
          <w:sz w:val="20"/>
          <w:szCs w:val="20"/>
        </w:rPr>
      </w:pPr>
    </w:p>
    <w:p w:rsidR="001074CC" w:rsidRPr="00D052AF" w:rsidRDefault="001074CC" w:rsidP="00756B88">
      <w:pPr>
        <w:spacing w:before="0" w:after="0"/>
        <w:rPr>
          <w:sz w:val="20"/>
          <w:szCs w:val="20"/>
        </w:rPr>
      </w:pPr>
    </w:p>
    <w:p w:rsidR="001074CC" w:rsidRPr="00D052AF" w:rsidRDefault="001074CC" w:rsidP="009F7502">
      <w:pPr>
        <w:ind w:left="851" w:hanging="425"/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D.</w:t>
      </w:r>
      <w:r w:rsidRPr="00D052AF">
        <w:rPr>
          <w:b/>
          <w:bCs/>
          <w:sz w:val="20"/>
          <w:szCs w:val="20"/>
        </w:rPr>
        <w:tab/>
        <w:t xml:space="preserve">INFORMÁCIE, KTORÉ VYSVETĽUJÚ A DOPĹŇAJÚ </w:t>
      </w:r>
    </w:p>
    <w:p w:rsidR="001074CC" w:rsidRPr="00D052AF" w:rsidRDefault="001074CC" w:rsidP="009F7502">
      <w:pPr>
        <w:ind w:left="851" w:hanging="425"/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SÚVAHU A VÝKAZ ZISKOV A STRÁT</w:t>
      </w:r>
    </w:p>
    <w:p w:rsidR="001074CC" w:rsidRPr="00D052AF" w:rsidRDefault="001074CC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color w:val="000000"/>
          <w:spacing w:val="-1"/>
          <w:w w:val="82"/>
          <w:sz w:val="20"/>
          <w:szCs w:val="20"/>
        </w:rPr>
      </w:pPr>
    </w:p>
    <w:p w:rsidR="001074CC" w:rsidRPr="00D052AF" w:rsidRDefault="001074CC" w:rsidP="00300121">
      <w:pPr>
        <w:tabs>
          <w:tab w:val="left" w:pos="2201"/>
        </w:tabs>
        <w:rPr>
          <w:b/>
          <w:bCs/>
          <w:sz w:val="20"/>
          <w:szCs w:val="20"/>
        </w:rPr>
      </w:pPr>
      <w:r w:rsidRPr="00D052AF">
        <w:rPr>
          <w:b/>
          <w:bCs/>
          <w:color w:val="000000"/>
          <w:spacing w:val="-1"/>
          <w:w w:val="82"/>
          <w:sz w:val="20"/>
          <w:szCs w:val="20"/>
        </w:rPr>
        <w:t xml:space="preserve">         1.  </w:t>
      </w:r>
      <w:r w:rsidRPr="00D052AF">
        <w:rPr>
          <w:b/>
          <w:bCs/>
          <w:sz w:val="20"/>
          <w:szCs w:val="20"/>
        </w:rPr>
        <w:t xml:space="preserve">Prehľad o majetku, ktorým je goodwill a o spôsobe výpočtu jeho hodnoty  </w:t>
      </w:r>
    </w:p>
    <w:p w:rsidR="001074CC" w:rsidRPr="00D052AF" w:rsidRDefault="001074CC" w:rsidP="00300121">
      <w:pPr>
        <w:pStyle w:val="ListParagraph"/>
        <w:ind w:left="786"/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neeviduje takýto majetok.</w:t>
      </w:r>
    </w:p>
    <w:p w:rsidR="001074CC" w:rsidRPr="00D052AF" w:rsidRDefault="001074CC" w:rsidP="00300121">
      <w:pPr>
        <w:rPr>
          <w:i/>
          <w:iCs/>
          <w:sz w:val="20"/>
          <w:szCs w:val="20"/>
        </w:rPr>
      </w:pPr>
    </w:p>
    <w:p w:rsidR="001074CC" w:rsidRPr="00D052AF" w:rsidRDefault="001074CC" w:rsidP="00300121">
      <w:pPr>
        <w:rPr>
          <w:b/>
          <w:bCs/>
          <w:sz w:val="20"/>
          <w:szCs w:val="20"/>
        </w:rPr>
      </w:pPr>
      <w:r w:rsidRPr="00D052AF">
        <w:rPr>
          <w:i/>
          <w:iCs/>
          <w:sz w:val="20"/>
          <w:szCs w:val="20"/>
        </w:rPr>
        <w:t xml:space="preserve">       </w:t>
      </w:r>
      <w:r w:rsidRPr="00D052AF">
        <w:rPr>
          <w:b/>
          <w:bCs/>
          <w:sz w:val="20"/>
          <w:szCs w:val="20"/>
        </w:rPr>
        <w:t>2. Informácie o významných položkách derivátov, majetku a záväzkov zabezpečených derivátmi</w:t>
      </w:r>
    </w:p>
    <w:p w:rsidR="001074CC" w:rsidRPr="00D052AF" w:rsidRDefault="001074CC" w:rsidP="00300121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300121">
      <w:pPr>
        <w:rPr>
          <w:sz w:val="20"/>
          <w:szCs w:val="20"/>
        </w:rPr>
      </w:pPr>
      <w:r w:rsidRPr="00D052AF">
        <w:rPr>
          <w:i/>
          <w:iCs/>
          <w:sz w:val="20"/>
          <w:szCs w:val="20"/>
        </w:rPr>
        <w:t xml:space="preserve"> </w:t>
      </w:r>
    </w:p>
    <w:p w:rsidR="001074CC" w:rsidRPr="00D052AF" w:rsidRDefault="001074CC" w:rsidP="00300121">
      <w:pPr>
        <w:rPr>
          <w:b/>
          <w:bCs/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Pr="00D052AF">
        <w:rPr>
          <w:b/>
          <w:bCs/>
          <w:sz w:val="20"/>
          <w:szCs w:val="20"/>
        </w:rPr>
        <w:t>3. Informácie o záväzkoch, a to o:</w:t>
      </w:r>
    </w:p>
    <w:p w:rsidR="001074CC" w:rsidRPr="00D052AF" w:rsidRDefault="001074CC" w:rsidP="00300121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</w:t>
      </w:r>
      <w:r w:rsidRPr="00D052AF">
        <w:rPr>
          <w:sz w:val="20"/>
          <w:szCs w:val="20"/>
        </w:rPr>
        <w:t>a</w:t>
      </w:r>
      <w:r w:rsidRPr="00F4768E">
        <w:rPr>
          <w:b/>
          <w:bCs/>
          <w:sz w:val="20"/>
          <w:szCs w:val="20"/>
        </w:rPr>
        <w:t xml:space="preserve">) </w:t>
      </w:r>
      <w:r w:rsidRPr="00D052AF">
        <w:rPr>
          <w:sz w:val="20"/>
          <w:szCs w:val="20"/>
        </w:rPr>
        <w:t>celkovej sume záväzkov so zostatkovou dobou splatnosti dlhšou ako päť rokov:</w:t>
      </w:r>
    </w:p>
    <w:p w:rsidR="001074CC" w:rsidRPr="00D052AF" w:rsidRDefault="001074CC" w:rsidP="00300121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</w:t>
      </w:r>
      <w:r w:rsidRPr="00D052AF">
        <w:rPr>
          <w:sz w:val="20"/>
          <w:szCs w:val="20"/>
        </w:rPr>
        <w:t xml:space="preserve">  b) celkovej sume zabezpečených záväzkov, opise a spôsoboch zabezpečenia záväzkov</w:t>
      </w:r>
    </w:p>
    <w:p w:rsidR="001074CC" w:rsidRPr="00D052AF" w:rsidRDefault="001074CC" w:rsidP="00896389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300121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</w:t>
      </w:r>
    </w:p>
    <w:p w:rsidR="001074CC" w:rsidRPr="00D052AF" w:rsidRDefault="001074CC" w:rsidP="00300121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4. Informácie o vlastných akciách, a to o</w:t>
      </w:r>
    </w:p>
    <w:p w:rsidR="001074CC" w:rsidRPr="00D052AF" w:rsidRDefault="001074CC" w:rsidP="00896389">
      <w:pPr>
        <w:ind w:firstLine="644"/>
        <w:rPr>
          <w:spacing w:val="1"/>
          <w:sz w:val="20"/>
          <w:szCs w:val="20"/>
        </w:rPr>
      </w:pPr>
      <w:r w:rsidRPr="00D052AF">
        <w:rPr>
          <w:spacing w:val="1"/>
          <w:sz w:val="20"/>
          <w:szCs w:val="20"/>
        </w:rPr>
        <w:t>a)  dôvode nadobudnutia vlastných akcií počas účtovného obdobia,</w:t>
      </w:r>
    </w:p>
    <w:p w:rsidR="001074CC" w:rsidRPr="00D052AF" w:rsidRDefault="001074CC" w:rsidP="00896389">
      <w:pPr>
        <w:pStyle w:val="ListParagraph"/>
        <w:ind w:left="644"/>
        <w:rPr>
          <w:spacing w:val="1"/>
          <w:sz w:val="20"/>
          <w:szCs w:val="20"/>
        </w:rPr>
      </w:pPr>
      <w:r w:rsidRPr="00D052AF">
        <w:rPr>
          <w:spacing w:val="1"/>
          <w:sz w:val="20"/>
          <w:szCs w:val="20"/>
        </w:rPr>
        <w:t>b) 1. počte a menovitej hodnote nadobudnutých vlastných akcií počas účtovného obdobia   a o počte a menovitej hodnote prevedených vlastných akcií počas účtovného obdobia, pričom sa uvádza percentuálna hodnota týchto vlastných akcií na upísanom základnom imaní,</w:t>
      </w:r>
    </w:p>
    <w:p w:rsidR="001074CC" w:rsidRPr="00D052AF" w:rsidRDefault="001074CC" w:rsidP="00896389">
      <w:pPr>
        <w:pStyle w:val="ListParagraph"/>
        <w:ind w:left="644"/>
        <w:rPr>
          <w:spacing w:val="1"/>
          <w:sz w:val="20"/>
          <w:szCs w:val="20"/>
        </w:rPr>
      </w:pPr>
      <w:r w:rsidRPr="00D052AF">
        <w:rPr>
          <w:spacing w:val="1"/>
          <w:sz w:val="20"/>
          <w:szCs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1074CC" w:rsidRPr="00D052AF" w:rsidRDefault="001074CC" w:rsidP="00896389">
      <w:pPr>
        <w:pStyle w:val="ListParagraph"/>
        <w:ind w:left="644"/>
        <w:rPr>
          <w:spacing w:val="1"/>
          <w:sz w:val="20"/>
          <w:szCs w:val="20"/>
        </w:rPr>
      </w:pPr>
      <w:r w:rsidRPr="00D052AF">
        <w:rPr>
          <w:spacing w:val="1"/>
          <w:sz w:val="20"/>
          <w:szCs w:val="20"/>
        </w:rPr>
        <w:t>c) 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1074CC" w:rsidRPr="00D052AF" w:rsidRDefault="001074CC" w:rsidP="00896389">
      <w:pPr>
        <w:ind w:firstLine="644"/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nevykonala zmeny v nadobudnutí ani prevode vlastných akcií za účtovné obdobie.</w:t>
      </w:r>
    </w:p>
    <w:p w:rsidR="001074CC" w:rsidRPr="00D052AF" w:rsidRDefault="001074CC" w:rsidP="00896389">
      <w:pPr>
        <w:ind w:firstLine="644"/>
        <w:rPr>
          <w:sz w:val="20"/>
          <w:szCs w:val="20"/>
        </w:rPr>
      </w:pPr>
      <w:r w:rsidRPr="00D052AF">
        <w:rPr>
          <w:i/>
          <w:iCs/>
          <w:sz w:val="20"/>
          <w:szCs w:val="20"/>
        </w:rPr>
        <w:t xml:space="preserve"> </w:t>
      </w:r>
    </w:p>
    <w:p w:rsidR="001074CC" w:rsidRPr="00D052AF" w:rsidRDefault="001074CC" w:rsidP="00896389">
      <w:pPr>
        <w:rPr>
          <w:b/>
          <w:bCs/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Pr="00D052AF">
        <w:rPr>
          <w:b/>
          <w:bCs/>
          <w:sz w:val="20"/>
          <w:szCs w:val="20"/>
        </w:rPr>
        <w:t xml:space="preserve">5. Informácie o sume a dôvodoch vzniku jednotlivých položiek nákladov alebo výnosov, ktoré </w:t>
      </w:r>
    </w:p>
    <w:p w:rsidR="001074CC" w:rsidRPr="00D052AF" w:rsidRDefault="001074CC" w:rsidP="00896389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majú výnimočný rozsah alebo výskyt /predaj podniku alebo jeho časti, škody z dôvodu živel-</w:t>
      </w:r>
    </w:p>
    <w:p w:rsidR="001074CC" w:rsidRPr="00D052AF" w:rsidRDefault="001074CC" w:rsidP="00896389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ných pohrôm</w:t>
      </w:r>
    </w:p>
    <w:p w:rsidR="001074CC" w:rsidRPr="00D052AF" w:rsidRDefault="001074CC" w:rsidP="00896389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</w:t>
      </w: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Default="001074CC" w:rsidP="00896389">
      <w:pPr>
        <w:rPr>
          <w:b/>
          <w:bCs/>
          <w:sz w:val="20"/>
          <w:szCs w:val="20"/>
        </w:rPr>
      </w:pPr>
    </w:p>
    <w:p w:rsidR="001074CC" w:rsidRDefault="001074CC" w:rsidP="00896389">
      <w:pPr>
        <w:rPr>
          <w:b/>
          <w:bCs/>
          <w:sz w:val="20"/>
          <w:szCs w:val="20"/>
        </w:rPr>
      </w:pPr>
    </w:p>
    <w:p w:rsidR="001074CC" w:rsidRPr="00D052AF" w:rsidRDefault="001074CC" w:rsidP="00896389">
      <w:pPr>
        <w:rPr>
          <w:b/>
          <w:bCs/>
          <w:sz w:val="20"/>
          <w:szCs w:val="20"/>
        </w:rPr>
      </w:pPr>
    </w:p>
    <w:p w:rsidR="001074CC" w:rsidRPr="00D052AF" w:rsidRDefault="001074CC" w:rsidP="00896389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</w:t>
      </w:r>
    </w:p>
    <w:p w:rsidR="001074CC" w:rsidRPr="00D052AF" w:rsidRDefault="001074CC" w:rsidP="009F7502">
      <w:pPr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E. INFORMÁCIE O INÝCH AKTÍVACH A INÝCH PASÍVACH</w:t>
      </w:r>
    </w:p>
    <w:p w:rsidR="001074CC" w:rsidRPr="00D052AF" w:rsidRDefault="001074CC" w:rsidP="009F7502">
      <w:pPr>
        <w:jc w:val="center"/>
        <w:rPr>
          <w:b/>
          <w:bCs/>
          <w:sz w:val="20"/>
          <w:szCs w:val="20"/>
        </w:rPr>
      </w:pPr>
    </w:p>
    <w:p w:rsidR="001074CC" w:rsidRPr="00D052AF" w:rsidRDefault="001074CC" w:rsidP="00CC6B54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1. Informácie o iných aktívach a pasívach:</w:t>
      </w:r>
    </w:p>
    <w:p w:rsidR="001074CC" w:rsidRPr="00D052AF" w:rsidRDefault="001074CC" w:rsidP="00CC6B54">
      <w:pPr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a)  opis a hodnota podmieneného majetku</w:t>
      </w:r>
    </w:p>
    <w:p w:rsidR="001074CC" w:rsidRPr="00D052AF" w:rsidRDefault="001074CC" w:rsidP="00CC6B54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CC6B54">
      <w:pPr>
        <w:rPr>
          <w:b/>
          <w:bCs/>
          <w:sz w:val="20"/>
          <w:szCs w:val="20"/>
        </w:rPr>
      </w:pPr>
    </w:p>
    <w:p w:rsidR="001074CC" w:rsidRPr="00D052AF" w:rsidRDefault="001074CC" w:rsidP="00CC6B54">
      <w:pPr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b) opis a hodnota podmienených záväzkov</w:t>
      </w:r>
    </w:p>
    <w:p w:rsidR="001074CC" w:rsidRPr="00D052AF" w:rsidRDefault="001074CC" w:rsidP="00CC6B54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</w:t>
      </w: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CC6B54">
      <w:pPr>
        <w:rPr>
          <w:i/>
          <w:iCs/>
          <w:sz w:val="20"/>
          <w:szCs w:val="20"/>
        </w:rPr>
      </w:pPr>
    </w:p>
    <w:p w:rsidR="001074CC" w:rsidRPr="00D052AF" w:rsidRDefault="001074CC" w:rsidP="00CC6B54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2. Informácie o významných položkách ostatných finančných povinností, ktoré sa nevykazujú </w:t>
      </w:r>
    </w:p>
    <w:p w:rsidR="001074CC" w:rsidRPr="00D052AF" w:rsidRDefault="001074CC" w:rsidP="00CC6B54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v účtovných výkazoch </w:t>
      </w:r>
    </w:p>
    <w:p w:rsidR="001074CC" w:rsidRPr="00D052AF" w:rsidRDefault="001074CC" w:rsidP="00CC6B54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CC6B54">
      <w:pPr>
        <w:rPr>
          <w:i/>
          <w:iCs/>
          <w:sz w:val="20"/>
          <w:szCs w:val="20"/>
        </w:rPr>
      </w:pPr>
    </w:p>
    <w:p w:rsidR="001074CC" w:rsidRPr="00D052AF" w:rsidRDefault="001074CC" w:rsidP="00CC6B54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3. Informácie o významných položkách prenajatého majetku, majetku prijatého do úschovy, </w:t>
      </w:r>
    </w:p>
    <w:p w:rsidR="001074CC" w:rsidRPr="00D052AF" w:rsidRDefault="001074CC" w:rsidP="00CC6B54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o pohľadávkach a záväzkoch z opcií, odpísaných pohľadávkach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83009D">
      <w:pPr>
        <w:rPr>
          <w:b/>
          <w:bCs/>
          <w:sz w:val="20"/>
          <w:szCs w:val="20"/>
        </w:rPr>
      </w:pPr>
    </w:p>
    <w:p w:rsidR="001074CC" w:rsidRPr="00D052AF" w:rsidRDefault="001074CC" w:rsidP="00CC6B54">
      <w:pPr>
        <w:rPr>
          <w:b/>
          <w:bCs/>
          <w:sz w:val="20"/>
          <w:szCs w:val="20"/>
        </w:rPr>
      </w:pPr>
    </w:p>
    <w:p w:rsidR="001074CC" w:rsidRPr="00D052AF" w:rsidRDefault="001074CC" w:rsidP="0083009D">
      <w:pPr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F. UDALOSTI, KTORÉ NASTALI PO DNI, KU KTORÉMU</w:t>
      </w:r>
    </w:p>
    <w:p w:rsidR="001074CC" w:rsidRPr="00D052AF" w:rsidRDefault="001074CC" w:rsidP="0083009D">
      <w:pPr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SA ZOSTAVUJE ÚČTOVNÁ ZÁVIERKA</w:t>
      </w:r>
    </w:p>
    <w:p w:rsidR="001074CC" w:rsidRPr="00D052AF" w:rsidRDefault="001074CC" w:rsidP="009F7502">
      <w:pPr>
        <w:jc w:val="center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o:</w:t>
      </w: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a</w:t>
      </w:r>
      <w:r w:rsidRPr="009A2AA2">
        <w:rPr>
          <w:sz w:val="20"/>
          <w:szCs w:val="20"/>
        </w:rPr>
        <w:t xml:space="preserve">) </w:t>
      </w:r>
      <w:r w:rsidRPr="00D052AF">
        <w:rPr>
          <w:sz w:val="20"/>
          <w:szCs w:val="20"/>
        </w:rPr>
        <w:t>poklese alebo zvýšení trhovej ceny finančného majetku</w:t>
      </w:r>
    </w:p>
    <w:p w:rsidR="001074CC" w:rsidRPr="00D052AF" w:rsidRDefault="001074CC" w:rsidP="0083009D">
      <w:pPr>
        <w:ind w:firstLine="708"/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b)  dôvodoch pre zmenu výšky rezerv a opravných položiek</w:t>
      </w:r>
    </w:p>
    <w:p w:rsidR="001074CC" w:rsidRPr="00D052AF" w:rsidRDefault="001074CC" w:rsidP="0083009D">
      <w:pPr>
        <w:ind w:firstLine="708"/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c) zmene spoločníkov účtovnej jednotky</w:t>
      </w:r>
    </w:p>
    <w:p w:rsidR="001074CC" w:rsidRPr="00D052AF" w:rsidRDefault="001074CC" w:rsidP="0083009D">
      <w:pPr>
        <w:ind w:firstLine="708"/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d)  prijatí rozhodnutia o predaji účtovnej jednotky alebo jej časti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83009D">
      <w:pPr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e)  zmenách významných položiek dlhodobého finančného majetku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83009D">
      <w:pPr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f)  začatí alebo ukončení činnosti časti účtovnej jednotky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g)  vydaných dlhopisoch a iných cenných papieroch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h) zlúčení, splynutí, rozdelení a zmene právnej formy účtovnej jednotky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i)  mimoriadnych udalostiach /napr. živelnej pohrome/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B97E95">
      <w:pPr>
        <w:ind w:left="708"/>
        <w:rPr>
          <w:b/>
          <w:bCs/>
          <w:sz w:val="20"/>
          <w:szCs w:val="20"/>
        </w:rPr>
      </w:pPr>
    </w:p>
    <w:p w:rsidR="001074CC" w:rsidRPr="00D052AF" w:rsidRDefault="001074CC" w:rsidP="00B97E95">
      <w:pPr>
        <w:ind w:left="708"/>
        <w:rPr>
          <w:sz w:val="20"/>
          <w:szCs w:val="20"/>
        </w:rPr>
      </w:pPr>
      <w:r w:rsidRPr="00D052AF">
        <w:rPr>
          <w:sz w:val="20"/>
          <w:szCs w:val="20"/>
        </w:rPr>
        <w:t>j)  získaní alebo odobratí licencií alebo iných potvrdení významných pre činnosť účtovnej jednotky</w:t>
      </w:r>
    </w:p>
    <w:p w:rsidR="001074CC" w:rsidRPr="00D052AF" w:rsidRDefault="001074CC" w:rsidP="0083009D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AF4391">
      <w:pPr>
        <w:rPr>
          <w:b/>
          <w:bCs/>
          <w:sz w:val="20"/>
          <w:szCs w:val="20"/>
        </w:rPr>
      </w:pPr>
    </w:p>
    <w:p w:rsidR="001074CC" w:rsidRPr="00D052AF" w:rsidRDefault="001074CC" w:rsidP="009F7502">
      <w:pPr>
        <w:tabs>
          <w:tab w:val="left" w:pos="1168"/>
        </w:tabs>
        <w:rPr>
          <w:b/>
          <w:bCs/>
          <w:sz w:val="20"/>
          <w:szCs w:val="20"/>
        </w:rPr>
      </w:pPr>
    </w:p>
    <w:p w:rsidR="001074CC" w:rsidRPr="00D052AF" w:rsidRDefault="001074CC" w:rsidP="003202E7">
      <w:pPr>
        <w:tabs>
          <w:tab w:val="left" w:pos="1168"/>
        </w:tabs>
        <w:jc w:val="center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>G. OSTATNÉ INFORMÁCIE</w:t>
      </w:r>
    </w:p>
    <w:p w:rsidR="001074CC" w:rsidRPr="00D052AF" w:rsidRDefault="001074CC" w:rsidP="003202E7">
      <w:pPr>
        <w:tabs>
          <w:tab w:val="left" w:pos="1168"/>
        </w:tabs>
        <w:jc w:val="center"/>
        <w:rPr>
          <w:b/>
          <w:bCs/>
          <w:sz w:val="20"/>
          <w:szCs w:val="20"/>
        </w:rPr>
      </w:pPr>
    </w:p>
    <w:p w:rsidR="001074CC" w:rsidRPr="00D052AF" w:rsidRDefault="001074CC" w:rsidP="0083009D">
      <w:pPr>
        <w:tabs>
          <w:tab w:val="left" w:pos="1168"/>
        </w:tabs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1. Informácie o udelení výlučného práva alebo osobitného práva, ktorým sa udelilo právo</w:t>
      </w:r>
    </w:p>
    <w:p w:rsidR="001074CC" w:rsidRPr="00D052AF" w:rsidRDefault="001074CC" w:rsidP="0083009D">
      <w:pPr>
        <w:tabs>
          <w:tab w:val="left" w:pos="1168"/>
        </w:tabs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    poskytovať služby vo verejnom záujme /</w:t>
      </w:r>
      <w:r w:rsidRPr="00D052AF">
        <w:rPr>
          <w:i/>
          <w:iCs/>
          <w:sz w:val="20"/>
          <w:szCs w:val="20"/>
        </w:rPr>
        <w:t>uvádza sa náhrada za túto činnosť a aj iné činnosti/</w:t>
      </w:r>
    </w:p>
    <w:p w:rsidR="001074CC" w:rsidRPr="00D052AF" w:rsidRDefault="001074CC" w:rsidP="0083009D">
      <w:pPr>
        <w:tabs>
          <w:tab w:val="left" w:pos="1168"/>
        </w:tabs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D052AF">
        <w:rPr>
          <w:sz w:val="20"/>
          <w:szCs w:val="20"/>
        </w:rPr>
        <w:t>a)  informácie o všetkých formách prijatej náhrady</w:t>
      </w:r>
    </w:p>
    <w:p w:rsidR="001074CC" w:rsidRPr="00D052AF" w:rsidRDefault="001074CC" w:rsidP="00A96A68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</w:t>
      </w: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 b)  informácie o účtovných zásadách použitých pri prideľovaní nákladov a výnosov</w:t>
      </w:r>
    </w:p>
    <w:p w:rsidR="001074CC" w:rsidRPr="00D052AF" w:rsidRDefault="001074CC" w:rsidP="00A96A68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 </w:t>
      </w:r>
      <w:r w:rsidRPr="00D052AF">
        <w:rPr>
          <w:sz w:val="20"/>
          <w:szCs w:val="20"/>
        </w:rPr>
        <w:t xml:space="preserve">   c) informácie o všetkých druhoch činnosti účtovnej jednotky</w:t>
      </w:r>
    </w:p>
    <w:p w:rsidR="001074CC" w:rsidRPr="00D052AF" w:rsidRDefault="001074CC" w:rsidP="002816E1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    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p w:rsidR="001074CC" w:rsidRPr="00D052AF" w:rsidRDefault="001074CC" w:rsidP="002816E1">
      <w:pPr>
        <w:rPr>
          <w:i/>
          <w:iCs/>
          <w:sz w:val="20"/>
          <w:szCs w:val="20"/>
        </w:rPr>
      </w:pPr>
    </w:p>
    <w:p w:rsidR="001074CC" w:rsidRPr="00D052AF" w:rsidRDefault="001074CC" w:rsidP="00B9218A">
      <w:pPr>
        <w:pStyle w:val="Default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>2. Informácie účtovnej jednotky, ktorej činnosť je zaradená do kategórie priemyselnej výroby</w:t>
      </w:r>
    </w:p>
    <w:p w:rsidR="001074CC" w:rsidRPr="00D052AF" w:rsidRDefault="001074CC" w:rsidP="00B9218A">
      <w:pPr>
        <w:pStyle w:val="Default"/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     podľa</w:t>
      </w:r>
      <w:r w:rsidRPr="00D052AF">
        <w:rPr>
          <w:sz w:val="20"/>
          <w:szCs w:val="20"/>
        </w:rPr>
        <w:t xml:space="preserve"> </w:t>
      </w:r>
      <w:r w:rsidRPr="00D052AF">
        <w:rPr>
          <w:b/>
          <w:bCs/>
          <w:sz w:val="20"/>
          <w:szCs w:val="20"/>
        </w:rPr>
        <w:t>osobitného predpisu</w:t>
      </w:r>
    </w:p>
    <w:p w:rsidR="001074CC" w:rsidRPr="00D052AF" w:rsidRDefault="001074CC" w:rsidP="00B9218A">
      <w:pPr>
        <w:pStyle w:val="Default"/>
        <w:rPr>
          <w:b/>
          <w:bCs/>
          <w:sz w:val="20"/>
          <w:szCs w:val="20"/>
        </w:rPr>
      </w:pPr>
    </w:p>
    <w:p w:rsidR="001074CC" w:rsidRPr="00D052AF" w:rsidRDefault="001074CC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a) </w:t>
      </w:r>
      <w:r w:rsidRPr="00D052AF">
        <w:rPr>
          <w:b/>
          <w:bCs/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informácie o zložení a výške základného imania pripadajúceho na orgány verejnej moci </w:t>
      </w:r>
    </w:p>
    <w:p w:rsidR="001074CC" w:rsidRPr="00D052AF" w:rsidRDefault="001074CC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1074CC" w:rsidRPr="00D052AF" w:rsidRDefault="001074CC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1074CC" w:rsidRPr="00D052AF" w:rsidRDefault="001074CC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1074CC" w:rsidRPr="00D052AF" w:rsidRDefault="001074CC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výške podielov na základnom imaní a s nimi spojených hlasovacích právach </w:t>
      </w:r>
    </w:p>
    <w:p w:rsidR="001074CC" w:rsidRPr="00D052AF" w:rsidRDefault="001074CC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b)  informácie o cenných papieroch vo vlastníctve orgánov verejnej moci a iných osôb, </w:t>
      </w:r>
    </w:p>
    <w:p w:rsidR="001074CC" w:rsidRPr="00D052AF" w:rsidRDefault="001074CC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v ktorých má orgán verejnej moci väčšinový podiel na hlasovacích právach, s ktorými</w:t>
      </w:r>
    </w:p>
    <w:p w:rsidR="001074CC" w:rsidRDefault="001074CC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je spojené právo  na výmenu za akcie</w:t>
      </w:r>
    </w:p>
    <w:p w:rsidR="001074CC" w:rsidRPr="00D052AF" w:rsidRDefault="001074CC" w:rsidP="00D052AF">
      <w:pPr>
        <w:pStyle w:val="Default"/>
        <w:spacing w:after="17"/>
        <w:ind w:left="851"/>
        <w:rPr>
          <w:sz w:val="20"/>
          <w:szCs w:val="20"/>
        </w:rPr>
      </w:pPr>
      <w:r w:rsidRPr="00D052AF">
        <w:rPr>
          <w:sz w:val="20"/>
          <w:szCs w:val="20"/>
        </w:rPr>
        <w:t>c) informácie o výške dotácií a návratných finančných výpomocí</w:t>
      </w:r>
    </w:p>
    <w:p w:rsidR="001074CC" w:rsidRPr="00D052AF" w:rsidRDefault="001074CC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d) informácie o  prijatých úveroch, poskytnutých prečerpaniach úverov, prijatých </w:t>
      </w:r>
    </w:p>
    <w:p w:rsidR="001074CC" w:rsidRPr="00D052AF" w:rsidRDefault="001074CC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kapitálových príspevkoch s uvedením úrokových sadzieb a o podmienkach poskytnutia </w:t>
      </w:r>
    </w:p>
    <w:p w:rsidR="001074CC" w:rsidRPr="00D052AF" w:rsidRDefault="001074CC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úveru a zárukách  poskytnutých účtovnou jednotkou</w:t>
      </w:r>
    </w:p>
    <w:p w:rsidR="001074CC" w:rsidRPr="00D052AF" w:rsidRDefault="001074CC" w:rsidP="006E3601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</w:t>
      </w: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e) informácie o  zárukách poskytnutých orgánom verejnej moci a zárukách poskytnutých </w:t>
      </w:r>
    </w:p>
    <w:p w:rsidR="001074CC" w:rsidRPr="00D052AF" w:rsidRDefault="001074CC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inou účtovnou jednotkou, v ktorej má orgán verejnej moci väčšinový podiel na hlasovacích </w:t>
      </w:r>
    </w:p>
    <w:p w:rsidR="001074CC" w:rsidRPr="00D052AF" w:rsidRDefault="001074CC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právach, podmienkach ich poskytnutia a nákladoch na ich získanie</w:t>
      </w:r>
    </w:p>
    <w:p w:rsidR="001074CC" w:rsidRPr="00D052AF" w:rsidRDefault="001074CC" w:rsidP="00D052AF">
      <w:pPr>
        <w:pStyle w:val="ListParagraph"/>
        <w:numPr>
          <w:ilvl w:val="0"/>
          <w:numId w:val="38"/>
        </w:numPr>
        <w:ind w:hanging="15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D052AF">
        <w:rPr>
          <w:sz w:val="20"/>
          <w:szCs w:val="20"/>
        </w:rPr>
        <w:t>informácie o vyplatených dividendách a výške nerozdeleného zisku</w:t>
      </w:r>
    </w:p>
    <w:p w:rsidR="001074CC" w:rsidRPr="00F27B65" w:rsidRDefault="001074CC" w:rsidP="00D052AF">
      <w:pPr>
        <w:ind w:left="1134" w:hanging="130"/>
        <w:rPr>
          <w:sz w:val="20"/>
          <w:szCs w:val="20"/>
        </w:rPr>
      </w:pPr>
      <w:r w:rsidRPr="00F27B65">
        <w:rPr>
          <w:sz w:val="20"/>
          <w:szCs w:val="20"/>
        </w:rPr>
        <w:t xml:space="preserve">  Spoločnosť v roku 2016 vyplatila jednému zo spoločníkov časť zisku určeného na vyplatenie  vo   výške 4 999€ a časť zisku určeného na vyplatenie spoločníkovi vo výške 100 000€ započítala s pohľadávkou voči spoločníkovi z poskytnutej pôžičky.</w:t>
      </w:r>
    </w:p>
    <w:p w:rsidR="001074CC" w:rsidRPr="00F27B65" w:rsidRDefault="001074CC" w:rsidP="00D052AF">
      <w:pPr>
        <w:ind w:left="1134" w:hanging="1134"/>
        <w:rPr>
          <w:sz w:val="20"/>
          <w:szCs w:val="20"/>
        </w:rPr>
      </w:pPr>
      <w:r w:rsidRPr="00F27B65">
        <w:rPr>
          <w:sz w:val="20"/>
          <w:szCs w:val="20"/>
        </w:rPr>
        <w:t xml:space="preserve">                    Valné zhromaždenie na svojom mimoriadnom zasadnutí rozhodlo o započítaní neuhradených strát      z roku 2014 a 2015 s nerozdeleným ziskom minulých období v celkovej výške 52 062,06€.</w:t>
      </w:r>
    </w:p>
    <w:p w:rsidR="001074CC" w:rsidRPr="00D052AF" w:rsidRDefault="001074CC" w:rsidP="006E3601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g) iných formách prijatej štátnej pomoci, najmä odpustenie súm, ktoré účtovná jednotka </w:t>
      </w:r>
    </w:p>
    <w:p w:rsidR="001074CC" w:rsidRPr="00D052AF" w:rsidRDefault="001074CC" w:rsidP="00806116">
      <w:pPr>
        <w:pStyle w:val="Default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dlhuje štátu alebo inému subjektu verejnej správy</w:t>
      </w:r>
    </w:p>
    <w:p w:rsidR="001074CC" w:rsidRPr="00D052AF" w:rsidRDefault="001074CC" w:rsidP="006E3601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    ► </w:t>
      </w:r>
      <w:r w:rsidRPr="00D052AF">
        <w:rPr>
          <w:i/>
          <w:iCs/>
          <w:sz w:val="20"/>
          <w:szCs w:val="20"/>
        </w:rPr>
        <w:t>Spoločnosť nemala pre ostatné vyššie uvedené skutočnosti obsahovú náplň.</w:t>
      </w:r>
    </w:p>
    <w:p w:rsidR="001074CC" w:rsidRPr="00D052AF" w:rsidRDefault="001074CC" w:rsidP="00806116">
      <w:pPr>
        <w:rPr>
          <w:i/>
          <w:iCs/>
          <w:sz w:val="20"/>
          <w:szCs w:val="20"/>
        </w:rPr>
      </w:pPr>
    </w:p>
    <w:p w:rsidR="001074CC" w:rsidRPr="00D052AF" w:rsidRDefault="001074CC" w:rsidP="00806116">
      <w:pPr>
        <w:rPr>
          <w:b/>
          <w:bCs/>
          <w:sz w:val="20"/>
          <w:szCs w:val="20"/>
        </w:rPr>
      </w:pPr>
      <w:r w:rsidRPr="00D052AF">
        <w:rPr>
          <w:b/>
          <w:bCs/>
          <w:sz w:val="20"/>
          <w:szCs w:val="20"/>
        </w:rPr>
        <w:t xml:space="preserve">           3. Informácie o finančných vzťahov medzi orgánom verejnej moci a účtovnou jednotkou</w:t>
      </w:r>
    </w:p>
    <w:p w:rsidR="001074CC" w:rsidRPr="00D052AF" w:rsidRDefault="001074CC" w:rsidP="00806116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a)  informácie o náhradách strát z hospodárskej činnosti</w:t>
      </w:r>
    </w:p>
    <w:p w:rsidR="001074CC" w:rsidRPr="00D052AF" w:rsidRDefault="001074CC" w:rsidP="00806116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b)  informácie o peňažných a nepeňažných vkladov</w:t>
      </w:r>
    </w:p>
    <w:p w:rsidR="001074CC" w:rsidRPr="00D052AF" w:rsidRDefault="001074CC" w:rsidP="00806116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c) informácie o nenávratných finančných príspevkoch alebo pôžičkách za zvýhodnených</w:t>
      </w:r>
      <w:r>
        <w:rPr>
          <w:sz w:val="20"/>
          <w:szCs w:val="20"/>
        </w:rPr>
        <w:t xml:space="preserve"> </w:t>
      </w:r>
      <w:r w:rsidRPr="00D052AF">
        <w:rPr>
          <w:sz w:val="20"/>
          <w:szCs w:val="20"/>
        </w:rPr>
        <w:t>podmienok</w:t>
      </w:r>
    </w:p>
    <w:p w:rsidR="001074CC" w:rsidRPr="00D052AF" w:rsidRDefault="001074CC" w:rsidP="00806116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 w:rsidRPr="00D052AF">
        <w:rPr>
          <w:sz w:val="20"/>
          <w:szCs w:val="20"/>
        </w:rPr>
        <w:t xml:space="preserve">   d)  informácie o finančných výhodách </w:t>
      </w:r>
      <w:r w:rsidRPr="00D052AF">
        <w:rPr>
          <w:b/>
          <w:bCs/>
          <w:sz w:val="20"/>
          <w:szCs w:val="20"/>
        </w:rPr>
        <w:t>/</w:t>
      </w:r>
      <w:r w:rsidRPr="00D052AF">
        <w:rPr>
          <w:i/>
          <w:iCs/>
          <w:sz w:val="20"/>
          <w:szCs w:val="20"/>
        </w:rPr>
        <w:t>vymáhanie pohľadávky voči účtovnej jednotke/</w:t>
      </w:r>
    </w:p>
    <w:p w:rsidR="001074CC" w:rsidRPr="00D052AF" w:rsidRDefault="001074CC" w:rsidP="00806116">
      <w:pPr>
        <w:rPr>
          <w:sz w:val="20"/>
          <w:szCs w:val="20"/>
        </w:rPr>
      </w:pPr>
      <w:r w:rsidRPr="00D052AF">
        <w:rPr>
          <w:i/>
          <w:iCs/>
          <w:sz w:val="20"/>
          <w:szCs w:val="20"/>
        </w:rPr>
        <w:tab/>
      </w:r>
      <w:r w:rsidRPr="00D052AF">
        <w:rPr>
          <w:sz w:val="20"/>
          <w:szCs w:val="20"/>
        </w:rPr>
        <w:t xml:space="preserve">   e)  informácie o vzdaní sa dividend alebo podielov na zisku</w:t>
      </w:r>
    </w:p>
    <w:p w:rsidR="001074CC" w:rsidRPr="00D052AF" w:rsidRDefault="001074CC" w:rsidP="00806116">
      <w:pPr>
        <w:rPr>
          <w:sz w:val="20"/>
          <w:szCs w:val="20"/>
        </w:rPr>
      </w:pPr>
      <w:r w:rsidRPr="00D052AF">
        <w:rPr>
          <w:b/>
          <w:bCs/>
          <w:sz w:val="20"/>
          <w:szCs w:val="20"/>
        </w:rPr>
        <w:tab/>
        <w:t xml:space="preserve">   </w:t>
      </w:r>
      <w:r w:rsidRPr="00D052AF">
        <w:rPr>
          <w:sz w:val="20"/>
          <w:szCs w:val="20"/>
        </w:rPr>
        <w:t>f)  informácie o poskytnutých náhradách za finančné povinnosti uložené orgánom verejnej</w:t>
      </w:r>
      <w:r>
        <w:rPr>
          <w:sz w:val="20"/>
          <w:szCs w:val="20"/>
        </w:rPr>
        <w:t xml:space="preserve"> moci</w:t>
      </w:r>
      <w:bookmarkStart w:id="17" w:name="_GoBack"/>
      <w:bookmarkEnd w:id="17"/>
      <w:r w:rsidRPr="00D052AF">
        <w:rPr>
          <w:sz w:val="20"/>
          <w:szCs w:val="20"/>
        </w:rPr>
        <w:t xml:space="preserve">                  </w:t>
      </w:r>
    </w:p>
    <w:p w:rsidR="001074CC" w:rsidRPr="00F27B65" w:rsidRDefault="001074CC" w:rsidP="00806116">
      <w:pPr>
        <w:rPr>
          <w:i/>
          <w:iCs/>
          <w:sz w:val="20"/>
          <w:szCs w:val="20"/>
        </w:rPr>
      </w:pPr>
      <w:r w:rsidRPr="00D052AF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</w:t>
      </w:r>
      <w:r w:rsidRPr="00D052AF">
        <w:rPr>
          <w:b/>
          <w:bCs/>
          <w:sz w:val="20"/>
          <w:szCs w:val="20"/>
        </w:rPr>
        <w:t xml:space="preserve"> ► </w:t>
      </w:r>
      <w:r w:rsidRPr="00D052AF">
        <w:rPr>
          <w:i/>
          <w:iCs/>
          <w:sz w:val="20"/>
          <w:szCs w:val="20"/>
        </w:rPr>
        <w:t>Spoločnosť nemala pre vyššie uvedené skutočnosti obsahovú náplň.</w:t>
      </w:r>
    </w:p>
    <w:sectPr w:rsidR="001074CC" w:rsidRPr="00F27B65" w:rsidSect="006A29A4">
      <w:headerReference w:type="default" r:id="rId7"/>
      <w:footerReference w:type="default" r:id="rId8"/>
      <w:headerReference w:type="first" r:id="rId9"/>
      <w:pgSz w:w="11906" w:h="16838"/>
      <w:pgMar w:top="709" w:right="1418" w:bottom="141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CC" w:rsidRDefault="001074CC" w:rsidP="00B21869">
      <w:pPr>
        <w:spacing w:before="0" w:after="0"/>
      </w:pPr>
      <w:r>
        <w:separator/>
      </w:r>
    </w:p>
  </w:endnote>
  <w:endnote w:type="continuationSeparator" w:id="0">
    <w:p w:rsidR="001074CC" w:rsidRDefault="001074CC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CC" w:rsidRDefault="001074CC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1074CC" w:rsidRDefault="001074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CC" w:rsidRDefault="001074CC" w:rsidP="00B21869">
      <w:pPr>
        <w:spacing w:before="0" w:after="0"/>
      </w:pPr>
      <w:r>
        <w:separator/>
      </w:r>
    </w:p>
  </w:footnote>
  <w:footnote w:type="continuationSeparator" w:id="0">
    <w:p w:rsidR="001074CC" w:rsidRDefault="001074CC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CC" w:rsidRDefault="001074CC" w:rsidP="003F4D38">
    <w:pPr>
      <w:pStyle w:val="Header"/>
    </w:pPr>
    <w:r>
      <w:t xml:space="preserve">      Poznámky Úč PODV 3-01</w:t>
    </w:r>
    <w:r>
      <w:tab/>
      <w:t xml:space="preserve">                                       </w:t>
    </w:r>
    <w:r w:rsidRPr="00826661">
      <w:rPr>
        <w:color w:val="FF0000"/>
      </w:rPr>
      <w:t>IČO: 31667384, DIČ: 2020489295</w:t>
    </w:r>
  </w:p>
  <w:p w:rsidR="001074CC" w:rsidRDefault="001074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CC" w:rsidRDefault="001074CC">
    <w:pPr>
      <w:pStyle w:val="Header"/>
    </w:pPr>
    <w:r>
      <w:t xml:space="preserve">      Poznámky Úč PODV 3-01</w:t>
    </w:r>
    <w:r>
      <w:tab/>
    </w:r>
    <w:r w:rsidRPr="00826661">
      <w:rPr>
        <w:color w:val="FF0000"/>
      </w:rPr>
      <w:t xml:space="preserve">                                       IČO: 31667384, DIČ: 2020489295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528" w:hanging="360"/>
      </w:pPr>
    </w:lvl>
    <w:lvl w:ilvl="2" w:tplc="041B001B">
      <w:start w:val="1"/>
      <w:numFmt w:val="lowerRoman"/>
      <w:lvlText w:val="%3."/>
      <w:lvlJc w:val="right"/>
      <w:pPr>
        <w:ind w:left="2248" w:hanging="180"/>
      </w:pPr>
    </w:lvl>
    <w:lvl w:ilvl="3" w:tplc="041B000F">
      <w:start w:val="1"/>
      <w:numFmt w:val="decimal"/>
      <w:lvlText w:val="%4."/>
      <w:lvlJc w:val="left"/>
      <w:pPr>
        <w:ind w:left="2968" w:hanging="360"/>
      </w:pPr>
    </w:lvl>
    <w:lvl w:ilvl="4" w:tplc="041B0019">
      <w:start w:val="1"/>
      <w:numFmt w:val="lowerLetter"/>
      <w:lvlText w:val="%5."/>
      <w:lvlJc w:val="left"/>
      <w:pPr>
        <w:ind w:left="3688" w:hanging="360"/>
      </w:pPr>
    </w:lvl>
    <w:lvl w:ilvl="5" w:tplc="041B001B">
      <w:start w:val="1"/>
      <w:numFmt w:val="lowerRoman"/>
      <w:lvlText w:val="%6."/>
      <w:lvlJc w:val="right"/>
      <w:pPr>
        <w:ind w:left="4408" w:hanging="180"/>
      </w:pPr>
    </w:lvl>
    <w:lvl w:ilvl="6" w:tplc="041B000F">
      <w:start w:val="1"/>
      <w:numFmt w:val="decimal"/>
      <w:lvlText w:val="%7."/>
      <w:lvlJc w:val="left"/>
      <w:pPr>
        <w:ind w:left="5128" w:hanging="360"/>
      </w:pPr>
    </w:lvl>
    <w:lvl w:ilvl="7" w:tplc="041B0019">
      <w:start w:val="1"/>
      <w:numFmt w:val="lowerLetter"/>
      <w:lvlText w:val="%8."/>
      <w:lvlJc w:val="left"/>
      <w:pPr>
        <w:ind w:left="5848" w:hanging="360"/>
      </w:pPr>
    </w:lvl>
    <w:lvl w:ilvl="8" w:tplc="041B001B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  <w:bCs w:val="0"/>
      </w:rPr>
    </w:lvl>
  </w:abstractNum>
  <w:abstractNum w:abstractNumId="1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528" w:hanging="360"/>
      </w:pPr>
    </w:lvl>
    <w:lvl w:ilvl="2" w:tplc="041B001B">
      <w:start w:val="1"/>
      <w:numFmt w:val="lowerRoman"/>
      <w:lvlText w:val="%3."/>
      <w:lvlJc w:val="right"/>
      <w:pPr>
        <w:ind w:left="2248" w:hanging="180"/>
      </w:pPr>
    </w:lvl>
    <w:lvl w:ilvl="3" w:tplc="041B000F">
      <w:start w:val="1"/>
      <w:numFmt w:val="decimal"/>
      <w:lvlText w:val="%4."/>
      <w:lvlJc w:val="left"/>
      <w:pPr>
        <w:ind w:left="2968" w:hanging="360"/>
      </w:pPr>
    </w:lvl>
    <w:lvl w:ilvl="4" w:tplc="041B0019">
      <w:start w:val="1"/>
      <w:numFmt w:val="lowerLetter"/>
      <w:lvlText w:val="%5."/>
      <w:lvlJc w:val="left"/>
      <w:pPr>
        <w:ind w:left="3688" w:hanging="360"/>
      </w:pPr>
    </w:lvl>
    <w:lvl w:ilvl="5" w:tplc="041B001B">
      <w:start w:val="1"/>
      <w:numFmt w:val="lowerRoman"/>
      <w:lvlText w:val="%6."/>
      <w:lvlJc w:val="right"/>
      <w:pPr>
        <w:ind w:left="4408" w:hanging="180"/>
      </w:pPr>
    </w:lvl>
    <w:lvl w:ilvl="6" w:tplc="041B000F">
      <w:start w:val="1"/>
      <w:numFmt w:val="decimal"/>
      <w:lvlText w:val="%7."/>
      <w:lvlJc w:val="left"/>
      <w:pPr>
        <w:ind w:left="5128" w:hanging="360"/>
      </w:pPr>
    </w:lvl>
    <w:lvl w:ilvl="7" w:tplc="041B0019">
      <w:start w:val="1"/>
      <w:numFmt w:val="lowerLetter"/>
      <w:lvlText w:val="%8."/>
      <w:lvlJc w:val="left"/>
      <w:pPr>
        <w:ind w:left="5848" w:hanging="360"/>
      </w:pPr>
    </w:lvl>
    <w:lvl w:ilvl="8" w:tplc="041B001B">
      <w:start w:val="1"/>
      <w:numFmt w:val="lowerRoman"/>
      <w:lvlText w:val="%9."/>
      <w:lvlJc w:val="right"/>
      <w:pPr>
        <w:ind w:left="6568" w:hanging="180"/>
      </w:pPr>
    </w:lvl>
  </w:abstractNum>
  <w:abstractNum w:abstractNumId="12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528" w:hanging="360"/>
      </w:pPr>
    </w:lvl>
    <w:lvl w:ilvl="2" w:tplc="041B001B">
      <w:start w:val="1"/>
      <w:numFmt w:val="lowerRoman"/>
      <w:lvlText w:val="%3."/>
      <w:lvlJc w:val="right"/>
      <w:pPr>
        <w:ind w:left="2248" w:hanging="180"/>
      </w:pPr>
    </w:lvl>
    <w:lvl w:ilvl="3" w:tplc="041B000F">
      <w:start w:val="1"/>
      <w:numFmt w:val="decimal"/>
      <w:lvlText w:val="%4."/>
      <w:lvlJc w:val="left"/>
      <w:pPr>
        <w:ind w:left="2968" w:hanging="360"/>
      </w:pPr>
    </w:lvl>
    <w:lvl w:ilvl="4" w:tplc="041B0019">
      <w:start w:val="1"/>
      <w:numFmt w:val="lowerLetter"/>
      <w:lvlText w:val="%5."/>
      <w:lvlJc w:val="left"/>
      <w:pPr>
        <w:ind w:left="3688" w:hanging="360"/>
      </w:pPr>
    </w:lvl>
    <w:lvl w:ilvl="5" w:tplc="041B001B">
      <w:start w:val="1"/>
      <w:numFmt w:val="lowerRoman"/>
      <w:lvlText w:val="%6."/>
      <w:lvlJc w:val="right"/>
      <w:pPr>
        <w:ind w:left="4408" w:hanging="180"/>
      </w:pPr>
    </w:lvl>
    <w:lvl w:ilvl="6" w:tplc="041B000F">
      <w:start w:val="1"/>
      <w:numFmt w:val="decimal"/>
      <w:lvlText w:val="%7."/>
      <w:lvlJc w:val="left"/>
      <w:pPr>
        <w:ind w:left="5128" w:hanging="360"/>
      </w:pPr>
    </w:lvl>
    <w:lvl w:ilvl="7" w:tplc="041B0019">
      <w:start w:val="1"/>
      <w:numFmt w:val="lowerLetter"/>
      <w:lvlText w:val="%8."/>
      <w:lvlJc w:val="left"/>
      <w:pPr>
        <w:ind w:left="5848" w:hanging="360"/>
      </w:pPr>
    </w:lvl>
    <w:lvl w:ilvl="8" w:tplc="041B001B">
      <w:start w:val="1"/>
      <w:numFmt w:val="lowerRoman"/>
      <w:lvlText w:val="%9."/>
      <w:lvlJc w:val="right"/>
      <w:pPr>
        <w:ind w:left="6568" w:hanging="180"/>
      </w:pPr>
    </w:lvl>
  </w:abstractNum>
  <w:abstractNum w:abstractNumId="13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4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>
      <w:start w:val="1"/>
      <w:numFmt w:val="lowerRoman"/>
      <w:lvlText w:val="%3."/>
      <w:lvlJc w:val="right"/>
      <w:pPr>
        <w:ind w:left="2651" w:hanging="180"/>
      </w:pPr>
    </w:lvl>
    <w:lvl w:ilvl="3" w:tplc="041B000F">
      <w:start w:val="1"/>
      <w:numFmt w:val="decimal"/>
      <w:lvlText w:val="%4."/>
      <w:lvlJc w:val="left"/>
      <w:pPr>
        <w:ind w:left="3371" w:hanging="360"/>
      </w:pPr>
    </w:lvl>
    <w:lvl w:ilvl="4" w:tplc="041B0019">
      <w:start w:val="1"/>
      <w:numFmt w:val="lowerLetter"/>
      <w:lvlText w:val="%5."/>
      <w:lvlJc w:val="left"/>
      <w:pPr>
        <w:ind w:left="4091" w:hanging="360"/>
      </w:pPr>
    </w:lvl>
    <w:lvl w:ilvl="5" w:tplc="041B001B">
      <w:start w:val="1"/>
      <w:numFmt w:val="lowerRoman"/>
      <w:lvlText w:val="%6."/>
      <w:lvlJc w:val="right"/>
      <w:pPr>
        <w:ind w:left="4811" w:hanging="180"/>
      </w:pPr>
    </w:lvl>
    <w:lvl w:ilvl="6" w:tplc="041B000F">
      <w:start w:val="1"/>
      <w:numFmt w:val="decimal"/>
      <w:lvlText w:val="%7."/>
      <w:lvlJc w:val="left"/>
      <w:pPr>
        <w:ind w:left="5531" w:hanging="360"/>
      </w:pPr>
    </w:lvl>
    <w:lvl w:ilvl="7" w:tplc="041B0019">
      <w:start w:val="1"/>
      <w:numFmt w:val="lowerLetter"/>
      <w:lvlText w:val="%8."/>
      <w:lvlJc w:val="left"/>
      <w:pPr>
        <w:ind w:left="6251" w:hanging="360"/>
      </w:pPr>
    </w:lvl>
    <w:lvl w:ilvl="8" w:tplc="041B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8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cs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9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528" w:hanging="360"/>
      </w:pPr>
    </w:lvl>
    <w:lvl w:ilvl="2" w:tplc="041B001B">
      <w:start w:val="1"/>
      <w:numFmt w:val="lowerRoman"/>
      <w:lvlText w:val="%3."/>
      <w:lvlJc w:val="right"/>
      <w:pPr>
        <w:ind w:left="2248" w:hanging="180"/>
      </w:pPr>
    </w:lvl>
    <w:lvl w:ilvl="3" w:tplc="041B000F">
      <w:start w:val="1"/>
      <w:numFmt w:val="decimal"/>
      <w:lvlText w:val="%4."/>
      <w:lvlJc w:val="left"/>
      <w:pPr>
        <w:ind w:left="2968" w:hanging="360"/>
      </w:pPr>
    </w:lvl>
    <w:lvl w:ilvl="4" w:tplc="041B0019">
      <w:start w:val="1"/>
      <w:numFmt w:val="lowerLetter"/>
      <w:lvlText w:val="%5."/>
      <w:lvlJc w:val="left"/>
      <w:pPr>
        <w:ind w:left="3688" w:hanging="360"/>
      </w:pPr>
    </w:lvl>
    <w:lvl w:ilvl="5" w:tplc="041B001B">
      <w:start w:val="1"/>
      <w:numFmt w:val="lowerRoman"/>
      <w:lvlText w:val="%6."/>
      <w:lvlJc w:val="right"/>
      <w:pPr>
        <w:ind w:left="4408" w:hanging="180"/>
      </w:pPr>
    </w:lvl>
    <w:lvl w:ilvl="6" w:tplc="041B000F">
      <w:start w:val="1"/>
      <w:numFmt w:val="decimal"/>
      <w:lvlText w:val="%7."/>
      <w:lvlJc w:val="left"/>
      <w:pPr>
        <w:ind w:left="5128" w:hanging="360"/>
      </w:pPr>
    </w:lvl>
    <w:lvl w:ilvl="7" w:tplc="041B0019">
      <w:start w:val="1"/>
      <w:numFmt w:val="lowerLetter"/>
      <w:lvlText w:val="%8."/>
      <w:lvlJc w:val="left"/>
      <w:pPr>
        <w:ind w:left="5848" w:hanging="360"/>
      </w:pPr>
    </w:lvl>
    <w:lvl w:ilvl="8" w:tplc="041B001B">
      <w:start w:val="1"/>
      <w:numFmt w:val="lowerRoman"/>
      <w:lvlText w:val="%9."/>
      <w:lvlJc w:val="right"/>
      <w:pPr>
        <w:ind w:left="6568" w:hanging="180"/>
      </w:pPr>
    </w:lvl>
  </w:abstractNum>
  <w:abstractNum w:abstractNumId="2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4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9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2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8"/>
  </w:num>
  <w:num w:numId="7">
    <w:abstractNumId w:val="20"/>
  </w:num>
  <w:num w:numId="8">
    <w:abstractNumId w:val="12"/>
  </w:num>
  <w:num w:numId="9">
    <w:abstractNumId w:val="1"/>
  </w:num>
  <w:num w:numId="10">
    <w:abstractNumId w:val="5"/>
  </w:num>
  <w:num w:numId="11">
    <w:abstractNumId w:val="9"/>
  </w:num>
  <w:num w:numId="12">
    <w:abstractNumId w:val="16"/>
  </w:num>
  <w:num w:numId="13">
    <w:abstractNumId w:val="7"/>
  </w:num>
  <w:num w:numId="14">
    <w:abstractNumId w:val="10"/>
  </w:num>
  <w:num w:numId="15">
    <w:abstractNumId w:val="15"/>
  </w:num>
  <w:num w:numId="16">
    <w:abstractNumId w:val="25"/>
  </w:num>
  <w:num w:numId="17">
    <w:abstractNumId w:val="19"/>
  </w:num>
  <w:num w:numId="18">
    <w:abstractNumId w:val="14"/>
  </w:num>
  <w:num w:numId="19">
    <w:abstractNumId w:val="24"/>
  </w:num>
  <w:num w:numId="20">
    <w:abstractNumId w:val="6"/>
  </w:num>
  <w:num w:numId="21">
    <w:abstractNumId w:val="17"/>
  </w:num>
  <w:num w:numId="22">
    <w:abstractNumId w:val="28"/>
  </w:num>
  <w:num w:numId="23">
    <w:abstractNumId w:val="17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3"/>
  </w:num>
  <w:num w:numId="25">
    <w:abstractNumId w:val="23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bCs/>
          <w:sz w:val="20"/>
          <w:szCs w:val="20"/>
        </w:rPr>
      </w:lvl>
    </w:lvlOverride>
  </w:num>
  <w:num w:numId="26">
    <w:abstractNumId w:val="3"/>
  </w:num>
  <w:num w:numId="27">
    <w:abstractNumId w:val="33"/>
  </w:num>
  <w:num w:numId="28">
    <w:abstractNumId w:val="26"/>
  </w:num>
  <w:num w:numId="29">
    <w:abstractNumId w:val="30"/>
  </w:num>
  <w:num w:numId="30">
    <w:abstractNumId w:val="4"/>
  </w:num>
  <w:num w:numId="31">
    <w:abstractNumId w:val="11"/>
  </w:num>
  <w:num w:numId="32">
    <w:abstractNumId w:val="34"/>
  </w:num>
  <w:num w:numId="33">
    <w:abstractNumId w:val="27"/>
  </w:num>
  <w:num w:numId="34">
    <w:abstractNumId w:val="13"/>
  </w:num>
  <w:num w:numId="35">
    <w:abstractNumId w:val="32"/>
  </w:num>
  <w:num w:numId="36">
    <w:abstractNumId w:val="22"/>
  </w:num>
  <w:num w:numId="37">
    <w:abstractNumId w:val="21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6A0"/>
    <w:rsid w:val="0000068A"/>
    <w:rsid w:val="00004B55"/>
    <w:rsid w:val="00005F99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1DFD"/>
    <w:rsid w:val="000A46BD"/>
    <w:rsid w:val="000B2AE9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074CC"/>
    <w:rsid w:val="00110264"/>
    <w:rsid w:val="001106E2"/>
    <w:rsid w:val="00114B85"/>
    <w:rsid w:val="00115FF5"/>
    <w:rsid w:val="00117090"/>
    <w:rsid w:val="00117D85"/>
    <w:rsid w:val="001256A6"/>
    <w:rsid w:val="00130561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6195E"/>
    <w:rsid w:val="00172667"/>
    <w:rsid w:val="00173872"/>
    <w:rsid w:val="001800E7"/>
    <w:rsid w:val="00181570"/>
    <w:rsid w:val="00185D1C"/>
    <w:rsid w:val="001872DB"/>
    <w:rsid w:val="00187CB0"/>
    <w:rsid w:val="001900AF"/>
    <w:rsid w:val="0019051D"/>
    <w:rsid w:val="001906CA"/>
    <w:rsid w:val="001953C7"/>
    <w:rsid w:val="001A1339"/>
    <w:rsid w:val="001A4FC8"/>
    <w:rsid w:val="001A7829"/>
    <w:rsid w:val="001B09A3"/>
    <w:rsid w:val="001B257C"/>
    <w:rsid w:val="001C786F"/>
    <w:rsid w:val="001D0BA0"/>
    <w:rsid w:val="001D0C69"/>
    <w:rsid w:val="001D18A9"/>
    <w:rsid w:val="001D1D04"/>
    <w:rsid w:val="001D52A8"/>
    <w:rsid w:val="001D64D8"/>
    <w:rsid w:val="001E06A0"/>
    <w:rsid w:val="001E235A"/>
    <w:rsid w:val="001E254B"/>
    <w:rsid w:val="001E2739"/>
    <w:rsid w:val="001E508A"/>
    <w:rsid w:val="001E7A51"/>
    <w:rsid w:val="001F2A98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7001"/>
    <w:rsid w:val="002705F8"/>
    <w:rsid w:val="00271C55"/>
    <w:rsid w:val="00272987"/>
    <w:rsid w:val="00272E06"/>
    <w:rsid w:val="002735CD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6B88"/>
    <w:rsid w:val="002C1059"/>
    <w:rsid w:val="002C438C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7323"/>
    <w:rsid w:val="003A7AF0"/>
    <w:rsid w:val="003B0974"/>
    <w:rsid w:val="003B2BBC"/>
    <w:rsid w:val="003B3182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4D38"/>
    <w:rsid w:val="004008C0"/>
    <w:rsid w:val="0040179D"/>
    <w:rsid w:val="00404B8F"/>
    <w:rsid w:val="00411ADC"/>
    <w:rsid w:val="004153E1"/>
    <w:rsid w:val="00422DF7"/>
    <w:rsid w:val="004270C7"/>
    <w:rsid w:val="00431339"/>
    <w:rsid w:val="00433C3F"/>
    <w:rsid w:val="004349CB"/>
    <w:rsid w:val="004352CB"/>
    <w:rsid w:val="004473E6"/>
    <w:rsid w:val="004673CC"/>
    <w:rsid w:val="00477C55"/>
    <w:rsid w:val="00480E83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C47"/>
    <w:rsid w:val="00574F78"/>
    <w:rsid w:val="00575A66"/>
    <w:rsid w:val="0058038C"/>
    <w:rsid w:val="00584CE2"/>
    <w:rsid w:val="00591B3E"/>
    <w:rsid w:val="00591BED"/>
    <w:rsid w:val="0059341E"/>
    <w:rsid w:val="005A171B"/>
    <w:rsid w:val="005A30B9"/>
    <w:rsid w:val="005B6DDC"/>
    <w:rsid w:val="005C20DD"/>
    <w:rsid w:val="005C2193"/>
    <w:rsid w:val="005C26AB"/>
    <w:rsid w:val="005D395B"/>
    <w:rsid w:val="005D647D"/>
    <w:rsid w:val="005D70F3"/>
    <w:rsid w:val="005E1089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69CC"/>
    <w:rsid w:val="0065039D"/>
    <w:rsid w:val="00661498"/>
    <w:rsid w:val="00667B3C"/>
    <w:rsid w:val="00671358"/>
    <w:rsid w:val="00672206"/>
    <w:rsid w:val="00675AB1"/>
    <w:rsid w:val="006910D0"/>
    <w:rsid w:val="0069238F"/>
    <w:rsid w:val="006944DE"/>
    <w:rsid w:val="006953CF"/>
    <w:rsid w:val="006A29A4"/>
    <w:rsid w:val="006A4115"/>
    <w:rsid w:val="006B1D35"/>
    <w:rsid w:val="006B2CFA"/>
    <w:rsid w:val="006C2407"/>
    <w:rsid w:val="006C2C64"/>
    <w:rsid w:val="006E3601"/>
    <w:rsid w:val="006E663B"/>
    <w:rsid w:val="006F22F6"/>
    <w:rsid w:val="006F2550"/>
    <w:rsid w:val="00703D67"/>
    <w:rsid w:val="007059C1"/>
    <w:rsid w:val="00707B32"/>
    <w:rsid w:val="00715716"/>
    <w:rsid w:val="00716C80"/>
    <w:rsid w:val="00747949"/>
    <w:rsid w:val="00747B73"/>
    <w:rsid w:val="00750FAB"/>
    <w:rsid w:val="007512E1"/>
    <w:rsid w:val="0075176A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C1A"/>
    <w:rsid w:val="007D0331"/>
    <w:rsid w:val="007D24CC"/>
    <w:rsid w:val="007D4184"/>
    <w:rsid w:val="007D43F7"/>
    <w:rsid w:val="007D4960"/>
    <w:rsid w:val="007D6084"/>
    <w:rsid w:val="007E59E7"/>
    <w:rsid w:val="007F28D7"/>
    <w:rsid w:val="007F6410"/>
    <w:rsid w:val="00802F84"/>
    <w:rsid w:val="00804D75"/>
    <w:rsid w:val="00806116"/>
    <w:rsid w:val="0080611F"/>
    <w:rsid w:val="00810F7E"/>
    <w:rsid w:val="00816079"/>
    <w:rsid w:val="00816AD1"/>
    <w:rsid w:val="00823D19"/>
    <w:rsid w:val="00826661"/>
    <w:rsid w:val="008268F1"/>
    <w:rsid w:val="0083009D"/>
    <w:rsid w:val="0083135F"/>
    <w:rsid w:val="008423F4"/>
    <w:rsid w:val="00850C97"/>
    <w:rsid w:val="00854476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69B2"/>
    <w:rsid w:val="00936FDD"/>
    <w:rsid w:val="00943203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A2AA2"/>
    <w:rsid w:val="009B2A0F"/>
    <w:rsid w:val="009B43A2"/>
    <w:rsid w:val="009B5023"/>
    <w:rsid w:val="009C0AD1"/>
    <w:rsid w:val="009D1D4E"/>
    <w:rsid w:val="009D2E7B"/>
    <w:rsid w:val="009D3523"/>
    <w:rsid w:val="009D5ECA"/>
    <w:rsid w:val="009D62FC"/>
    <w:rsid w:val="009D63A8"/>
    <w:rsid w:val="009D798F"/>
    <w:rsid w:val="009E1A25"/>
    <w:rsid w:val="009E6227"/>
    <w:rsid w:val="009F0DEE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8170E"/>
    <w:rsid w:val="00B82356"/>
    <w:rsid w:val="00B82D93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1423"/>
    <w:rsid w:val="00C635A4"/>
    <w:rsid w:val="00C647D7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6B54"/>
    <w:rsid w:val="00CD0DF0"/>
    <w:rsid w:val="00CD30D7"/>
    <w:rsid w:val="00CE1114"/>
    <w:rsid w:val="00CE3C06"/>
    <w:rsid w:val="00CE6185"/>
    <w:rsid w:val="00CF3D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55B6"/>
    <w:rsid w:val="00D31C20"/>
    <w:rsid w:val="00D36F4E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E35AF"/>
    <w:rsid w:val="00DF09CA"/>
    <w:rsid w:val="00DF0F42"/>
    <w:rsid w:val="00DF136B"/>
    <w:rsid w:val="00DF14FB"/>
    <w:rsid w:val="00DF3842"/>
    <w:rsid w:val="00DF6785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62A"/>
    <w:rsid w:val="00F036DC"/>
    <w:rsid w:val="00F04ED7"/>
    <w:rsid w:val="00F0557A"/>
    <w:rsid w:val="00F07CE8"/>
    <w:rsid w:val="00F15C09"/>
    <w:rsid w:val="00F164A0"/>
    <w:rsid w:val="00F200FF"/>
    <w:rsid w:val="00F24452"/>
    <w:rsid w:val="00F267BE"/>
    <w:rsid w:val="00F27B65"/>
    <w:rsid w:val="00F30CEB"/>
    <w:rsid w:val="00F35F37"/>
    <w:rsid w:val="00F37969"/>
    <w:rsid w:val="00F42450"/>
    <w:rsid w:val="00F428E1"/>
    <w:rsid w:val="00F46ADE"/>
    <w:rsid w:val="00F4768E"/>
    <w:rsid w:val="00F5237D"/>
    <w:rsid w:val="00F64206"/>
    <w:rsid w:val="00F646E5"/>
    <w:rsid w:val="00F64AB4"/>
    <w:rsid w:val="00F64DD0"/>
    <w:rsid w:val="00F6532F"/>
    <w:rsid w:val="00F708AF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2CB"/>
    <w:pPr>
      <w:spacing w:before="60" w:after="6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52CB"/>
    <w:pPr>
      <w:keepNext/>
      <w:spacing w:before="0" w:after="0"/>
      <w:jc w:val="left"/>
      <w:outlineLvl w:val="0"/>
    </w:pPr>
    <w:rPr>
      <w:b/>
      <w:bCs/>
      <w:sz w:val="16"/>
      <w:szCs w:val="1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352CB"/>
    <w:pPr>
      <w:keepNext/>
      <w:spacing w:before="24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352CB"/>
    <w:pPr>
      <w:keepNext/>
      <w:spacing w:before="24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52CB"/>
    <w:rPr>
      <w:rFonts w:ascii="Arial" w:hAnsi="Arial" w:cs="Arial"/>
      <w:b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352CB"/>
    <w:rPr>
      <w:rFonts w:ascii="Arial" w:hAnsi="Arial" w:cs="Arial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4352CB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Notetitle">
    <w:name w:val="Note title"/>
    <w:basedOn w:val="Normal"/>
    <w:next w:val="Notetext"/>
    <w:uiPriority w:val="99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bCs/>
      <w:caps/>
      <w:sz w:val="20"/>
      <w:szCs w:val="20"/>
      <w:lang w:eastAsia="en-US"/>
    </w:rPr>
  </w:style>
  <w:style w:type="paragraph" w:customStyle="1" w:styleId="Notetext">
    <w:name w:val="Note text"/>
    <w:basedOn w:val="Normal"/>
    <w:uiPriority w:val="99"/>
    <w:rsid w:val="00485D6C"/>
    <w:pPr>
      <w:widowControl w:val="0"/>
      <w:spacing w:before="0" w:after="240"/>
      <w:ind w:left="448"/>
    </w:pPr>
    <w:rPr>
      <w:sz w:val="18"/>
      <w:szCs w:val="18"/>
      <w:lang w:eastAsia="en-US"/>
    </w:rPr>
  </w:style>
  <w:style w:type="paragraph" w:customStyle="1" w:styleId="Notesubtitle">
    <w:name w:val="Note subtitle"/>
    <w:basedOn w:val="Notetext"/>
    <w:next w:val="Notetext"/>
    <w:autoRedefine/>
    <w:uiPriority w:val="99"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  <w:szCs w:val="20"/>
    </w:rPr>
  </w:style>
  <w:style w:type="paragraph" w:customStyle="1" w:styleId="NotetextIndent">
    <w:name w:val="Note text Indent"/>
    <w:basedOn w:val="Normal"/>
    <w:autoRedefine/>
    <w:uiPriority w:val="99"/>
    <w:rsid w:val="00485D6C"/>
    <w:pPr>
      <w:widowControl w:val="0"/>
      <w:spacing w:before="0" w:after="120"/>
      <w:ind w:left="720" w:hanging="270"/>
    </w:pPr>
    <w:rPr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1869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1869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C05283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BD60B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60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60B0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6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60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2C6544"/>
    <w:pPr>
      <w:spacing w:before="0" w:after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67135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6</Pages>
  <Words>2637</Words>
  <Characters>15032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User</cp:lastModifiedBy>
  <cp:revision>2</cp:revision>
  <cp:lastPrinted>2017-02-08T13:06:00Z</cp:lastPrinted>
  <dcterms:created xsi:type="dcterms:W3CDTF">2017-06-29T09:46:00Z</dcterms:created>
  <dcterms:modified xsi:type="dcterms:W3CDTF">2017-06-29T09:46:00Z</dcterms:modified>
</cp:coreProperties>
</file>