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96"/>
        <w:gridCol w:w="334"/>
        <w:gridCol w:w="236"/>
        <w:gridCol w:w="275"/>
        <w:gridCol w:w="242"/>
        <w:gridCol w:w="248"/>
        <w:gridCol w:w="244"/>
        <w:gridCol w:w="249"/>
        <w:gridCol w:w="277"/>
        <w:gridCol w:w="279"/>
        <w:gridCol w:w="248"/>
        <w:gridCol w:w="244"/>
        <w:gridCol w:w="260"/>
        <w:gridCol w:w="231"/>
        <w:gridCol w:w="296"/>
        <w:gridCol w:w="229"/>
        <w:gridCol w:w="214"/>
        <w:gridCol w:w="24"/>
        <w:gridCol w:w="238"/>
        <w:gridCol w:w="347"/>
        <w:gridCol w:w="212"/>
        <w:gridCol w:w="277"/>
        <w:gridCol w:w="284"/>
        <w:gridCol w:w="220"/>
        <w:gridCol w:w="212"/>
        <w:gridCol w:w="163"/>
        <w:gridCol w:w="74"/>
        <w:gridCol w:w="192"/>
        <w:gridCol w:w="68"/>
        <w:gridCol w:w="292"/>
        <w:gridCol w:w="257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bookmarkStart w:id="0" w:name="_GoBack" w:colFirst="2" w:colLast="2"/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 w:rsidR="00D166C5"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 w:rsidR="00D166C5"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31. 12. 2016</w:t>
            </w:r>
            <w:r w:rsidR="00D166C5"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D166C5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350.45pt;margin-top:11.5pt;width:38pt;height:18.75pt;z-index:25167564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<v:textbox>
                    <w:txbxContent>
                      <w:p w:rsidR="00843F68" w:rsidRDefault="00843F68" w:rsidP="000669B7">
                        <w:fldSimple w:instr=" MERGEFIELD  aDMDO  \* MERGEFORMAT ">
                          <w:r w:rsidRPr="00843F68">
                            <w:rPr>
                              <w:rFonts w:ascii="Arial" w:hAnsi="Arial" w:cs="Arial"/>
                              <w:noProof/>
                            </w:rPr>
                            <w:t>12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7" type="#_x0000_t202" style="position:absolute;left:0;text-align:left;margin-left:414.95pt;margin-top:11.5pt;width:38.8pt;height:18.75pt;z-index:25166438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<v:textbox>
                    <w:txbxContent>
                      <w:p w:rsidR="00843F68" w:rsidRDefault="00843F68" w:rsidP="000669B7">
                        <w:fldSimple w:instr=" MERGEFIELD  aDRDO  \* MERGEFORMAT ">
                          <w:r w:rsidRPr="00843F68">
                            <w:rPr>
                              <w:rFonts w:ascii="Arial" w:hAnsi="Arial" w:cs="Arial"/>
                              <w:noProof/>
                            </w:rPr>
                            <w:t>2016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8" type="#_x0000_t202" style="position:absolute;left:0;text-align:left;margin-left:276.25pt;margin-top:11.5pt;width:39.7pt;height:18.75pt;z-index:25167667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<v:textbox>
                    <w:txbxContent>
                      <w:p w:rsidR="00843F68" w:rsidRPr="00391121" w:rsidRDefault="00843F68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DROD  \* MERGEFORMAT ">
                          <w:r w:rsidRPr="00D617A2">
                            <w:rPr>
                              <w:rFonts w:ascii="Arial" w:hAnsi="Arial" w:cs="Arial"/>
                              <w:noProof/>
                            </w:rPr>
                            <w:t>2016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9" type="#_x0000_t202" style="position:absolute;left:0;text-align:left;margin-left:223.2pt;margin-top:11.5pt;width:38pt;height:18.75pt;z-index:25167769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<v:textbox>
                    <w:txbxContent>
                      <w:p w:rsidR="00843F68" w:rsidRDefault="00843F68" w:rsidP="000669B7">
                        <w:fldSimple w:instr=" MERGEFIELD  aDMOD  \* MERGEFORMAT ">
                          <w:r w:rsidRPr="00843F68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fldSimple w:instr=" MERGEFIELD  aSUB_ICO  \* MERGEFORMAT ">
              <w:r w:rsidR="00843F68" w:rsidRPr="00D617A2">
                <w:rPr>
                  <w:color w:val="FFFFFF" w:themeColor="background1"/>
                </w:rPr>
                <w:t>34100733</w:t>
              </w:r>
            </w:fldSimple>
          </w:p>
          <w:p w:rsidR="000669B7" w:rsidRDefault="00D166C5" w:rsidP="007A6FE5">
            <w:pPr>
              <w:pStyle w:val="DIC"/>
            </w:pPr>
            <w:fldSimple w:instr=" MERGEFIELD  aSUB_DIC  \* MERGEFORMAT ">
              <w:r w:rsidR="00843F68" w:rsidRPr="00D617A2">
                <w:rPr>
                  <w:color w:val="FFFFFF" w:themeColor="background1"/>
                </w:rPr>
                <w:t>2020404067</w:t>
              </w:r>
            </w:fldSimple>
            <w:r>
              <w:pict>
                <v:shape id="_x0000_s1030" type="#_x0000_t202" style="position:absolute;margin-left:277.95pt;margin-top:6.65pt;width:38pt;height:18.75pt;z-index:25167974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<v:textbox>
                    <w:txbxContent>
                      <w:p w:rsidR="00843F68" w:rsidRDefault="00843F68" w:rsidP="000669B7">
                        <w:fldSimple w:instr=" MERGEFIELD  aDRODo  \* MERGEFORMAT ">
                          <w:r w:rsidRPr="00843F68">
                            <w:rPr>
                              <w:rFonts w:ascii="Arial" w:hAnsi="Arial" w:cs="Arial"/>
                              <w:noProof/>
                            </w:rPr>
                            <w:t>2015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1" type="#_x0000_t202" style="position:absolute;margin-left:414.95pt;margin-top:6.65pt;width:38pt;height:18.75pt;z-index:25168179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<v:textbox>
                    <w:txbxContent>
                      <w:p w:rsidR="00843F68" w:rsidRDefault="00843F68" w:rsidP="000669B7">
                        <w:fldSimple w:instr=" MERGEFIELD  aDRDOo  \* MERGEFORMAT ">
                          <w:r w:rsidRPr="00843F68">
                            <w:rPr>
                              <w:rFonts w:ascii="Arial" w:hAnsi="Arial" w:cs="Arial"/>
                              <w:noProof/>
                            </w:rPr>
                            <w:t>2015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2" type="#_x0000_t202" style="position:absolute;margin-left:350.45pt;margin-top:6.65pt;width:38pt;height:18.75pt;z-index:25168076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<v:textbox>
                    <w:txbxContent>
                      <w:p w:rsidR="00843F68" w:rsidRDefault="00843F68" w:rsidP="000669B7">
                        <w:fldSimple w:instr=" MERGEFIELD  aDMDO  \* MERGEFORMAT ">
                          <w:r w:rsidRPr="00843F68">
                            <w:rPr>
                              <w:rFonts w:ascii="Arial" w:hAnsi="Arial" w:cs="Arial"/>
                              <w:noProof/>
                            </w:rPr>
                            <w:t>12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3" type="#_x0000_t202" style="position:absolute;margin-left:223.2pt;margin-top:6.65pt;width:38pt;height:18.75pt;z-index:25167872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<v:textbox>
                    <w:txbxContent>
                      <w:p w:rsidR="00843F68" w:rsidRDefault="00843F68" w:rsidP="000669B7">
                        <w:fldSimple w:instr=" MERGEFIELD  aDMOD  \* MERGEFORMAT ">
                          <w:r w:rsidRPr="00843F68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D166C5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D166C5">
              <w:rPr>
                <w:noProof/>
                <w:lang w:eastAsia="sk-SK"/>
              </w:rPr>
              <w:pict>
                <v:shape id="_x0000_s1034" type="#_x0000_t202" style="position:absolute;margin-left:5.65pt;margin-top:1.05pt;width:124.7pt;height:18pt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<v:textbox>
                    <w:txbxContent>
                      <w:p w:rsidR="00843F68" w:rsidRPr="00391121" w:rsidRDefault="00843F68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DTPLATOD  \* MERGEFORMAT ">
                          <w:r w:rsidRPr="00D617A2">
                            <w:rPr>
                              <w:rFonts w:ascii="Arial" w:hAnsi="Arial" w:cs="Arial"/>
                              <w:noProof/>
                            </w:rPr>
                            <w:t>1. 1. 1900</w:t>
                          </w:r>
                        </w:fldSimple>
                      </w:p>
                    </w:txbxContent>
                  </v:textbox>
                </v:shape>
              </w:pic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D166C5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D166C5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5" type="#_x0000_t202" style="position:absolute;margin-left:-1.9pt;margin-top:11.15pt;width:96.6pt;height:18.75pt;z-index:25166233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<v:textbox>
                    <w:txbxContent>
                      <w:p w:rsidR="00843F68" w:rsidRPr="00391121" w:rsidRDefault="00843F68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ICO  \* MERGEFORMAT ">
                          <w:r w:rsidRPr="00D617A2">
                            <w:rPr>
                              <w:rFonts w:ascii="Arial" w:hAnsi="Arial" w:cs="Arial"/>
                              <w:noProof/>
                            </w:rPr>
                            <w:t>34100733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D166C5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D166C5">
              <w:rPr>
                <w:noProof/>
                <w:lang w:eastAsia="sk-SK"/>
              </w:rPr>
              <w:pict>
                <v:shape id="_x0000_s1036" type="#_x0000_t202" style="position:absolute;margin-left:.3pt;margin-top:11.15pt;width:100.05pt;height:19.45pt;z-index:251661312;visibility:visible;mso-height-percent:200;mso-position-horizontal-relative:text;mso-position-vertical-relative:tex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<v:textbox style="mso-fit-shape-to-text:t">
                    <w:txbxContent>
                      <w:p w:rsidR="00843F68" w:rsidRPr="00391121" w:rsidRDefault="00843F68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DIC  \* MERGEFORMAT ">
                          <w:r w:rsidRPr="00D617A2">
                            <w:rPr>
                              <w:rFonts w:ascii="Arial" w:hAnsi="Arial" w:cs="Arial"/>
                              <w:noProof/>
                            </w:rPr>
                            <w:t>2020404067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7" type="#_x0000_t202" style="position:absolute;margin-left:4.25pt;margin-top:0;width:35.85pt;height:18.75pt;z-index:25166336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<v:textbox>
                    <w:txbxContent>
                      <w:p w:rsidR="00843F68" w:rsidRDefault="00843F68" w:rsidP="000669B7">
                        <w:r>
                          <w:fldChar w:fldCharType="begin"/>
                        </w:r>
                        <w:r>
                          <w:instrText xml:space="preserve"> MERGEFIELD  aSUB_SKNACE12  \* MERGEFORMAT </w:instrText>
                        </w:r>
                        <w:r>
                          <w:fldChar w:fldCharType="end"/>
                        </w:r>
                        <w:r>
                          <w:t>68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8" type="#_x0000_t202" style="position:absolute;margin-left:-3.55pt;margin-top:.05pt;width:32.25pt;height:18.75pt;z-index:25166540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<v:textbox>
                    <w:txbxContent>
                      <w:p w:rsidR="00843F68" w:rsidRDefault="00843F68" w:rsidP="000669B7">
                        <w:r>
                          <w:t>32</w:t>
                        </w:r>
                        <w:r>
                          <w:fldChar w:fldCharType="begin"/>
                        </w:r>
                        <w:r>
                          <w:instrText xml:space="preserve"> MERGEFIELD  aSUB_SKNACE34  \* MERGEFORMAT </w:instrText>
                        </w:r>
                        <w: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9" type="#_x0000_t202" style="position:absolute;margin-left:-.7pt;margin-top:0;width:32.25pt;height:18.75pt;z-index:25166643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<v:textbox>
                    <w:txbxContent>
                      <w:p w:rsidR="00843F68" w:rsidRDefault="00843F68" w:rsidP="000669B7">
                        <w:r>
                          <w:t>0</w:t>
                        </w:r>
                        <w:r>
                          <w:fldChar w:fldCharType="begin"/>
                        </w:r>
                        <w:r>
                          <w:instrText xml:space="preserve"> MERGEFIELD  aSUB_SKNACE5  \* MERGEFORMAT </w:instrText>
                        </w:r>
                        <w: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D166C5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D166C5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0" type="#_x0000_t202" style="position:absolute;margin-left:-1.9pt;margin-top:4.95pt;width:460.35pt;height:18.75pt;z-index:25166745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<v:textbox>
                    <w:txbxContent>
                      <w:p w:rsidR="00843F68" w:rsidRPr="00391121" w:rsidRDefault="00843F68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NAZOV  \* MERGEFORMAT ">
                          <w:r w:rsidRPr="00D617A2">
                            <w:rPr>
                              <w:rFonts w:ascii="Arial" w:hAnsi="Arial" w:cs="Arial"/>
                              <w:noProof/>
                            </w:rPr>
                            <w:t>BYTREAL Tlmače s.r.o.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D166C5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D166C5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1" type="#_x0000_t202" style="position:absolute;margin-left:383.6pt;margin-top:10.7pt;width:74.85pt;height:18.75pt;z-index:25166950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<v:textbox>
                    <w:txbxContent>
                      <w:p w:rsidR="00843F68" w:rsidRDefault="00843F68" w:rsidP="000669B7">
                        <w:fldSimple w:instr=" MERGEFIELD  aSUB_ULICA_CISLO  \* MERGEFORMAT ">
                          <w:r w:rsidRPr="00843F68">
                            <w:rPr>
                              <w:rFonts w:ascii="Arial" w:hAnsi="Arial" w:cs="Arial"/>
                              <w:noProof/>
                            </w:rPr>
                            <w:t>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w:pict>
                <v:shape id="_x0000_s1042" type="#_x0000_t202" style="position:absolute;margin-left:-1.9pt;margin-top:10.7pt;width:352.35pt;height:18.75pt;z-index:25166848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<v:textbox>
                    <w:txbxContent>
                      <w:p w:rsidR="00843F68" w:rsidRPr="00391121" w:rsidRDefault="00843F68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ULICA_ULICA  \* MERGEFORMAT ">
                          <w:r w:rsidRPr="00D617A2">
                            <w:rPr>
                              <w:rFonts w:ascii="Arial" w:hAnsi="Arial" w:cs="Arial"/>
                              <w:noProof/>
                            </w:rPr>
                            <w:t>Kotlárska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D166C5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3" type="#_x0000_t202" style="position:absolute;margin-left:94.7pt;margin-top:.7pt;width:363.75pt;height:18.75pt;z-index:25167155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<v:textbox>
                    <w:txbxContent>
                      <w:p w:rsidR="00843F68" w:rsidRPr="00391121" w:rsidRDefault="00843F68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MESTO  \* MERGEFORMAT ">
                          <w:r w:rsidRPr="00D617A2">
                            <w:rPr>
                              <w:rFonts w:ascii="Arial" w:hAnsi="Arial" w:cs="Arial"/>
                              <w:noProof/>
                            </w:rPr>
                            <w:t>Tlmače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4" type="#_x0000_t202" style="position:absolute;margin-left:-1.9pt;margin-top:.7pt;width:89.1pt;height:18.75pt;z-index:25167052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<v:textbox>
                    <w:txbxContent>
                      <w:p w:rsidR="00843F68" w:rsidRPr="00391121" w:rsidRDefault="00843F68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PSC  \* MERGEFORMAT ">
                          <w:r w:rsidRPr="00D617A2">
                            <w:rPr>
                              <w:rFonts w:ascii="Arial" w:hAnsi="Arial" w:cs="Arial"/>
                              <w:noProof/>
                            </w:rPr>
                            <w:t>93521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D166C5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D166C5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5" type="#_x0000_t202" style="position:absolute;margin-left:-1.9pt;margin-top:.45pt;width:191.85pt;height:18.75pt;z-index:25167257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<v:textbox>
                    <w:txbxContent>
                      <w:p w:rsidR="00843F68" w:rsidRPr="00391121" w:rsidRDefault="00843F68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TELEFON  \* MERGEFORMAT ">
                          <w:r w:rsidRPr="00D617A2">
                            <w:rPr>
                              <w:rFonts w:ascii="Arial" w:hAnsi="Arial" w:cs="Arial"/>
                              <w:noProof/>
                            </w:rPr>
                            <w:t>036/6340192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6" type="#_x0000_t202" style="position:absolute;margin-left:7.4pt;margin-top:.45pt;width:263.85pt;height:18.75pt;z-index:25167360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<v:textbox>
                    <w:txbxContent>
                      <w:p w:rsidR="00843F68" w:rsidRPr="00391121" w:rsidRDefault="00843F68" w:rsidP="000669B7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D166C5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D166C5"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w:pict>
                <v:shape id="_x0000_s1047" type="#_x0000_t202" style="position:absolute;margin-left:-1.9pt;margin-top:-.8pt;width:460.35pt;height:18.75pt;z-index:25167462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<v:textbox>
                    <w:txbxContent>
                      <w:p w:rsidR="00843F68" w:rsidRPr="00391121" w:rsidRDefault="00843F68" w:rsidP="000669B7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Pr="00391121"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  <w:p w:rsidR="00843F68" w:rsidRPr="0073029B" w:rsidRDefault="00843F68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28.06.2017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bookmarkEnd w:id="0"/>
    <w:p w:rsidR="000669B7" w:rsidRPr="0073029B" w:rsidRDefault="00D166C5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D166C5">
        <w:rPr>
          <w:rFonts w:ascii="Arial Narrow" w:hAnsi="Arial Narrow"/>
          <w:noProof/>
          <w:sz w:val="22"/>
          <w:szCs w:val="22"/>
          <w:lang w:eastAsia="sk-SK"/>
        </w:rPr>
        <w:pict>
          <v:shape id="Text Box 6" o:spid="_x0000_s1048" type="#_x0000_t202" style="position:absolute;left:0;text-align:left;margin-left:68.2pt;margin-top:.1pt;width:11.9pt;height:11.9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<v:textbox inset="0,0,1.5mm">
              <w:txbxContent>
                <w:p w:rsidR="00843F68" w:rsidRPr="007C40F2" w:rsidRDefault="00843F68" w:rsidP="000669B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669B7" w:rsidRPr="0073029B">
        <w:rPr>
          <w:rFonts w:ascii="Arial Narrow" w:hAnsi="Arial Narrow"/>
          <w:sz w:val="22"/>
          <w:szCs w:val="22"/>
        </w:rPr>
        <w:t xml:space="preserve">*) Vyznačuje sa   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E52B7C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E52B7C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E52B7C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E52B7C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962273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E52B7C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13841.35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16494.94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2005 \* MERGEFORMAT ">
              <w:r w:rsidR="00843F68" w:rsidRPr="00D617A2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13841.35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16494.94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-13841.35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-16494.94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</w:t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lastRenderedPageBreak/>
              <w:t>13841.35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-16494.94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27682.70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5307.18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32989.88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27682.70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5307.18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32989.88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910"/>
        <w:gridCol w:w="10"/>
        <w:gridCol w:w="14"/>
        <w:gridCol w:w="850"/>
        <w:gridCol w:w="9"/>
        <w:gridCol w:w="16"/>
        <w:gridCol w:w="697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s01001 \* MERGEFORMAT ">
              <w:r w:rsidR="00843F68" w:rsidRPr="00D617A2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a01058 \* MERGEFORMAT ">
              <w:r w:rsidR="00843F68" w:rsidRPr="00D617A2">
                <w:rPr>
                  <w:rFonts w:ascii="Arial Narrow" w:hAnsi="Arial Narrow"/>
                  <w:noProof/>
                  <w:sz w:val="18"/>
                  <w:szCs w:val="18"/>
                </w:rPr>
                <w:t>23091.17</w:t>
              </w:r>
            </w:fldSimple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32605.00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55696.17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23091.17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32605.00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55696.17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-23091.17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-32605.00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-55696.17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-23091.17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-32605.00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-55696.17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46182.34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65210.00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111392.34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46182.34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65210.00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111392.34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s01071 \* MERGEFORMAT ">
              <w:r w:rsidR="00843F68" w:rsidRPr="00D617A2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1100 \* MERGEFORMAT ">
              <w:r w:rsidR="00843F68" w:rsidRPr="00D617A2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0669B7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60"/>
        <w:gridCol w:w="3223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Obchodné meno </w:t>
            </w:r>
            <w:r w:rsidRPr="0073029B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F4554D" w:rsidRDefault="00D166C5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="000669B7"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28560E" w:rsidRDefault="00D166C5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200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555"/>
        <w:gridCol w:w="2920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200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</w:t>
            </w: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706"/>
        <w:gridCol w:w="2769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0669B7" w:rsidRPr="0073029B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225b \* MERGEFORMAT ">
              <w:r w:rsidR="00843F68" w:rsidRPr="00D617A2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225bc \* MERGEFORMAT ">
              <w:r w:rsidR="00843F68" w:rsidRPr="00D617A2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D166C5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509.11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237888.38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238397.49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193BAE" w:rsidRDefault="00D166C5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="000669B7"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03"/>
        <w:gridCol w:w="1273"/>
        <w:gridCol w:w="1038"/>
        <w:gridCol w:w="990"/>
        <w:gridCol w:w="990"/>
        <w:gridCol w:w="1718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 w:rsidR="000669B7"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979"/>
        <w:gridCol w:w="2279"/>
        <w:gridCol w:w="1630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z</w:t>
      </w:r>
      <w:r w:rsidR="006923C5">
        <w:rPr>
          <w:rFonts w:ascii="Arial Narrow" w:hAnsi="Arial Narrow"/>
          <w:sz w:val="22"/>
          <w:szCs w:val="22"/>
        </w:rPr>
        <w:t>c</w:t>
      </w:r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FD553E" w:rsidRDefault="00D166C5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="000669B7"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D166C5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D166C5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začiatku účtovného </w:t>
            </w:r>
            <w:r w:rsidRPr="0073029B">
              <w:lastRenderedPageBreak/>
              <w:t>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konci účtovného </w:t>
            </w:r>
            <w:r w:rsidRPr="0073029B">
              <w:lastRenderedPageBreak/>
              <w:t>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s01400 \* MERGEFORMAT ">
              <w:r w:rsidR="00843F68" w:rsidRPr="00D617A2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166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D166C5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fldSimple w:instr=" MERGEFIELD  a04431s12  \* MERGEFORMAT ">
              <w:r w:rsidR="00843F68" w:rsidRPr="00D617A2">
                <w:rPr>
                  <w:rFonts w:ascii="Arial Narrow" w:hAnsi="Arial Narrow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D166C5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D166C5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D166C5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fldSimple w:instr=" MERGEFIELD  a04430s12  \* MERGEFORMAT ">
              <w:r w:rsidR="00843F68" w:rsidRPr="00D617A2">
                <w:rPr>
                  <w:rFonts w:ascii="Arial Narrow" w:hAnsi="Arial Narrow"/>
                  <w:b/>
                  <w:noProof/>
                  <w:sz w:val="18"/>
                  <w:szCs w:val="18"/>
                </w:rPr>
                <w:t>9418.80</w:t>
              </w:r>
            </w:fldSimple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-809667.12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D166C5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Cs/>
                <w:noProof/>
                <w:sz w:val="18"/>
                <w:szCs w:val="18"/>
              </w:rPr>
              <w:t>819085.92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4289"/>
        <w:gridCol w:w="2490"/>
        <w:gridCol w:w="2509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82.07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371.65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172.72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281.00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67"/>
        <w:gridCol w:w="788"/>
        <w:gridCol w:w="885"/>
        <w:gridCol w:w="1096"/>
        <w:gridCol w:w="1620"/>
        <w:gridCol w:w="1246"/>
        <w:gridCol w:w="1586"/>
      </w:tblGrid>
      <w:tr w:rsidR="005E5AD7" w:rsidRPr="0073029B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27"/>
        <w:gridCol w:w="789"/>
        <w:gridCol w:w="914"/>
        <w:gridCol w:w="1083"/>
        <w:gridCol w:w="1330"/>
        <w:gridCol w:w="1188"/>
        <w:gridCol w:w="2011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424"/>
        <w:gridCol w:w="993"/>
        <w:gridCol w:w="1429"/>
        <w:gridCol w:w="1487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Default="00D166C5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31"/>
        <w:gridCol w:w="1140"/>
        <w:gridCol w:w="1109"/>
        <w:gridCol w:w="1312"/>
        <w:gridCol w:w="1444"/>
        <w:gridCol w:w="1752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550 \* MERGEFORMAT ">
              <w:r w:rsidR="00843F68" w:rsidRPr="00D617A2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600 \* MERGEFORMAT ">
              <w:r w:rsidR="00843F68" w:rsidRPr="00D617A2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181995.47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22609.62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204605.09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5A0A25" w:rsidRPr="003F477D" w:rsidTr="00843F68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843F6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843F6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843F6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843F68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:rsidTr="00843F6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843F68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843F68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843F68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843F6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843F68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843F6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843F68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843F6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843F68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0A25" w:rsidRPr="003F477D" w:rsidRDefault="005A0A25" w:rsidP="005A0A25">
      <w:pPr>
        <w:pStyle w:val="Nzov"/>
        <w:jc w:val="left"/>
        <w:rPr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0669B7" w:rsidRPr="0073029B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kons.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p. a. – per annum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6676" w:rsidRDefault="00FB6676">
      <w:r>
        <w:separator/>
      </w:r>
    </w:p>
  </w:endnote>
  <w:endnote w:type="continuationSeparator" w:id="1">
    <w:p w:rsidR="00FB6676" w:rsidRDefault="00FB66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3F68" w:rsidRDefault="00843F6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43F68" w:rsidRDefault="00843F68" w:rsidP="002509F7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3F68" w:rsidRPr="00010D38" w:rsidRDefault="00843F6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386F2A">
      <w:rPr>
        <w:rStyle w:val="slostrany"/>
        <w:sz w:val="16"/>
        <w:szCs w:val="16"/>
      </w:rPr>
      <w:t>1</w:t>
    </w:r>
    <w:r w:rsidRPr="00010D38">
      <w:rPr>
        <w:rStyle w:val="slostrany"/>
        <w:sz w:val="16"/>
        <w:szCs w:val="16"/>
      </w:rPr>
      <w:fldChar w:fldCharType="end"/>
    </w:r>
  </w:p>
  <w:p w:rsidR="00843F68" w:rsidRDefault="00843F68" w:rsidP="002509F7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6676" w:rsidRDefault="00FB6676">
      <w:r>
        <w:separator/>
      </w:r>
    </w:p>
  </w:footnote>
  <w:footnote w:type="continuationSeparator" w:id="1">
    <w:p w:rsidR="00FB6676" w:rsidRDefault="00FB66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/>
    </w:tblPr>
    <w:tblGrid>
      <w:gridCol w:w="863"/>
      <w:gridCol w:w="2699"/>
      <w:gridCol w:w="3256"/>
      <w:gridCol w:w="3544"/>
    </w:tblGrid>
    <w:tr w:rsidR="00843F68" w:rsidRPr="0073029B" w:rsidTr="00D71752">
      <w:trPr>
        <w:trHeight w:val="59"/>
      </w:trPr>
      <w:tc>
        <w:tcPr>
          <w:tcW w:w="416" w:type="pct"/>
          <w:noWrap/>
        </w:tcPr>
        <w:p w:rsidR="00843F68" w:rsidRPr="0073029B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843F68" w:rsidRPr="0073029B" w:rsidRDefault="00843F68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843F68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843F68" w:rsidRPr="0073029B" w:rsidRDefault="00843F68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STYLEREF  ICO  \* MERGEFORMAT ">
            <w:r w:rsidR="00386F2A">
              <w:rPr>
                <w:noProof/>
              </w:rPr>
              <w:t>34100733</w:t>
            </w:r>
          </w:fldSimple>
        </w:p>
      </w:tc>
    </w:tr>
    <w:tr w:rsidR="00843F68" w:rsidRPr="0073029B" w:rsidTr="00D71752">
      <w:trPr>
        <w:trHeight w:val="59"/>
      </w:trPr>
      <w:tc>
        <w:tcPr>
          <w:tcW w:w="416" w:type="pct"/>
          <w:noWrap/>
        </w:tcPr>
        <w:p w:rsidR="00843F68" w:rsidRPr="0073029B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843F68" w:rsidRPr="0073029B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843F68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843F68" w:rsidRPr="0073029B" w:rsidRDefault="00843F68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fldSimple w:instr=" STYLEREF  DIC  \* MERGEFORMAT ">
            <w:r w:rsidR="00386F2A">
              <w:rPr>
                <w:noProof/>
              </w:rPr>
              <w:t>2020404067</w:t>
            </w:r>
          </w:fldSimple>
        </w:p>
      </w:tc>
    </w:tr>
  </w:tbl>
  <w:p w:rsidR="00843F68" w:rsidRDefault="00843F6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/>
    </w:tblPr>
    <w:tblGrid>
      <w:gridCol w:w="863"/>
      <w:gridCol w:w="2699"/>
      <w:gridCol w:w="3256"/>
      <w:gridCol w:w="3544"/>
    </w:tblGrid>
    <w:tr w:rsidR="00843F68" w:rsidRPr="0073029B" w:rsidTr="00D71752">
      <w:trPr>
        <w:trHeight w:val="59"/>
      </w:trPr>
      <w:tc>
        <w:tcPr>
          <w:tcW w:w="416" w:type="pct"/>
          <w:noWrap/>
        </w:tcPr>
        <w:p w:rsidR="00843F68" w:rsidRPr="0073029B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843F68" w:rsidRPr="0073029B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843F68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843F68" w:rsidRPr="0073029B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 w:rsidR="00962273">
              <w:rPr>
                <w:noProof/>
              </w:rPr>
              <w:t>«aSUB_ICO»</w:t>
            </w:r>
          </w:fldSimple>
        </w:p>
      </w:tc>
    </w:tr>
    <w:tr w:rsidR="00843F68" w:rsidRPr="0073029B" w:rsidTr="00D71752">
      <w:trPr>
        <w:trHeight w:val="59"/>
      </w:trPr>
      <w:tc>
        <w:tcPr>
          <w:tcW w:w="416" w:type="pct"/>
          <w:noWrap/>
        </w:tcPr>
        <w:p w:rsidR="00843F68" w:rsidRPr="0073029B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843F68" w:rsidRPr="0073029B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843F68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843F68" w:rsidRPr="0073029B" w:rsidRDefault="00843F6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fldSimple w:instr=" MERGEFIELD  aSUB_DIC  \* MERGEFORMAT ">
            <w:r w:rsidR="00962273">
              <w:rPr>
                <w:noProof/>
              </w:rPr>
              <w:t>«aSUB_DIC»</w:t>
            </w:r>
          </w:fldSimple>
        </w:p>
      </w:tc>
    </w:tr>
  </w:tbl>
  <w:p w:rsidR="00843F68" w:rsidRDefault="00843F6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attachedTemplate r:id="rId1"/>
  <w:stylePaneFormatFilter w:val="3F01"/>
  <w:defaultTabStop w:val="708"/>
  <w:hyphenationZone w:val="425"/>
  <w:noPunctuationKerning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docVars>
    <w:docVar w:name="arg1" w:val="20161"/>
    <w:docVar w:name="arg2" w:val="driver=asa11;dbf=c:\data\tlmace.db;dbn=tlmace;eng=sql;links=tcpip{ip=192.168.1.36};uid=kovacova;con=finus(10.15);pwd=maria"/>
    <w:docVar w:name="arg3" w:val="0"/>
    <w:docVar w:name="arg4" w:val="C:\Users\user\AppData\Local\Temp\3742312.doc"/>
    <w:docVar w:name="arg5" w:val="4"/>
  </w:docVars>
  <w:rsids>
    <w:rsidRoot w:val="00E52B7C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6F2A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3F68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62273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166C5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2B7C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B6676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uiPriority="99" w:qFormat="1"/>
    <w:lsdException w:name="heading 4" w:semiHidden="0" w:uiPriority="99" w:unhideWhenUsed="0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Body Text" w:uiPriority="99"/>
    <w:lsdException w:name="Body Text Indent" w:uiPriority="99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Strong" w:semiHidden="0" w:uiPriority="99" w:unhideWhenUsed="0" w:qFormat="1"/>
    <w:lsdException w:name="Emphasis" w:semiHidden="0" w:uiPriority="99" w:unhideWhenUsed="0" w:qFormat="1"/>
    <w:lsdException w:name="Document Map" w:uiPriority="99"/>
    <w:lsdException w:name="No List" w:uiPriority="99"/>
    <w:lsdException w:name="Balloon Tex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4E2C95-E242-4354-BAC6-6A660E288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40</TotalTime>
  <Pages>23</Pages>
  <Words>7929</Words>
  <Characters>45196</Characters>
  <Application>Microsoft Office Word</Application>
  <DocSecurity>0</DocSecurity>
  <Lines>376</Lines>
  <Paragraphs>106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53019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user</dc:creator>
  <cp:lastModifiedBy>user</cp:lastModifiedBy>
  <cp:revision>1</cp:revision>
  <cp:lastPrinted>2017-06-29T09:20:00Z</cp:lastPrinted>
  <dcterms:created xsi:type="dcterms:W3CDTF">2017-06-29T08:55:00Z</dcterms:created>
  <dcterms:modified xsi:type="dcterms:W3CDTF">2017-06-29T09:37:00Z</dcterms:modified>
</cp:coreProperties>
</file>