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2BC" w:rsidRPr="00A55E63" w:rsidRDefault="00C112BC">
      <w:pPr>
        <w:spacing w:before="2" w:line="140" w:lineRule="exact"/>
        <w:rPr>
          <w:sz w:val="14"/>
          <w:szCs w:val="14"/>
          <w:lang w:val="en-US"/>
        </w:rPr>
      </w:pPr>
    </w:p>
    <w:p w:rsidR="00C112BC" w:rsidRPr="00A55E63" w:rsidRDefault="00C112BC" w:rsidP="00385B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mikro účtovnej závierke za rok 201</w:t>
      </w:r>
      <w:r>
        <w:rPr>
          <w:rFonts w:ascii="Arial Narrow" w:hAnsi="Arial Narrow"/>
          <w:b/>
        </w:rPr>
        <w:t>6</w:t>
      </w:r>
    </w:p>
    <w:p w:rsidR="00C112BC" w:rsidRPr="00A55E63" w:rsidRDefault="00C112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C112BC" w:rsidRPr="00A55E63" w:rsidRDefault="00C112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C112BC" w:rsidRPr="00180902" w:rsidRDefault="00C112BC" w:rsidP="00AD749D">
      <w:pPr>
        <w:spacing w:before="7" w:line="240" w:lineRule="exact"/>
        <w:jc w:val="both"/>
        <w:rPr>
          <w:rFonts w:ascii="Arial" w:hAnsi="Arial" w:cs="Arial"/>
        </w:rPr>
      </w:pPr>
    </w:p>
    <w:p w:rsidR="00C112BC" w:rsidRPr="00A55E63" w:rsidRDefault="00C112BC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C112BC" w:rsidRPr="00A55E63" w:rsidRDefault="00C112BC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C112BC" w:rsidRPr="00A55E63" w:rsidRDefault="00C112BC" w:rsidP="00AD749D">
      <w:pPr>
        <w:spacing w:before="7" w:line="240" w:lineRule="exact"/>
        <w:jc w:val="both"/>
        <w:rPr>
          <w:rFonts w:ascii="Arial" w:hAnsi="Arial" w:cs="Arial"/>
        </w:rPr>
      </w:pPr>
    </w:p>
    <w:p w:rsidR="00C112BC" w:rsidRPr="00A55E63" w:rsidRDefault="00C112BC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C112BC" w:rsidRPr="00A55E63" w:rsidRDefault="00C112BC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C112BC" w:rsidRPr="006D13DF">
        <w:tc>
          <w:tcPr>
            <w:tcW w:w="3085" w:type="dxa"/>
          </w:tcPr>
          <w:p w:rsidR="00C112BC" w:rsidRPr="006D13DF" w:rsidRDefault="00C112BC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D13DF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C112BC" w:rsidRPr="006D13DF" w:rsidRDefault="00C112BC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GASTRO TURIEC, s.r.o.</w:t>
            </w:r>
          </w:p>
        </w:tc>
      </w:tr>
      <w:tr w:rsidR="00C112BC" w:rsidRPr="006D13DF">
        <w:tc>
          <w:tcPr>
            <w:tcW w:w="3085" w:type="dxa"/>
          </w:tcPr>
          <w:p w:rsidR="00C112BC" w:rsidRPr="006D13DF" w:rsidRDefault="00C112BC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D13DF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C112BC" w:rsidRPr="006D13DF" w:rsidRDefault="00C112BC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47001330</w:t>
            </w:r>
          </w:p>
        </w:tc>
      </w:tr>
      <w:tr w:rsidR="00C112BC" w:rsidRPr="006D13DF">
        <w:tc>
          <w:tcPr>
            <w:tcW w:w="3085" w:type="dxa"/>
          </w:tcPr>
          <w:p w:rsidR="00C112BC" w:rsidRPr="006D13DF" w:rsidRDefault="00C112BC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D13DF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C112BC" w:rsidRPr="006D13DF" w:rsidRDefault="00C112BC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Cesta na Bystričku 37, 03601 Martin</w:t>
            </w:r>
          </w:p>
        </w:tc>
      </w:tr>
    </w:tbl>
    <w:p w:rsidR="00C112BC" w:rsidRPr="00A55E63" w:rsidRDefault="00C112BC" w:rsidP="00EB55FA">
      <w:pPr>
        <w:spacing w:line="260" w:lineRule="exact"/>
        <w:jc w:val="both"/>
        <w:rPr>
          <w:rFonts w:ascii="Arial" w:hAnsi="Arial" w:cs="Arial"/>
        </w:rPr>
      </w:pPr>
    </w:p>
    <w:p w:rsidR="00C112BC" w:rsidRPr="00A55E63" w:rsidRDefault="00C112BC" w:rsidP="00EB55FA">
      <w:pPr>
        <w:spacing w:line="260" w:lineRule="exact"/>
        <w:jc w:val="both"/>
        <w:rPr>
          <w:rFonts w:ascii="Arial" w:hAnsi="Arial" w:cs="Arial"/>
        </w:rPr>
      </w:pPr>
    </w:p>
    <w:p w:rsidR="00C112BC" w:rsidRPr="00A55E63" w:rsidRDefault="00C112BC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C112BC" w:rsidRPr="00A55E63" w:rsidRDefault="00C112BC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C112BC" w:rsidRPr="00A55E63" w:rsidRDefault="00C112BC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C112BC" w:rsidRPr="00A55E63" w:rsidRDefault="00C112BC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C112BC" w:rsidRPr="00A55E63" w:rsidRDefault="00C112BC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C112BC" w:rsidRPr="006D13DF">
        <w:tc>
          <w:tcPr>
            <w:tcW w:w="4219" w:type="dxa"/>
          </w:tcPr>
          <w:p w:rsidR="00C112BC" w:rsidRPr="006D13DF" w:rsidRDefault="00C112BC" w:rsidP="006D13D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D13DF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C112BC" w:rsidRPr="006D13DF" w:rsidRDefault="00C112BC" w:rsidP="006D13D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D13DF">
              <w:rPr>
                <w:rFonts w:ascii="Arial" w:hAnsi="Arial" w:cs="Arial"/>
                <w:b/>
              </w:rPr>
              <w:t>Bežné účtovné</w:t>
            </w:r>
          </w:p>
          <w:p w:rsidR="00C112BC" w:rsidRPr="006D13DF" w:rsidRDefault="00C112BC" w:rsidP="006D13D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D13DF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C112BC" w:rsidRPr="006D13DF" w:rsidRDefault="00C112BC" w:rsidP="006D13D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D13DF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C112BC" w:rsidRPr="006D13DF">
        <w:tc>
          <w:tcPr>
            <w:tcW w:w="4219" w:type="dxa"/>
          </w:tcPr>
          <w:p w:rsidR="00C112BC" w:rsidRPr="006D13DF" w:rsidRDefault="00C112BC" w:rsidP="006D13DF">
            <w:pPr>
              <w:spacing w:line="260" w:lineRule="exact"/>
              <w:rPr>
                <w:rFonts w:ascii="Arial" w:hAnsi="Arial" w:cs="Arial"/>
              </w:rPr>
            </w:pPr>
            <w:r w:rsidRPr="006D13DF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C112BC" w:rsidRPr="006D13DF" w:rsidRDefault="00C112BC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6</w:t>
            </w:r>
          </w:p>
        </w:tc>
        <w:tc>
          <w:tcPr>
            <w:tcW w:w="3342" w:type="dxa"/>
          </w:tcPr>
          <w:p w:rsidR="00C112BC" w:rsidRPr="006D13DF" w:rsidRDefault="00C112BC" w:rsidP="00385B9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</w:tr>
    </w:tbl>
    <w:p w:rsidR="00C112BC" w:rsidRPr="00A55E63" w:rsidRDefault="00C112BC" w:rsidP="00AD6C8A">
      <w:pPr>
        <w:spacing w:line="260" w:lineRule="exact"/>
        <w:jc w:val="both"/>
        <w:rPr>
          <w:rFonts w:ascii="Arial" w:hAnsi="Arial" w:cs="Arial"/>
        </w:rPr>
      </w:pPr>
    </w:p>
    <w:p w:rsidR="00C112BC" w:rsidRPr="00A55E63" w:rsidRDefault="00C112BC" w:rsidP="00AD749D">
      <w:pPr>
        <w:spacing w:before="1" w:line="280" w:lineRule="exact"/>
        <w:jc w:val="both"/>
        <w:rPr>
          <w:rFonts w:ascii="Arial" w:hAnsi="Arial" w:cs="Arial"/>
        </w:rPr>
      </w:pPr>
    </w:p>
    <w:p w:rsidR="00C112BC" w:rsidRPr="00A55E63" w:rsidRDefault="00C112BC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C112BC" w:rsidRPr="00A55E63" w:rsidRDefault="00C112BC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C112BC" w:rsidRPr="00A55E63" w:rsidRDefault="00C112BC" w:rsidP="00AD749D">
      <w:pPr>
        <w:spacing w:before="11" w:line="260" w:lineRule="exact"/>
        <w:jc w:val="both"/>
        <w:rPr>
          <w:rFonts w:ascii="Arial" w:hAnsi="Arial" w:cs="Arial"/>
        </w:rPr>
      </w:pPr>
    </w:p>
    <w:p w:rsidR="00C112BC" w:rsidRPr="00A55E63" w:rsidRDefault="00C112B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 áno</w:t>
      </w:r>
    </w:p>
    <w:p w:rsidR="00C112BC" w:rsidRPr="00A55E63" w:rsidRDefault="00C112B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112BC" w:rsidRPr="00A55E63" w:rsidRDefault="00C112B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C112BC" w:rsidRPr="00A55E63" w:rsidRDefault="00C112B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C112BC" w:rsidRPr="006D13DF">
        <w:tc>
          <w:tcPr>
            <w:tcW w:w="4843" w:type="dxa"/>
          </w:tcPr>
          <w:p w:rsidR="00C112BC" w:rsidRPr="006D13DF" w:rsidRDefault="00C112BC" w:rsidP="006D13DF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D13DF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C112BC" w:rsidRPr="006D13DF" w:rsidRDefault="00C112BC" w:rsidP="006D13DF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D13DF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C112BC" w:rsidRPr="006D13DF">
        <w:tc>
          <w:tcPr>
            <w:tcW w:w="4843" w:type="dxa"/>
          </w:tcPr>
          <w:p w:rsidR="00C112BC" w:rsidRPr="006D13DF" w:rsidRDefault="00C112BC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Dlhodobý n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hmotný maj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112BC" w:rsidRPr="006D13DF" w:rsidRDefault="00C112BC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112BC" w:rsidRPr="006D13DF">
        <w:tc>
          <w:tcPr>
            <w:tcW w:w="4843" w:type="dxa"/>
          </w:tcPr>
          <w:p w:rsidR="00C112BC" w:rsidRPr="006D13DF" w:rsidRDefault="00C112BC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112BC" w:rsidRPr="006D13DF" w:rsidRDefault="00C112BC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112BC" w:rsidRPr="006D13DF">
        <w:tc>
          <w:tcPr>
            <w:tcW w:w="4843" w:type="dxa"/>
          </w:tcPr>
          <w:p w:rsidR="00C112BC" w:rsidRPr="006D13DF" w:rsidRDefault="00C112BC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z w:val="22"/>
                <w:szCs w:val="22"/>
              </w:rPr>
              <w:t>n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D13DF">
              <w:rPr>
                <w:rFonts w:ascii="Arial" w:hAnsi="Arial" w:cs="Arial"/>
                <w:sz w:val="22"/>
                <w:szCs w:val="22"/>
              </w:rPr>
              <w:t>ný ma</w:t>
            </w:r>
            <w:r w:rsidRPr="006D13DF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112BC" w:rsidRPr="006D13DF" w:rsidRDefault="00C112BC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112BC" w:rsidRPr="006D13DF">
        <w:tc>
          <w:tcPr>
            <w:tcW w:w="4843" w:type="dxa"/>
          </w:tcPr>
          <w:p w:rsidR="00C112BC" w:rsidRPr="006D13DF" w:rsidRDefault="00C112BC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z w:val="22"/>
                <w:szCs w:val="22"/>
              </w:rPr>
              <w:t>r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D13DF">
              <w:rPr>
                <w:rFonts w:ascii="Arial" w:hAnsi="Arial" w:cs="Arial"/>
                <w:sz w:val="22"/>
                <w:szCs w:val="22"/>
              </w:rPr>
              <w:t>kúpo</w:t>
            </w:r>
            <w:r w:rsidRPr="006D13DF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C112BC" w:rsidRPr="006D13DF" w:rsidRDefault="00C112BC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112BC" w:rsidRPr="006D13DF">
        <w:tc>
          <w:tcPr>
            <w:tcW w:w="4843" w:type="dxa"/>
          </w:tcPr>
          <w:p w:rsidR="00C112BC" w:rsidRPr="006D13DF" w:rsidRDefault="00C112BC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D13DF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6D13DF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6D13DF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6D13DF">
              <w:rPr>
                <w:rFonts w:ascii="Arial" w:hAnsi="Arial" w:cs="Arial"/>
                <w:sz w:val="22"/>
                <w:szCs w:val="22"/>
              </w:rPr>
              <w:t>tvor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D13DF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C112BC" w:rsidRPr="006D13DF" w:rsidRDefault="00C112BC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C112BC" w:rsidRPr="006D13DF">
        <w:tc>
          <w:tcPr>
            <w:tcW w:w="4843" w:type="dxa"/>
          </w:tcPr>
          <w:p w:rsidR="00C112BC" w:rsidRPr="006D13DF" w:rsidRDefault="00C112BC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z w:val="22"/>
                <w:szCs w:val="22"/>
              </w:rPr>
              <w:t>d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D13DF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C112BC" w:rsidRPr="006D13DF" w:rsidRDefault="00C112BC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C112BC" w:rsidRPr="006D13DF">
        <w:tc>
          <w:tcPr>
            <w:tcW w:w="4843" w:type="dxa"/>
          </w:tcPr>
          <w:p w:rsidR="00C112BC" w:rsidRPr="006D13DF" w:rsidRDefault="00C112BC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z w:val="22"/>
                <w:szCs w:val="22"/>
              </w:rPr>
              <w:t>d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D13DF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C112BC" w:rsidRPr="006D13DF" w:rsidRDefault="00C112BC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112BC" w:rsidRPr="006D13DF">
        <w:tc>
          <w:tcPr>
            <w:tcW w:w="4843" w:type="dxa"/>
          </w:tcPr>
          <w:p w:rsidR="00C112BC" w:rsidRPr="006D13DF" w:rsidRDefault="00C112BC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K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D13DF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6D13DF">
              <w:rPr>
                <w:rFonts w:ascii="Arial" w:hAnsi="Arial" w:cs="Arial"/>
                <w:sz w:val="22"/>
                <w:szCs w:val="22"/>
              </w:rPr>
              <w:t>ina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D13DF">
              <w:rPr>
                <w:rFonts w:ascii="Arial" w:hAnsi="Arial" w:cs="Arial"/>
                <w:sz w:val="22"/>
                <w:szCs w:val="22"/>
              </w:rPr>
              <w:t>ný maj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112BC" w:rsidRPr="006D13DF" w:rsidRDefault="00C112BC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112BC" w:rsidRPr="006D13DF">
        <w:tc>
          <w:tcPr>
            <w:tcW w:w="4843" w:type="dxa"/>
          </w:tcPr>
          <w:p w:rsidR="00C112BC" w:rsidRPr="006D13DF" w:rsidRDefault="00C112BC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6D13DF">
              <w:rPr>
                <w:rFonts w:ascii="Arial" w:hAnsi="Arial" w:cs="Arial"/>
                <w:sz w:val="22"/>
                <w:szCs w:val="22"/>
              </w:rPr>
              <w:t>v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D13DF">
              <w:rPr>
                <w:rFonts w:ascii="Arial" w:hAnsi="Arial" w:cs="Arial"/>
                <w:sz w:val="22"/>
                <w:szCs w:val="22"/>
              </w:rPr>
              <w:t>ky v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D13DF">
              <w:rPr>
                <w:rFonts w:ascii="Arial" w:hAnsi="Arial" w:cs="Arial"/>
                <w:sz w:val="22"/>
                <w:szCs w:val="22"/>
              </w:rPr>
              <w:t>tane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C112BC" w:rsidRPr="006D13DF" w:rsidRDefault="00C112BC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C112BC" w:rsidRPr="006D13DF">
        <w:tc>
          <w:tcPr>
            <w:tcW w:w="4843" w:type="dxa"/>
          </w:tcPr>
          <w:p w:rsidR="00C112BC" w:rsidRPr="006D13DF" w:rsidRDefault="00C112BC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C112BC" w:rsidRPr="006D13DF" w:rsidRDefault="00C112BC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C112BC" w:rsidRPr="006D13DF">
        <w:tc>
          <w:tcPr>
            <w:tcW w:w="4843" w:type="dxa"/>
          </w:tcPr>
          <w:p w:rsidR="00C112BC" w:rsidRPr="006D13DF" w:rsidRDefault="00C112BC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Pô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6D13DF">
              <w:rPr>
                <w:rFonts w:ascii="Arial" w:hAnsi="Arial" w:cs="Arial"/>
                <w:sz w:val="22"/>
                <w:szCs w:val="22"/>
              </w:rPr>
              <w:t>ičky a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6D13DF">
              <w:rPr>
                <w:rFonts w:ascii="Arial" w:hAnsi="Arial" w:cs="Arial"/>
                <w:sz w:val="22"/>
                <w:szCs w:val="22"/>
              </w:rPr>
              <w:t>úv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C112BC" w:rsidRPr="006D13DF" w:rsidRDefault="00C112BC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C112BC" w:rsidRPr="006D13DF">
        <w:tc>
          <w:tcPr>
            <w:tcW w:w="4843" w:type="dxa"/>
          </w:tcPr>
          <w:p w:rsidR="00C112BC" w:rsidRPr="006D13DF" w:rsidRDefault="00C112BC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riv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6D13DF">
              <w:rPr>
                <w:rFonts w:ascii="Arial" w:hAnsi="Arial" w:cs="Arial"/>
                <w:sz w:val="22"/>
                <w:szCs w:val="22"/>
              </w:rPr>
              <w:t>to</w:t>
            </w:r>
            <w:r w:rsidRPr="006D13DF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6D13DF">
              <w:rPr>
                <w:rFonts w:ascii="Arial" w:hAnsi="Arial" w:cs="Arial"/>
                <w:sz w:val="22"/>
                <w:szCs w:val="22"/>
              </w:rPr>
              <w:t>op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rá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6D13DF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C112BC" w:rsidRPr="006D13DF" w:rsidRDefault="00C112BC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C112BC" w:rsidRPr="00A55E63" w:rsidRDefault="00C112B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112BC" w:rsidRPr="00A55E63" w:rsidRDefault="00C112B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112BC" w:rsidRPr="00A55E63" w:rsidRDefault="00C112B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 účtovné odpisy sú rovnaké ako daňové, použilo sa rovnomerné odpisovanie</w:t>
      </w:r>
    </w:p>
    <w:p w:rsidR="00C112BC" w:rsidRPr="00A55E63" w:rsidRDefault="00C112B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112BC" w:rsidRPr="00A55E63" w:rsidRDefault="00C112B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C112BC" w:rsidRPr="00A55E63" w:rsidRDefault="00C112B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112BC" w:rsidRPr="00A55E63" w:rsidRDefault="00C112B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C112BC" w:rsidRPr="00A55E63" w:rsidRDefault="00C112B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112BC" w:rsidRPr="00A55E63" w:rsidRDefault="00C112B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C112BC" w:rsidRPr="00A55E63" w:rsidRDefault="00C112BC" w:rsidP="00AD749D">
      <w:pPr>
        <w:spacing w:before="1" w:line="280" w:lineRule="exact"/>
        <w:jc w:val="both"/>
        <w:rPr>
          <w:rFonts w:ascii="Arial" w:hAnsi="Arial" w:cs="Arial"/>
        </w:rPr>
      </w:pPr>
    </w:p>
    <w:p w:rsidR="00C112BC" w:rsidRPr="00A55E63" w:rsidRDefault="00C112BC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C112BC" w:rsidRPr="00A55E63" w:rsidRDefault="00C112BC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C112BC" w:rsidRPr="00A55E63" w:rsidRDefault="00C112BC" w:rsidP="00AD749D">
      <w:pPr>
        <w:spacing w:before="11" w:line="260" w:lineRule="exact"/>
        <w:jc w:val="both"/>
        <w:rPr>
          <w:rFonts w:ascii="Arial" w:hAnsi="Arial" w:cs="Arial"/>
        </w:rPr>
      </w:pPr>
    </w:p>
    <w:p w:rsidR="00C112BC" w:rsidRPr="00A55E63" w:rsidRDefault="00C112B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C112BC" w:rsidRPr="00A55E63" w:rsidRDefault="00C112B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C112BC" w:rsidRPr="00A55E63" w:rsidRDefault="00C112B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C112BC" w:rsidRPr="00A55E63" w:rsidRDefault="00C112B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112BC" w:rsidRPr="00A55E63" w:rsidRDefault="00C112B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C112BC" w:rsidRPr="00A55E63" w:rsidRDefault="00C112B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112BC" w:rsidRPr="00A55E63" w:rsidRDefault="00C112B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C112BC" w:rsidRPr="00A55E63" w:rsidRDefault="00C112B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112BC" w:rsidRPr="00A55E63" w:rsidRDefault="00C112B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C112BC" w:rsidRPr="00A55E63" w:rsidRDefault="00C112B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112BC" w:rsidRPr="00A55E63" w:rsidRDefault="00C112B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C112BC" w:rsidRPr="00A55E63" w:rsidRDefault="00C112B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112BC" w:rsidRPr="00A55E63" w:rsidRDefault="00C112B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C112BC" w:rsidRPr="00A55E63" w:rsidRDefault="00C112B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112BC" w:rsidRPr="00A55E63" w:rsidRDefault="00C112B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C112BC" w:rsidRPr="00A55E63" w:rsidRDefault="00C112B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112BC" w:rsidRPr="00A55E63" w:rsidRDefault="00C112B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C112BC" w:rsidRPr="00A55E63" w:rsidRDefault="00C112B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112BC" w:rsidRPr="00A55E63" w:rsidRDefault="00C112B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C112BC" w:rsidRPr="00A55E63" w:rsidRDefault="00C112B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112BC" w:rsidRPr="00A55E63" w:rsidRDefault="00C112B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C112BC" w:rsidRPr="00A55E63" w:rsidRDefault="00C112B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C112BC" w:rsidRPr="00A55E63" w:rsidRDefault="00C112B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C112BC" w:rsidRPr="00A55E63" w:rsidRDefault="00C112B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C112BC" w:rsidRPr="00A55E63" w:rsidRDefault="00C112B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niť:</w:t>
      </w:r>
    </w:p>
    <w:p w:rsidR="00C112BC" w:rsidRPr="00A55E63" w:rsidRDefault="00C112B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112BC" w:rsidRPr="00A55E63" w:rsidRDefault="00C112B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vom:</w:t>
      </w:r>
    </w:p>
    <w:p w:rsidR="00C112BC" w:rsidRPr="00A55E63" w:rsidRDefault="00C112B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112BC" w:rsidRPr="00A55E63" w:rsidRDefault="00C112B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C112BC" w:rsidRPr="00A55E63" w:rsidRDefault="00C112B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112BC" w:rsidRPr="00A55E63" w:rsidRDefault="00C112B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C112BC" w:rsidRPr="00A55E63" w:rsidSect="006064AF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12BC" w:rsidRDefault="00C112BC">
      <w:r>
        <w:separator/>
      </w:r>
    </w:p>
  </w:endnote>
  <w:endnote w:type="continuationSeparator" w:id="0">
    <w:p w:rsidR="00C112BC" w:rsidRDefault="00C112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12BC" w:rsidRDefault="00C112BC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6192;mso-position-horizontal-relative:page;mso-position-vertical-relative:page" filled="f" stroked="f">
          <v:textbox inset="0,0,0,0">
            <w:txbxContent>
              <w:p w:rsidR="00C112BC" w:rsidRDefault="00C112BC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12BC" w:rsidRDefault="00C112BC">
      <w:r>
        <w:separator/>
      </w:r>
    </w:p>
  </w:footnote>
  <w:footnote w:type="continuationSeparator" w:id="0">
    <w:p w:rsidR="00C112BC" w:rsidRDefault="00C112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12BC" w:rsidRDefault="00C112BC">
    <w:pPr>
      <w:pStyle w:val="Header"/>
    </w:pPr>
  </w:p>
  <w:p w:rsidR="00C112BC" w:rsidRDefault="00C112BC">
    <w:pPr>
      <w:pStyle w:val="Header"/>
    </w:pPr>
  </w:p>
  <w:p w:rsidR="00C112BC" w:rsidRDefault="00C112BC">
    <w:pPr>
      <w:pStyle w:val="Header"/>
    </w:pPr>
  </w:p>
  <w:p w:rsidR="00C112BC" w:rsidRDefault="00C112BC" w:rsidP="00180902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47001330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2023765447</w:t>
    </w:r>
  </w:p>
  <w:p w:rsidR="00C112BC" w:rsidRDefault="00C112BC" w:rsidP="0055784D">
    <w:pPr>
      <w:pStyle w:val="Header"/>
      <w:rPr>
        <w:rFonts w:ascii="Times New Roman" w:hAnsi="Times New Roman"/>
        <w:sz w:val="24"/>
        <w:szCs w:val="24"/>
      </w:rPr>
    </w:pPr>
  </w:p>
  <w:p w:rsidR="00C112BC" w:rsidRDefault="00C112B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07110"/>
    <w:rsid w:val="000255F2"/>
    <w:rsid w:val="00080BBB"/>
    <w:rsid w:val="00126AE9"/>
    <w:rsid w:val="00137F06"/>
    <w:rsid w:val="001406AD"/>
    <w:rsid w:val="00180902"/>
    <w:rsid w:val="00204832"/>
    <w:rsid w:val="002401F1"/>
    <w:rsid w:val="002A7BF7"/>
    <w:rsid w:val="002C12B4"/>
    <w:rsid w:val="002D3822"/>
    <w:rsid w:val="002D7E6D"/>
    <w:rsid w:val="003479B7"/>
    <w:rsid w:val="00352E38"/>
    <w:rsid w:val="003657F5"/>
    <w:rsid w:val="00373635"/>
    <w:rsid w:val="00374F38"/>
    <w:rsid w:val="00385B90"/>
    <w:rsid w:val="003D056F"/>
    <w:rsid w:val="00401155"/>
    <w:rsid w:val="004A2BF3"/>
    <w:rsid w:val="0055784D"/>
    <w:rsid w:val="005A2367"/>
    <w:rsid w:val="006064AF"/>
    <w:rsid w:val="00623868"/>
    <w:rsid w:val="00637F73"/>
    <w:rsid w:val="0065742F"/>
    <w:rsid w:val="00676DB4"/>
    <w:rsid w:val="006D13DF"/>
    <w:rsid w:val="007068C9"/>
    <w:rsid w:val="007B3759"/>
    <w:rsid w:val="008771A6"/>
    <w:rsid w:val="00913435"/>
    <w:rsid w:val="00916772"/>
    <w:rsid w:val="009872E2"/>
    <w:rsid w:val="009A27D0"/>
    <w:rsid w:val="009A596B"/>
    <w:rsid w:val="009D5C84"/>
    <w:rsid w:val="00A55E63"/>
    <w:rsid w:val="00AD6C8A"/>
    <w:rsid w:val="00AD749D"/>
    <w:rsid w:val="00B15E67"/>
    <w:rsid w:val="00B41CAF"/>
    <w:rsid w:val="00B7440A"/>
    <w:rsid w:val="00B751F6"/>
    <w:rsid w:val="00BD67A2"/>
    <w:rsid w:val="00C01CB7"/>
    <w:rsid w:val="00C112BC"/>
    <w:rsid w:val="00CC3205"/>
    <w:rsid w:val="00CD545D"/>
    <w:rsid w:val="00D77DA4"/>
    <w:rsid w:val="00EB4798"/>
    <w:rsid w:val="00EB55FA"/>
    <w:rsid w:val="00EB5B26"/>
    <w:rsid w:val="00EE5474"/>
    <w:rsid w:val="00F404E8"/>
    <w:rsid w:val="00F817B0"/>
    <w:rsid w:val="00F84405"/>
    <w:rsid w:val="00FB7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64AF"/>
    <w:pPr>
      <w:widowControl w:val="0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6064AF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9872E2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6064AF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6064AF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872E2"/>
    <w:rPr>
      <w:rFonts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6064AF"/>
  </w:style>
  <w:style w:type="paragraph" w:customStyle="1" w:styleId="TableParagraph">
    <w:name w:val="Table Paragraph"/>
    <w:basedOn w:val="Normal"/>
    <w:uiPriority w:val="99"/>
    <w:rsid w:val="006064AF"/>
  </w:style>
  <w:style w:type="paragraph" w:styleId="Header">
    <w:name w:val="header"/>
    <w:basedOn w:val="Normal"/>
    <w:link w:val="Head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479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  <w:rPr>
      <w:rFonts w:cs="Times New Roman"/>
    </w:rPr>
  </w:style>
  <w:style w:type="table" w:styleId="TableGrid">
    <w:name w:val="Table Grid"/>
    <w:basedOn w:val="TableNormal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4290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0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3</Pages>
  <Words>995</Words>
  <Characters>5674</Characters>
  <Application>Microsoft Office Outlook</Application>
  <DocSecurity>0</DocSecurity>
  <Lines>0</Lines>
  <Paragraphs>0</Paragraphs>
  <ScaleCrop>false</ScaleCrop>
  <Company>PKF Slovensko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Janka</cp:lastModifiedBy>
  <cp:revision>2</cp:revision>
  <dcterms:created xsi:type="dcterms:W3CDTF">2017-06-29T16:12:00Z</dcterms:created>
  <dcterms:modified xsi:type="dcterms:W3CDTF">2017-06-29T16:12:00Z</dcterms:modified>
</cp:coreProperties>
</file>