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66" w:rsidRPr="00A55E63" w:rsidRDefault="00551466">
      <w:pPr>
        <w:spacing w:before="2" w:line="140" w:lineRule="exact"/>
        <w:rPr>
          <w:sz w:val="14"/>
          <w:szCs w:val="14"/>
          <w:lang w:val="en-US"/>
        </w:rPr>
      </w:pPr>
    </w:p>
    <w:p w:rsidR="00551466" w:rsidRPr="00A55E63" w:rsidRDefault="005514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551466" w:rsidRPr="00A55E63" w:rsidRDefault="005514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51466" w:rsidRPr="00A55E63" w:rsidRDefault="005514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51466" w:rsidRPr="006E49A2" w:rsidRDefault="00551466" w:rsidP="00AD749D">
      <w:pPr>
        <w:spacing w:before="7" w:line="240" w:lineRule="exact"/>
        <w:jc w:val="both"/>
        <w:rPr>
          <w:rFonts w:ascii="Arial" w:hAnsi="Arial" w:cs="Arial"/>
        </w:rPr>
      </w:pPr>
    </w:p>
    <w:p w:rsidR="00551466" w:rsidRPr="00A55E63" w:rsidRDefault="00551466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51466" w:rsidRPr="00A55E63" w:rsidRDefault="005514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51466" w:rsidRPr="00A55E63" w:rsidRDefault="00551466" w:rsidP="00AD749D">
      <w:pPr>
        <w:spacing w:before="7" w:line="240" w:lineRule="exact"/>
        <w:jc w:val="both"/>
        <w:rPr>
          <w:rFonts w:ascii="Arial" w:hAnsi="Arial" w:cs="Arial"/>
        </w:rPr>
      </w:pPr>
    </w:p>
    <w:p w:rsidR="00551466" w:rsidRPr="00A55E63" w:rsidRDefault="00551466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51466" w:rsidRPr="00A55E63" w:rsidRDefault="005514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551466" w:rsidRPr="00CC0C66" w:rsidTr="00CC0C66">
        <w:tc>
          <w:tcPr>
            <w:tcW w:w="3085" w:type="dxa"/>
          </w:tcPr>
          <w:p w:rsidR="00551466" w:rsidRPr="00CC0C66" w:rsidRDefault="005514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51466" w:rsidRPr="00CC0C66" w:rsidRDefault="005514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BlazeCut s.r.o.</w:t>
            </w:r>
          </w:p>
        </w:tc>
      </w:tr>
      <w:tr w:rsidR="00551466" w:rsidRPr="00CC0C66" w:rsidTr="00CC0C66">
        <w:tc>
          <w:tcPr>
            <w:tcW w:w="3085" w:type="dxa"/>
          </w:tcPr>
          <w:p w:rsidR="00551466" w:rsidRPr="00CC0C66" w:rsidRDefault="005514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51466" w:rsidRPr="00CC0C66" w:rsidRDefault="00551466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44361432</w:t>
            </w:r>
          </w:p>
        </w:tc>
      </w:tr>
      <w:tr w:rsidR="00551466" w:rsidRPr="00CC0C66" w:rsidTr="00CC0C66">
        <w:tc>
          <w:tcPr>
            <w:tcW w:w="3085" w:type="dxa"/>
          </w:tcPr>
          <w:p w:rsidR="00551466" w:rsidRPr="00CC0C66" w:rsidRDefault="005514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51466" w:rsidRPr="00CC0C66" w:rsidRDefault="005514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Brusnicova 3299/7, 900 25 Chorvátsky Grobs</w:t>
            </w:r>
          </w:p>
        </w:tc>
      </w:tr>
    </w:tbl>
    <w:p w:rsidR="00551466" w:rsidRPr="00A55E63" w:rsidRDefault="00551466" w:rsidP="00EB55FA">
      <w:pPr>
        <w:spacing w:line="260" w:lineRule="exact"/>
        <w:jc w:val="both"/>
        <w:rPr>
          <w:rFonts w:ascii="Arial" w:hAnsi="Arial" w:cs="Arial"/>
        </w:rPr>
      </w:pPr>
    </w:p>
    <w:p w:rsidR="00551466" w:rsidRPr="00A55E63" w:rsidRDefault="00551466" w:rsidP="00EB55FA">
      <w:pPr>
        <w:spacing w:line="260" w:lineRule="exact"/>
        <w:jc w:val="both"/>
        <w:rPr>
          <w:rFonts w:ascii="Arial" w:hAnsi="Arial" w:cs="Arial"/>
        </w:rPr>
      </w:pPr>
    </w:p>
    <w:p w:rsidR="00551466" w:rsidRPr="00A55E63" w:rsidRDefault="0055146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51466" w:rsidRPr="00A55E63" w:rsidRDefault="0055146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51466" w:rsidRPr="00A55E63" w:rsidRDefault="00551466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51466" w:rsidRPr="00A55E63" w:rsidRDefault="005514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51466" w:rsidRPr="00A55E63" w:rsidRDefault="005514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551466" w:rsidRPr="00CC0C66" w:rsidTr="00CC0C66">
        <w:tc>
          <w:tcPr>
            <w:tcW w:w="4219" w:type="dxa"/>
          </w:tcPr>
          <w:p w:rsidR="00551466" w:rsidRPr="00CC0C66" w:rsidRDefault="0055146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51466" w:rsidRPr="00CC0C66" w:rsidRDefault="0055146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51466" w:rsidRPr="00CC0C66" w:rsidRDefault="0055146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51466" w:rsidRPr="00CC0C66" w:rsidRDefault="0055146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51466" w:rsidRPr="00CC0C66" w:rsidTr="00CC0C66">
        <w:tc>
          <w:tcPr>
            <w:tcW w:w="4219" w:type="dxa"/>
          </w:tcPr>
          <w:p w:rsidR="00551466" w:rsidRPr="00CC0C66" w:rsidRDefault="0055146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51466" w:rsidRPr="00CC0C66" w:rsidRDefault="005514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51466" w:rsidRPr="00CC0C66" w:rsidRDefault="0055146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51466" w:rsidRPr="00A55E63" w:rsidRDefault="00551466" w:rsidP="00AD6C8A">
      <w:pPr>
        <w:spacing w:line="260" w:lineRule="exact"/>
        <w:jc w:val="both"/>
        <w:rPr>
          <w:rFonts w:ascii="Arial" w:hAnsi="Arial" w:cs="Arial"/>
        </w:rPr>
      </w:pPr>
    </w:p>
    <w:p w:rsidR="00551466" w:rsidRPr="00A55E63" w:rsidRDefault="00551466" w:rsidP="00AD749D">
      <w:pPr>
        <w:spacing w:before="1" w:line="280" w:lineRule="exact"/>
        <w:jc w:val="both"/>
        <w:rPr>
          <w:rFonts w:ascii="Arial" w:hAnsi="Arial" w:cs="Arial"/>
        </w:rPr>
      </w:pPr>
    </w:p>
    <w:p w:rsidR="00551466" w:rsidRPr="00A55E63" w:rsidRDefault="00551466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51466" w:rsidRPr="00A55E63" w:rsidRDefault="005514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51466" w:rsidRPr="00A55E63" w:rsidRDefault="005514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51466" w:rsidRPr="00CC0C66" w:rsidTr="00CC0C66">
        <w:tc>
          <w:tcPr>
            <w:tcW w:w="4843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51466" w:rsidRPr="00CC0C66" w:rsidRDefault="00551466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51466" w:rsidRPr="00A55E63" w:rsidRDefault="00551466" w:rsidP="00AD749D">
      <w:pPr>
        <w:spacing w:before="1" w:line="280" w:lineRule="exact"/>
        <w:jc w:val="both"/>
        <w:rPr>
          <w:rFonts w:ascii="Arial" w:hAnsi="Arial" w:cs="Arial"/>
        </w:rPr>
      </w:pPr>
    </w:p>
    <w:p w:rsidR="00551466" w:rsidRPr="00A55E63" w:rsidRDefault="00551466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51466" w:rsidRPr="00A55E63" w:rsidRDefault="005514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51466" w:rsidRPr="00A55E63" w:rsidRDefault="005514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51466" w:rsidRPr="00A55E63" w:rsidRDefault="0055146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51466" w:rsidRPr="00451ED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51466" w:rsidRPr="00451ED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51466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451ED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51466" w:rsidRPr="00451ED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51466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51466" w:rsidRPr="00A55E63" w:rsidRDefault="0055146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5146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466" w:rsidRDefault="00551466">
      <w:r>
        <w:separator/>
      </w:r>
    </w:p>
  </w:endnote>
  <w:endnote w:type="continuationSeparator" w:id="0">
    <w:p w:rsidR="00551466" w:rsidRDefault="00551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466" w:rsidRDefault="0055146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551466" w:rsidRDefault="00551466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466" w:rsidRDefault="00551466">
      <w:r>
        <w:separator/>
      </w:r>
    </w:p>
  </w:footnote>
  <w:footnote w:type="continuationSeparator" w:id="0">
    <w:p w:rsidR="00551466" w:rsidRDefault="005514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466" w:rsidRDefault="00551466">
    <w:pPr>
      <w:pStyle w:val="Header"/>
    </w:pPr>
  </w:p>
  <w:p w:rsidR="00551466" w:rsidRDefault="00551466">
    <w:pPr>
      <w:pStyle w:val="Header"/>
    </w:pPr>
  </w:p>
  <w:p w:rsidR="00551466" w:rsidRDefault="00551466">
    <w:pPr>
      <w:pStyle w:val="Header"/>
    </w:pPr>
  </w:p>
  <w:p w:rsidR="00551466" w:rsidRDefault="00551466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44361432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2022677393</w:t>
    </w:r>
  </w:p>
  <w:p w:rsidR="00551466" w:rsidRDefault="00551466" w:rsidP="0055784D">
    <w:pPr>
      <w:pStyle w:val="Header"/>
      <w:rPr>
        <w:rFonts w:ascii="Times New Roman" w:hAnsi="Times New Roman"/>
        <w:sz w:val="24"/>
        <w:szCs w:val="24"/>
      </w:rPr>
    </w:pPr>
  </w:p>
  <w:p w:rsidR="00551466" w:rsidRDefault="005514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4E25"/>
    <w:rsid w:val="000C55CE"/>
    <w:rsid w:val="00121472"/>
    <w:rsid w:val="001406AD"/>
    <w:rsid w:val="001A1B05"/>
    <w:rsid w:val="002401F1"/>
    <w:rsid w:val="002C12B4"/>
    <w:rsid w:val="002D7E6D"/>
    <w:rsid w:val="00332F61"/>
    <w:rsid w:val="003657F5"/>
    <w:rsid w:val="0037207A"/>
    <w:rsid w:val="00373635"/>
    <w:rsid w:val="003772D1"/>
    <w:rsid w:val="003D056F"/>
    <w:rsid w:val="00401155"/>
    <w:rsid w:val="00451ED3"/>
    <w:rsid w:val="004826C8"/>
    <w:rsid w:val="004925F8"/>
    <w:rsid w:val="004A2BF3"/>
    <w:rsid w:val="004A52FE"/>
    <w:rsid w:val="004D0A4F"/>
    <w:rsid w:val="00543048"/>
    <w:rsid w:val="00551466"/>
    <w:rsid w:val="0055784D"/>
    <w:rsid w:val="00560DB1"/>
    <w:rsid w:val="005B729F"/>
    <w:rsid w:val="005C1353"/>
    <w:rsid w:val="005E02F7"/>
    <w:rsid w:val="005F5AAC"/>
    <w:rsid w:val="00623868"/>
    <w:rsid w:val="00637F73"/>
    <w:rsid w:val="00676DB4"/>
    <w:rsid w:val="00682630"/>
    <w:rsid w:val="006831DF"/>
    <w:rsid w:val="00687B4C"/>
    <w:rsid w:val="006E49A2"/>
    <w:rsid w:val="006F3C0D"/>
    <w:rsid w:val="00727FE9"/>
    <w:rsid w:val="007759DD"/>
    <w:rsid w:val="007D6F0C"/>
    <w:rsid w:val="00846D55"/>
    <w:rsid w:val="00861175"/>
    <w:rsid w:val="008771A6"/>
    <w:rsid w:val="00913435"/>
    <w:rsid w:val="00916772"/>
    <w:rsid w:val="00946632"/>
    <w:rsid w:val="0099736F"/>
    <w:rsid w:val="009A27D0"/>
    <w:rsid w:val="009D5C84"/>
    <w:rsid w:val="00A55E6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F22"/>
    <w:rsid w:val="00B823A9"/>
    <w:rsid w:val="00BA3634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982</Words>
  <Characters>5603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2017-06-26T21:17:00Z</dcterms:created>
  <dcterms:modified xsi:type="dcterms:W3CDTF">2017-06-26T21:17:00Z</dcterms:modified>
</cp:coreProperties>
</file>