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8C9" w:rsidRPr="00A55E63" w:rsidRDefault="001818C9">
      <w:pPr>
        <w:spacing w:before="2" w:line="140" w:lineRule="exact"/>
        <w:rPr>
          <w:sz w:val="14"/>
          <w:szCs w:val="14"/>
          <w:lang w:val="en-US"/>
        </w:rPr>
      </w:pPr>
    </w:p>
    <w:p w:rsidR="001818C9" w:rsidRPr="00A55E63" w:rsidRDefault="001818C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mikro účtovnej závierke za rok 201</w:t>
      </w:r>
      <w:r>
        <w:rPr>
          <w:rFonts w:ascii="Arial Narrow" w:hAnsi="Arial Narrow"/>
          <w:b/>
        </w:rPr>
        <w:t>6</w:t>
      </w:r>
    </w:p>
    <w:p w:rsidR="001818C9" w:rsidRPr="00A55E63" w:rsidRDefault="001818C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1818C9" w:rsidRPr="00A55E63" w:rsidRDefault="001818C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1818C9" w:rsidRPr="006E49A2" w:rsidRDefault="001818C9" w:rsidP="00AD749D">
      <w:pPr>
        <w:spacing w:before="7" w:line="240" w:lineRule="exact"/>
        <w:jc w:val="both"/>
        <w:rPr>
          <w:rFonts w:ascii="Arial" w:hAnsi="Arial" w:cs="Arial"/>
        </w:rPr>
      </w:pPr>
    </w:p>
    <w:p w:rsidR="001818C9" w:rsidRPr="00A55E63" w:rsidRDefault="001818C9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1818C9" w:rsidRPr="00A55E63" w:rsidRDefault="001818C9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1818C9" w:rsidRPr="00A55E63" w:rsidRDefault="001818C9" w:rsidP="00AD749D">
      <w:pPr>
        <w:spacing w:before="7" w:line="240" w:lineRule="exact"/>
        <w:jc w:val="both"/>
        <w:rPr>
          <w:rFonts w:ascii="Arial" w:hAnsi="Arial" w:cs="Arial"/>
        </w:rPr>
      </w:pPr>
    </w:p>
    <w:p w:rsidR="001818C9" w:rsidRPr="00A55E63" w:rsidRDefault="001818C9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1818C9" w:rsidRPr="00A55E63" w:rsidRDefault="001818C9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1818C9" w:rsidRPr="00CC0C66" w:rsidTr="00CC0C66">
        <w:tc>
          <w:tcPr>
            <w:tcW w:w="3085" w:type="dxa"/>
          </w:tcPr>
          <w:p w:rsidR="001818C9" w:rsidRPr="00CC0C66" w:rsidRDefault="001818C9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1818C9" w:rsidRPr="00CC0C66" w:rsidRDefault="001818C9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KIDMED, s.r.o.</w:t>
            </w:r>
          </w:p>
        </w:tc>
      </w:tr>
      <w:tr w:rsidR="001818C9" w:rsidRPr="00CC0C66" w:rsidTr="00CC0C66">
        <w:tc>
          <w:tcPr>
            <w:tcW w:w="3085" w:type="dxa"/>
          </w:tcPr>
          <w:p w:rsidR="001818C9" w:rsidRPr="00CC0C66" w:rsidRDefault="001818C9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1818C9" w:rsidRPr="00CC0C66" w:rsidRDefault="001818C9" w:rsidP="004D0A4F">
            <w:pPr>
              <w:tabs>
                <w:tab w:val="left" w:pos="1853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36434221</w:t>
            </w:r>
            <w:r>
              <w:rPr>
                <w:rFonts w:ascii="Arial" w:hAnsi="Arial" w:cs="Arial"/>
              </w:rPr>
              <w:tab/>
            </w:r>
          </w:p>
        </w:tc>
      </w:tr>
      <w:tr w:rsidR="001818C9" w:rsidRPr="00CC0C66" w:rsidTr="00CC0C66">
        <w:tc>
          <w:tcPr>
            <w:tcW w:w="3085" w:type="dxa"/>
          </w:tcPr>
          <w:p w:rsidR="001818C9" w:rsidRPr="00CC0C66" w:rsidRDefault="001818C9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1818C9" w:rsidRPr="00CC0C66" w:rsidRDefault="001818C9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Mojmírova 8, 03601 Martin</w:t>
            </w:r>
          </w:p>
        </w:tc>
      </w:tr>
    </w:tbl>
    <w:p w:rsidR="001818C9" w:rsidRPr="00A55E63" w:rsidRDefault="001818C9" w:rsidP="00EB55FA">
      <w:pPr>
        <w:spacing w:line="260" w:lineRule="exact"/>
        <w:jc w:val="both"/>
        <w:rPr>
          <w:rFonts w:ascii="Arial" w:hAnsi="Arial" w:cs="Arial"/>
        </w:rPr>
      </w:pPr>
    </w:p>
    <w:p w:rsidR="001818C9" w:rsidRPr="00A55E63" w:rsidRDefault="001818C9" w:rsidP="00EB55FA">
      <w:pPr>
        <w:spacing w:line="260" w:lineRule="exact"/>
        <w:jc w:val="both"/>
        <w:rPr>
          <w:rFonts w:ascii="Arial" w:hAnsi="Arial" w:cs="Arial"/>
        </w:rPr>
      </w:pPr>
    </w:p>
    <w:p w:rsidR="001818C9" w:rsidRPr="00A55E63" w:rsidRDefault="001818C9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1818C9" w:rsidRPr="00A55E63" w:rsidRDefault="001818C9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1818C9" w:rsidRPr="00A55E63" w:rsidRDefault="001818C9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1818C9" w:rsidRPr="00A55E63" w:rsidRDefault="001818C9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1818C9" w:rsidRPr="00A55E63" w:rsidRDefault="001818C9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1818C9" w:rsidRPr="00CC0C66" w:rsidTr="00CC0C66">
        <w:tc>
          <w:tcPr>
            <w:tcW w:w="4219" w:type="dxa"/>
          </w:tcPr>
          <w:p w:rsidR="001818C9" w:rsidRPr="00CC0C66" w:rsidRDefault="001818C9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1818C9" w:rsidRPr="00CC0C66" w:rsidRDefault="001818C9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Bežné účtovné</w:t>
            </w:r>
          </w:p>
          <w:p w:rsidR="001818C9" w:rsidRPr="00CC0C66" w:rsidRDefault="001818C9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1818C9" w:rsidRPr="00CC0C66" w:rsidRDefault="001818C9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1818C9" w:rsidRPr="00CC0C66" w:rsidTr="00CC0C66">
        <w:tc>
          <w:tcPr>
            <w:tcW w:w="4219" w:type="dxa"/>
          </w:tcPr>
          <w:p w:rsidR="001818C9" w:rsidRPr="00CC0C66" w:rsidRDefault="001818C9" w:rsidP="00CC0C66">
            <w:pPr>
              <w:spacing w:line="260" w:lineRule="exact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1818C9" w:rsidRPr="00CC0C66" w:rsidRDefault="001818C9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1818C9" w:rsidRPr="00CC0C66" w:rsidRDefault="001818C9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1818C9" w:rsidRPr="00A55E63" w:rsidRDefault="001818C9" w:rsidP="00AD6C8A">
      <w:pPr>
        <w:spacing w:line="260" w:lineRule="exact"/>
        <w:jc w:val="both"/>
        <w:rPr>
          <w:rFonts w:ascii="Arial" w:hAnsi="Arial" w:cs="Arial"/>
        </w:rPr>
      </w:pPr>
    </w:p>
    <w:p w:rsidR="001818C9" w:rsidRPr="00A55E63" w:rsidRDefault="001818C9" w:rsidP="00AD749D">
      <w:pPr>
        <w:spacing w:before="1" w:line="280" w:lineRule="exact"/>
        <w:jc w:val="both"/>
        <w:rPr>
          <w:rFonts w:ascii="Arial" w:hAnsi="Arial" w:cs="Arial"/>
        </w:rPr>
      </w:pPr>
    </w:p>
    <w:p w:rsidR="001818C9" w:rsidRPr="00A55E63" w:rsidRDefault="001818C9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1818C9" w:rsidRPr="00A55E63" w:rsidRDefault="001818C9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1818C9" w:rsidRPr="00A55E63" w:rsidRDefault="001818C9" w:rsidP="00AD749D">
      <w:pPr>
        <w:spacing w:before="11" w:line="260" w:lineRule="exact"/>
        <w:jc w:val="both"/>
        <w:rPr>
          <w:rFonts w:ascii="Arial" w:hAnsi="Arial" w:cs="Arial"/>
        </w:rPr>
      </w:pPr>
    </w:p>
    <w:p w:rsidR="001818C9" w:rsidRPr="00A55E63" w:rsidRDefault="001818C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:rsidR="001818C9" w:rsidRPr="00A55E63" w:rsidRDefault="001818C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818C9" w:rsidRPr="00A55E63" w:rsidRDefault="001818C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1818C9" w:rsidRPr="00A55E63" w:rsidRDefault="001818C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1818C9" w:rsidRPr="00CC0C66" w:rsidTr="00CC0C66">
        <w:tc>
          <w:tcPr>
            <w:tcW w:w="4843" w:type="dxa"/>
          </w:tcPr>
          <w:p w:rsidR="001818C9" w:rsidRPr="00CC0C66" w:rsidRDefault="001818C9" w:rsidP="00CC0C66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1818C9" w:rsidRPr="00CC0C66" w:rsidRDefault="001818C9" w:rsidP="00CC0C66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1818C9" w:rsidRPr="00CC0C66" w:rsidTr="00CC0C66">
        <w:tc>
          <w:tcPr>
            <w:tcW w:w="4843" w:type="dxa"/>
          </w:tcPr>
          <w:p w:rsidR="001818C9" w:rsidRPr="00CC0C66" w:rsidRDefault="001818C9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1818C9" w:rsidRPr="00CC0C66" w:rsidRDefault="001818C9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818C9" w:rsidRPr="00CC0C66" w:rsidTr="00CC0C66">
        <w:tc>
          <w:tcPr>
            <w:tcW w:w="4843" w:type="dxa"/>
          </w:tcPr>
          <w:p w:rsidR="001818C9" w:rsidRPr="00CC0C66" w:rsidRDefault="001818C9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1818C9" w:rsidRPr="00CC0C66" w:rsidRDefault="001818C9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818C9" w:rsidRPr="00CC0C66" w:rsidTr="00CC0C66">
        <w:tc>
          <w:tcPr>
            <w:tcW w:w="4843" w:type="dxa"/>
          </w:tcPr>
          <w:p w:rsidR="001818C9" w:rsidRPr="00CC0C66" w:rsidRDefault="001818C9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1818C9" w:rsidRPr="00CC0C66" w:rsidRDefault="001818C9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818C9" w:rsidRPr="00CC0C66" w:rsidTr="00CC0C66">
        <w:tc>
          <w:tcPr>
            <w:tcW w:w="4843" w:type="dxa"/>
          </w:tcPr>
          <w:p w:rsidR="001818C9" w:rsidRPr="00CC0C66" w:rsidRDefault="001818C9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kúpo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1818C9" w:rsidRPr="00CC0C66" w:rsidRDefault="001818C9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818C9" w:rsidRPr="00CC0C66" w:rsidTr="00CC0C66">
        <w:tc>
          <w:tcPr>
            <w:tcW w:w="4843" w:type="dxa"/>
          </w:tcPr>
          <w:p w:rsidR="001818C9" w:rsidRPr="00CC0C66" w:rsidRDefault="001818C9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CC0C66">
              <w:rPr>
                <w:rFonts w:ascii="Arial" w:hAnsi="Arial" w:cs="Arial"/>
                <w:sz w:val="22"/>
                <w:szCs w:val="22"/>
              </w:rPr>
              <w:t>tvor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1818C9" w:rsidRPr="00CC0C66" w:rsidRDefault="001818C9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1818C9" w:rsidRPr="00CC0C66" w:rsidTr="00CC0C66">
        <w:tc>
          <w:tcPr>
            <w:tcW w:w="4843" w:type="dxa"/>
          </w:tcPr>
          <w:p w:rsidR="001818C9" w:rsidRPr="00CC0C66" w:rsidRDefault="001818C9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1818C9" w:rsidRPr="00CC0C66" w:rsidRDefault="001818C9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818C9" w:rsidRPr="00CC0C66" w:rsidTr="00CC0C66">
        <w:tc>
          <w:tcPr>
            <w:tcW w:w="4843" w:type="dxa"/>
          </w:tcPr>
          <w:p w:rsidR="001818C9" w:rsidRPr="00CC0C66" w:rsidRDefault="001818C9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1818C9" w:rsidRPr="00CC0C66" w:rsidRDefault="001818C9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818C9" w:rsidRPr="00CC0C66" w:rsidTr="00CC0C66">
        <w:tc>
          <w:tcPr>
            <w:tcW w:w="4843" w:type="dxa"/>
          </w:tcPr>
          <w:p w:rsidR="001818C9" w:rsidRPr="00CC0C66" w:rsidRDefault="001818C9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CC0C66">
              <w:rPr>
                <w:rFonts w:ascii="Arial" w:hAnsi="Arial" w:cs="Arial"/>
                <w:sz w:val="22"/>
                <w:szCs w:val="22"/>
              </w:rPr>
              <w:t>ina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1818C9" w:rsidRPr="00CC0C66" w:rsidRDefault="001818C9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818C9" w:rsidRPr="00CC0C66" w:rsidTr="00CC0C66">
        <w:tc>
          <w:tcPr>
            <w:tcW w:w="4843" w:type="dxa"/>
          </w:tcPr>
          <w:p w:rsidR="001818C9" w:rsidRPr="00CC0C66" w:rsidRDefault="001818C9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CC0C66">
              <w:rPr>
                <w:rFonts w:ascii="Arial" w:hAnsi="Arial" w:cs="Arial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z w:val="22"/>
                <w:szCs w:val="22"/>
              </w:rPr>
              <w:t>ky 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>tane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1818C9" w:rsidRPr="00CC0C66" w:rsidRDefault="001818C9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818C9" w:rsidRPr="00CC0C66" w:rsidTr="00CC0C66">
        <w:tc>
          <w:tcPr>
            <w:tcW w:w="4843" w:type="dxa"/>
          </w:tcPr>
          <w:p w:rsidR="001818C9" w:rsidRPr="00CC0C66" w:rsidRDefault="001818C9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1818C9" w:rsidRPr="00CC0C66" w:rsidRDefault="001818C9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818C9" w:rsidRPr="00CC0C66" w:rsidTr="00CC0C66">
        <w:tc>
          <w:tcPr>
            <w:tcW w:w="4843" w:type="dxa"/>
          </w:tcPr>
          <w:p w:rsidR="001818C9" w:rsidRPr="00CC0C66" w:rsidRDefault="001818C9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Pô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CC0C66">
              <w:rPr>
                <w:rFonts w:ascii="Arial" w:hAnsi="Arial" w:cs="Arial"/>
                <w:sz w:val="22"/>
                <w:szCs w:val="22"/>
              </w:rPr>
              <w:t>ičky 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CC0C66">
              <w:rPr>
                <w:rFonts w:ascii="Arial" w:hAnsi="Arial" w:cs="Arial"/>
                <w:sz w:val="22"/>
                <w:szCs w:val="22"/>
              </w:rPr>
              <w:t>úv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1818C9" w:rsidRPr="00CC0C66" w:rsidRDefault="001818C9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818C9" w:rsidRPr="00CC0C66" w:rsidTr="00CC0C66">
        <w:tc>
          <w:tcPr>
            <w:tcW w:w="4843" w:type="dxa"/>
          </w:tcPr>
          <w:p w:rsidR="001818C9" w:rsidRPr="00CC0C66" w:rsidRDefault="001818C9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riv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to</w:t>
            </w:r>
            <w:r w:rsidRPr="00CC0C66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CC0C66">
              <w:rPr>
                <w:rFonts w:ascii="Arial" w:hAnsi="Arial" w:cs="Arial"/>
                <w:sz w:val="22"/>
                <w:szCs w:val="22"/>
              </w:rPr>
              <w:t>op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CC0C66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1818C9" w:rsidRPr="00CC0C66" w:rsidRDefault="001818C9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1818C9" w:rsidRPr="00A55E63" w:rsidRDefault="001818C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818C9" w:rsidRPr="00A55E63" w:rsidRDefault="001818C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818C9" w:rsidRPr="00A55E63" w:rsidRDefault="001818C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1818C9" w:rsidRPr="00A55E63" w:rsidRDefault="001818C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818C9" w:rsidRPr="00A55E63" w:rsidRDefault="001818C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1818C9" w:rsidRPr="00A55E63" w:rsidRDefault="001818C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1818C9" w:rsidRPr="00A55E63" w:rsidRDefault="001818C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1818C9" w:rsidRPr="00A55E63" w:rsidRDefault="001818C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818C9" w:rsidRPr="00A55E63" w:rsidRDefault="001818C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1818C9" w:rsidRPr="00A55E63" w:rsidRDefault="001818C9" w:rsidP="00AD749D">
      <w:pPr>
        <w:spacing w:before="1" w:line="280" w:lineRule="exact"/>
        <w:jc w:val="both"/>
        <w:rPr>
          <w:rFonts w:ascii="Arial" w:hAnsi="Arial" w:cs="Arial"/>
        </w:rPr>
      </w:pPr>
    </w:p>
    <w:p w:rsidR="001818C9" w:rsidRPr="00A55E63" w:rsidRDefault="001818C9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1818C9" w:rsidRPr="00A55E63" w:rsidRDefault="001818C9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1818C9" w:rsidRPr="00A55E63" w:rsidRDefault="001818C9" w:rsidP="00AD749D">
      <w:pPr>
        <w:spacing w:before="11" w:line="260" w:lineRule="exact"/>
        <w:jc w:val="both"/>
        <w:rPr>
          <w:rFonts w:ascii="Arial" w:hAnsi="Arial" w:cs="Arial"/>
        </w:rPr>
      </w:pPr>
    </w:p>
    <w:p w:rsidR="001818C9" w:rsidRPr="00A55E63" w:rsidRDefault="001818C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1818C9" w:rsidRPr="00A55E63" w:rsidRDefault="001818C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1818C9" w:rsidRPr="00A55E63" w:rsidRDefault="001818C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1818C9" w:rsidRPr="00A55E63" w:rsidRDefault="001818C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818C9" w:rsidRPr="00A55E63" w:rsidRDefault="001818C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1818C9" w:rsidRPr="00A55E63" w:rsidRDefault="001818C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818C9" w:rsidRPr="00A55E63" w:rsidRDefault="001818C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1818C9" w:rsidRPr="00A55E63" w:rsidRDefault="001818C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818C9" w:rsidRPr="00A55E63" w:rsidRDefault="001818C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1818C9" w:rsidRPr="00A55E63" w:rsidRDefault="001818C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818C9" w:rsidRPr="00A55E63" w:rsidRDefault="001818C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1818C9" w:rsidRPr="00A55E63" w:rsidRDefault="001818C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818C9" w:rsidRPr="00A55E63" w:rsidRDefault="001818C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1818C9" w:rsidRPr="00A55E63" w:rsidRDefault="001818C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818C9" w:rsidRPr="00A55E63" w:rsidRDefault="001818C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1818C9" w:rsidRPr="00A55E63" w:rsidRDefault="001818C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818C9" w:rsidRPr="00A55E63" w:rsidRDefault="001818C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1818C9" w:rsidRPr="00A55E63" w:rsidRDefault="001818C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1818C9" w:rsidRPr="00A55E63" w:rsidRDefault="001818C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1818C9" w:rsidRPr="00A55E63" w:rsidRDefault="001818C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818C9" w:rsidRPr="00A55E63" w:rsidRDefault="001818C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1818C9" w:rsidRPr="00A55E63" w:rsidRDefault="001818C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1818C9" w:rsidRPr="00A55E63" w:rsidRDefault="001818C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1818C9" w:rsidRPr="00A55E63" w:rsidRDefault="001818C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1818C9" w:rsidRPr="00451ED3" w:rsidRDefault="001818C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1818C9" w:rsidRPr="00451ED3" w:rsidRDefault="001818C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818C9" w:rsidRDefault="001818C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1818C9" w:rsidRDefault="001818C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818C9" w:rsidRPr="00451ED3" w:rsidRDefault="001818C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1818C9" w:rsidRPr="00451ED3" w:rsidRDefault="001818C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818C9" w:rsidRPr="00A55E63" w:rsidRDefault="001818C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1818C9" w:rsidRPr="00A55E63" w:rsidRDefault="001818C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818C9" w:rsidRDefault="001818C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1818C9" w:rsidRPr="00A55E63" w:rsidRDefault="001818C9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1818C9" w:rsidRPr="00A55E63" w:rsidSect="00C424D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18C9" w:rsidRDefault="001818C9">
      <w:r>
        <w:separator/>
      </w:r>
    </w:p>
  </w:endnote>
  <w:endnote w:type="continuationSeparator" w:id="0">
    <w:p w:rsidR="001818C9" w:rsidRDefault="001818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18C9" w:rsidRDefault="001818C9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6192;mso-position-horizontal-relative:page;mso-position-vertical-relative:page" filled="f" stroked="f">
          <v:textbox inset="0,0,0,0">
            <w:txbxContent>
              <w:p w:rsidR="001818C9" w:rsidRDefault="001818C9">
                <w:pPr>
                  <w:pStyle w:val="Body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18C9" w:rsidRDefault="001818C9">
      <w:r>
        <w:separator/>
      </w:r>
    </w:p>
  </w:footnote>
  <w:footnote w:type="continuationSeparator" w:id="0">
    <w:p w:rsidR="001818C9" w:rsidRDefault="001818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18C9" w:rsidRDefault="001818C9">
    <w:pPr>
      <w:pStyle w:val="Header"/>
    </w:pPr>
  </w:p>
  <w:p w:rsidR="001818C9" w:rsidRDefault="001818C9">
    <w:pPr>
      <w:pStyle w:val="Header"/>
    </w:pPr>
  </w:p>
  <w:p w:rsidR="001818C9" w:rsidRDefault="001818C9">
    <w:pPr>
      <w:pStyle w:val="Header"/>
    </w:pPr>
  </w:p>
  <w:p w:rsidR="001818C9" w:rsidRDefault="001818C9" w:rsidP="004A2BF3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36434221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2022059512</w:t>
    </w:r>
  </w:p>
  <w:p w:rsidR="001818C9" w:rsidRDefault="001818C9" w:rsidP="0055784D">
    <w:pPr>
      <w:pStyle w:val="Header"/>
      <w:rPr>
        <w:rFonts w:ascii="Times New Roman" w:hAnsi="Times New Roman"/>
        <w:sz w:val="24"/>
        <w:szCs w:val="24"/>
      </w:rPr>
    </w:pPr>
  </w:p>
  <w:p w:rsidR="001818C9" w:rsidRDefault="001818C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121472"/>
    <w:rsid w:val="001406AD"/>
    <w:rsid w:val="001818C9"/>
    <w:rsid w:val="001A1B05"/>
    <w:rsid w:val="001F501A"/>
    <w:rsid w:val="002401F1"/>
    <w:rsid w:val="002C12B4"/>
    <w:rsid w:val="002D7E6D"/>
    <w:rsid w:val="003657F5"/>
    <w:rsid w:val="00373635"/>
    <w:rsid w:val="003D056F"/>
    <w:rsid w:val="00401155"/>
    <w:rsid w:val="00451ED3"/>
    <w:rsid w:val="004925F8"/>
    <w:rsid w:val="004A2BF3"/>
    <w:rsid w:val="004D0A4F"/>
    <w:rsid w:val="00521551"/>
    <w:rsid w:val="00543048"/>
    <w:rsid w:val="0055784D"/>
    <w:rsid w:val="00560DB1"/>
    <w:rsid w:val="00623868"/>
    <w:rsid w:val="00637F73"/>
    <w:rsid w:val="00676DB4"/>
    <w:rsid w:val="00682630"/>
    <w:rsid w:val="006831DF"/>
    <w:rsid w:val="00687B4C"/>
    <w:rsid w:val="006E49A2"/>
    <w:rsid w:val="00727FE9"/>
    <w:rsid w:val="00770BF4"/>
    <w:rsid w:val="007759DD"/>
    <w:rsid w:val="007D6F0C"/>
    <w:rsid w:val="00846D55"/>
    <w:rsid w:val="00861175"/>
    <w:rsid w:val="008771A6"/>
    <w:rsid w:val="00913435"/>
    <w:rsid w:val="00916772"/>
    <w:rsid w:val="00946632"/>
    <w:rsid w:val="009A27D0"/>
    <w:rsid w:val="009D5C84"/>
    <w:rsid w:val="00A254A0"/>
    <w:rsid w:val="00A55E63"/>
    <w:rsid w:val="00A772C5"/>
    <w:rsid w:val="00AB6FCA"/>
    <w:rsid w:val="00AD6C8A"/>
    <w:rsid w:val="00AD749D"/>
    <w:rsid w:val="00B15E67"/>
    <w:rsid w:val="00B16F39"/>
    <w:rsid w:val="00B22E50"/>
    <w:rsid w:val="00B504D2"/>
    <w:rsid w:val="00B70482"/>
    <w:rsid w:val="00B7440A"/>
    <w:rsid w:val="00B81F22"/>
    <w:rsid w:val="00B92284"/>
    <w:rsid w:val="00BA3634"/>
    <w:rsid w:val="00C01CB7"/>
    <w:rsid w:val="00C424DD"/>
    <w:rsid w:val="00C560E6"/>
    <w:rsid w:val="00C613D1"/>
    <w:rsid w:val="00C71636"/>
    <w:rsid w:val="00C72141"/>
    <w:rsid w:val="00CB27BB"/>
    <w:rsid w:val="00CC0C66"/>
    <w:rsid w:val="00CC3205"/>
    <w:rsid w:val="00CC4B72"/>
    <w:rsid w:val="00CD545D"/>
    <w:rsid w:val="00D605B2"/>
    <w:rsid w:val="00D738A6"/>
    <w:rsid w:val="00D81856"/>
    <w:rsid w:val="00DA28EC"/>
    <w:rsid w:val="00DE13D5"/>
    <w:rsid w:val="00E1750C"/>
    <w:rsid w:val="00E532AD"/>
    <w:rsid w:val="00E70F0E"/>
    <w:rsid w:val="00EA19E3"/>
    <w:rsid w:val="00EB4798"/>
    <w:rsid w:val="00EB55FA"/>
    <w:rsid w:val="00EE5474"/>
    <w:rsid w:val="00F404E8"/>
    <w:rsid w:val="00F43DA4"/>
    <w:rsid w:val="00F508D2"/>
    <w:rsid w:val="00F817B0"/>
    <w:rsid w:val="00FC4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24DD"/>
    <w:pPr>
      <w:widowControl w:val="0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C424D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16F3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C424DD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C424D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B16F39"/>
    <w:rPr>
      <w:rFonts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C424DD"/>
  </w:style>
  <w:style w:type="paragraph" w:customStyle="1" w:styleId="TableParagraph">
    <w:name w:val="Table Paragraph"/>
    <w:basedOn w:val="Normal"/>
    <w:uiPriority w:val="99"/>
    <w:rsid w:val="00C424DD"/>
  </w:style>
  <w:style w:type="paragraph" w:styleId="Header">
    <w:name w:val="header"/>
    <w:basedOn w:val="Normal"/>
    <w:link w:val="Head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B479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B4798"/>
    <w:rPr>
      <w:rFonts w:cs="Times New Roman"/>
    </w:rPr>
  </w:style>
  <w:style w:type="table" w:styleId="TableGrid">
    <w:name w:val="Table Grid"/>
    <w:basedOn w:val="TableNormal"/>
    <w:uiPriority w:val="99"/>
    <w:rsid w:val="002D7E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699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9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9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3</Pages>
  <Words>980</Words>
  <Characters>5588</Characters>
  <Application>Microsoft Office Outlook</Application>
  <DocSecurity>0</DocSecurity>
  <Lines>0</Lines>
  <Paragraphs>0</Paragraphs>
  <ScaleCrop>false</ScaleCrop>
  <Company>PKF Slovensko s.r.o.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Ing. Zita Dvorakova</cp:lastModifiedBy>
  <cp:revision>3</cp:revision>
  <dcterms:created xsi:type="dcterms:W3CDTF">2017-06-26T21:13:00Z</dcterms:created>
  <dcterms:modified xsi:type="dcterms:W3CDTF">2017-06-26T21:14:00Z</dcterms:modified>
</cp:coreProperties>
</file>