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E3B60" w:rsidP="007E3B60">
            <w:pPr>
              <w:tabs>
                <w:tab w:val="left" w:pos="526"/>
              </w:tabs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E3B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00BF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E3B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F5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F5EF3" w:rsidP="00BF5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F3F61" w:rsidP="00BF3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F3F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11027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F3F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F3F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735</w:t>
            </w:r>
          </w:p>
        </w:tc>
        <w:tc>
          <w:tcPr>
            <w:tcW w:w="2405" w:type="dxa"/>
            <w:vAlign w:val="center"/>
          </w:tcPr>
          <w:p w:rsidR="0003344F" w:rsidRPr="003F477D" w:rsidRDefault="00882A8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</w:t>
            </w:r>
            <w:r w:rsidR="00BF3F61">
              <w:rPr>
                <w:bCs/>
                <w:szCs w:val="22"/>
              </w:rPr>
              <w:t>768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F3F6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F3F6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F61">
              <w:rPr>
                <w:szCs w:val="22"/>
              </w:rPr>
              <w:t>22694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F61">
              <w:rPr>
                <w:szCs w:val="22"/>
              </w:rPr>
              <w:t>19219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1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1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0B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1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1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1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1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1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0B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1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1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1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1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0B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2A8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2A86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F61">
              <w:rPr>
                <w:szCs w:val="22"/>
              </w:rPr>
              <w:t>2007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3F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8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F61">
              <w:rPr>
                <w:szCs w:val="22"/>
              </w:rPr>
              <w:t>2007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F61">
              <w:rPr>
                <w:szCs w:val="22"/>
              </w:rPr>
              <w:t>2837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F61">
              <w:rPr>
                <w:szCs w:val="22"/>
              </w:rPr>
              <w:t>10340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F61">
              <w:rPr>
                <w:szCs w:val="22"/>
              </w:rPr>
              <w:t>6917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E85" w:rsidRDefault="00485E85" w:rsidP="00107589">
      <w:pPr>
        <w:spacing w:after="0" w:line="240" w:lineRule="auto"/>
      </w:pPr>
      <w:r>
        <w:separator/>
      </w:r>
    </w:p>
  </w:endnote>
  <w:endnote w:type="continuationSeparator" w:id="1">
    <w:p w:rsidR="00485E85" w:rsidRDefault="00485E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EF3" w:rsidRPr="003D38D7" w:rsidRDefault="00BF5EF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17754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17754" w:rsidRPr="003D38D7">
      <w:rPr>
        <w:szCs w:val="22"/>
      </w:rPr>
      <w:fldChar w:fldCharType="separate"/>
    </w:r>
    <w:r w:rsidR="00800BFC">
      <w:rPr>
        <w:noProof/>
        <w:szCs w:val="22"/>
      </w:rPr>
      <w:t>24</w:t>
    </w:r>
    <w:r w:rsidR="00317754" w:rsidRPr="003D38D7">
      <w:rPr>
        <w:szCs w:val="22"/>
      </w:rPr>
      <w:fldChar w:fldCharType="end"/>
    </w:r>
  </w:p>
  <w:p w:rsidR="00BF5EF3" w:rsidRDefault="00BF5E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E85" w:rsidRDefault="00485E85" w:rsidP="00107589">
      <w:pPr>
        <w:spacing w:after="0" w:line="240" w:lineRule="auto"/>
      </w:pPr>
      <w:r>
        <w:separator/>
      </w:r>
    </w:p>
  </w:footnote>
  <w:footnote w:type="continuationSeparator" w:id="1">
    <w:p w:rsidR="00485E85" w:rsidRDefault="00485E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80"/>
      <w:gridCol w:w="280"/>
      <w:gridCol w:w="291"/>
      <w:gridCol w:w="291"/>
      <w:gridCol w:w="291"/>
      <w:gridCol w:w="291"/>
      <w:gridCol w:w="291"/>
      <w:gridCol w:w="291"/>
    </w:tblGrid>
    <w:tr w:rsidR="00BF5EF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F5EF3" w:rsidRPr="003F477D" w:rsidRDefault="00BF5E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5EF3" w:rsidRPr="003F477D" w:rsidRDefault="00BF5E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7E3B6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BF5EF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BF5EF3" w:rsidRPr="004268D2" w:rsidRDefault="00BF5EF3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EF3" w:rsidRPr="004268D2" w:rsidRDefault="00BF5EF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7FFA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53B8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7754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5E85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66486"/>
    <w:rsid w:val="005852EB"/>
    <w:rsid w:val="005922FF"/>
    <w:rsid w:val="005A765F"/>
    <w:rsid w:val="005C4DA9"/>
    <w:rsid w:val="005D2F62"/>
    <w:rsid w:val="005D6688"/>
    <w:rsid w:val="005E3B59"/>
    <w:rsid w:val="005F7FFA"/>
    <w:rsid w:val="006347BF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389B"/>
    <w:rsid w:val="00796024"/>
    <w:rsid w:val="007B2E0B"/>
    <w:rsid w:val="007C6EE9"/>
    <w:rsid w:val="007D4632"/>
    <w:rsid w:val="007D57BF"/>
    <w:rsid w:val="007E22E8"/>
    <w:rsid w:val="007E3B60"/>
    <w:rsid w:val="007E52A9"/>
    <w:rsid w:val="007F3001"/>
    <w:rsid w:val="007F351A"/>
    <w:rsid w:val="00800BFC"/>
    <w:rsid w:val="00805654"/>
    <w:rsid w:val="00847433"/>
    <w:rsid w:val="00851D99"/>
    <w:rsid w:val="008577BF"/>
    <w:rsid w:val="008725BC"/>
    <w:rsid w:val="00877F58"/>
    <w:rsid w:val="00882A86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6DB2"/>
    <w:rsid w:val="009C21AB"/>
    <w:rsid w:val="009D03E7"/>
    <w:rsid w:val="009E240F"/>
    <w:rsid w:val="009F0A29"/>
    <w:rsid w:val="009F39E7"/>
    <w:rsid w:val="00A36B4E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A17A0"/>
    <w:rsid w:val="00BF3F61"/>
    <w:rsid w:val="00BF5EF3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2C91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FA7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1EC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47B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6347B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6347B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347B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347B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347B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05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Pozn&#225;mky\Pozn&#225;mky%20-%20DERAX%20BB%20s.r.o.%202016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8EF46-E1B6-4449-A46E-EEC056433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- DERAX BB s.r.o. 2016</Template>
  <TotalTime>9</TotalTime>
  <Pages>24</Pages>
  <Words>4123</Words>
  <Characters>23505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2017-06-29T20:56:00Z</cp:lastPrinted>
  <dcterms:created xsi:type="dcterms:W3CDTF">2017-06-29T20:58:00Z</dcterms:created>
  <dcterms:modified xsi:type="dcterms:W3CDTF">2017-06-30T06:26:00Z</dcterms:modified>
</cp:coreProperties>
</file>