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BEF" w:rsidRPr="00A55E63" w:rsidRDefault="004A5BEF">
      <w:pPr>
        <w:spacing w:before="2" w:line="140" w:lineRule="exact"/>
        <w:rPr>
          <w:sz w:val="14"/>
          <w:szCs w:val="14"/>
          <w:lang w:val="en-US"/>
        </w:rPr>
      </w:pPr>
    </w:p>
    <w:p w:rsidR="004A5BEF" w:rsidRPr="00A55E63" w:rsidRDefault="004A5BE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mikro účtovnej závierke za rok 201</w:t>
      </w:r>
      <w:r>
        <w:rPr>
          <w:rFonts w:ascii="Arial Narrow" w:hAnsi="Arial Narrow"/>
          <w:b/>
        </w:rPr>
        <w:t>6</w:t>
      </w:r>
    </w:p>
    <w:p w:rsidR="004A5BEF" w:rsidRPr="00A55E63" w:rsidRDefault="004A5BE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4A5BEF" w:rsidRPr="00A55E63" w:rsidRDefault="004A5BEF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č.MF/18008/2014-74 – FS č.10/2014)</w:t>
      </w:r>
    </w:p>
    <w:p w:rsidR="004A5BEF" w:rsidRPr="00A55E63" w:rsidRDefault="004A5BEF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4A5BEF" w:rsidRPr="00A55E63" w:rsidRDefault="004A5BEF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4A5BEF" w:rsidRPr="00A55E63" w:rsidRDefault="004A5BEF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4A5BEF" w:rsidRPr="00A55E63" w:rsidRDefault="004A5BEF" w:rsidP="00AD749D">
      <w:pPr>
        <w:spacing w:before="7" w:line="240" w:lineRule="exact"/>
        <w:jc w:val="both"/>
        <w:rPr>
          <w:rFonts w:ascii="Arial" w:hAnsi="Arial" w:cs="Arial"/>
        </w:rPr>
      </w:pPr>
    </w:p>
    <w:p w:rsidR="004A5BEF" w:rsidRPr="00A55E63" w:rsidRDefault="004A5BEF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4A5BEF" w:rsidRPr="00A55E63" w:rsidRDefault="004A5BEF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6602"/>
      </w:tblGrid>
      <w:tr w:rsidR="004A5BEF" w:rsidRPr="00E0315B" w:rsidTr="00E0315B">
        <w:tc>
          <w:tcPr>
            <w:tcW w:w="3085" w:type="dxa"/>
          </w:tcPr>
          <w:p w:rsidR="004A5BEF" w:rsidRPr="00E0315B" w:rsidRDefault="004A5BEF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4A5BEF" w:rsidRPr="00E0315B" w:rsidRDefault="004A5BEF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Autoservis NGN s.r.o.</w:t>
            </w:r>
          </w:p>
        </w:tc>
      </w:tr>
      <w:tr w:rsidR="004A5BEF" w:rsidRPr="00E0315B" w:rsidTr="00E0315B">
        <w:tc>
          <w:tcPr>
            <w:tcW w:w="3085" w:type="dxa"/>
          </w:tcPr>
          <w:p w:rsidR="004A5BEF" w:rsidRPr="00E0315B" w:rsidRDefault="004A5BEF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4A5BEF" w:rsidRPr="00E0315B" w:rsidRDefault="004A5BEF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36691739</w:t>
            </w:r>
          </w:p>
        </w:tc>
      </w:tr>
      <w:tr w:rsidR="004A5BEF" w:rsidRPr="00E0315B" w:rsidTr="00E0315B">
        <w:tc>
          <w:tcPr>
            <w:tcW w:w="3085" w:type="dxa"/>
          </w:tcPr>
          <w:p w:rsidR="004A5BEF" w:rsidRPr="00E0315B" w:rsidRDefault="004A5BEF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4A5BEF" w:rsidRPr="00E0315B" w:rsidRDefault="004A5BEF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93034 Holice, Kostolná Gala 17</w:t>
            </w:r>
          </w:p>
        </w:tc>
      </w:tr>
    </w:tbl>
    <w:p w:rsidR="004A5BEF" w:rsidRPr="00A55E63" w:rsidRDefault="004A5BEF" w:rsidP="00EB55FA">
      <w:pPr>
        <w:spacing w:line="260" w:lineRule="exact"/>
        <w:jc w:val="both"/>
        <w:rPr>
          <w:rFonts w:ascii="Arial" w:hAnsi="Arial" w:cs="Arial"/>
        </w:rPr>
      </w:pPr>
    </w:p>
    <w:p w:rsidR="004A5BEF" w:rsidRPr="00A55E63" w:rsidRDefault="004A5BEF" w:rsidP="00EB55FA">
      <w:pPr>
        <w:spacing w:line="260" w:lineRule="exact"/>
        <w:jc w:val="both"/>
        <w:rPr>
          <w:rFonts w:ascii="Arial" w:hAnsi="Arial" w:cs="Arial"/>
        </w:rPr>
      </w:pPr>
    </w:p>
    <w:p w:rsidR="004A5BEF" w:rsidRPr="00A55E63" w:rsidRDefault="004A5BE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A5BEF" w:rsidRPr="00A55E63" w:rsidRDefault="004A5BE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A5BEF" w:rsidRPr="00A55E63" w:rsidRDefault="004A5BEF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4A5BEF" w:rsidRPr="00A55E63" w:rsidRDefault="004A5BEF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4A5BEF" w:rsidRPr="00A55E63" w:rsidRDefault="004A5BEF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126"/>
        <w:gridCol w:w="3342"/>
      </w:tblGrid>
      <w:tr w:rsidR="004A5BEF" w:rsidRPr="00E0315B" w:rsidTr="00E0315B">
        <w:tc>
          <w:tcPr>
            <w:tcW w:w="4219" w:type="dxa"/>
          </w:tcPr>
          <w:p w:rsidR="004A5BEF" w:rsidRPr="00E0315B" w:rsidRDefault="004A5BEF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4A5BEF" w:rsidRPr="00E0315B" w:rsidRDefault="004A5BEF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Bežné účtovné</w:t>
            </w:r>
          </w:p>
          <w:p w:rsidR="004A5BEF" w:rsidRPr="00E0315B" w:rsidRDefault="004A5BEF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4A5BEF" w:rsidRPr="00E0315B" w:rsidRDefault="004A5BEF" w:rsidP="00E0315B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E0315B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4A5BEF" w:rsidRPr="00E0315B" w:rsidTr="00E0315B">
        <w:tc>
          <w:tcPr>
            <w:tcW w:w="4219" w:type="dxa"/>
          </w:tcPr>
          <w:p w:rsidR="004A5BEF" w:rsidRPr="00E0315B" w:rsidRDefault="004A5BEF" w:rsidP="00E0315B">
            <w:pPr>
              <w:spacing w:line="260" w:lineRule="exact"/>
              <w:rPr>
                <w:rFonts w:ascii="Arial" w:hAnsi="Arial" w:cs="Arial"/>
              </w:rPr>
            </w:pPr>
            <w:r w:rsidRPr="00E0315B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4A5BEF" w:rsidRPr="00E0315B" w:rsidRDefault="004A5BEF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4A5BEF" w:rsidRPr="00E0315B" w:rsidRDefault="004A5BEF" w:rsidP="00E0315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</w:tbl>
    <w:p w:rsidR="004A5BEF" w:rsidRPr="00A55E63" w:rsidRDefault="004A5BEF" w:rsidP="00AD6C8A">
      <w:pPr>
        <w:spacing w:line="260" w:lineRule="exact"/>
        <w:jc w:val="both"/>
        <w:rPr>
          <w:rFonts w:ascii="Arial" w:hAnsi="Arial" w:cs="Arial"/>
        </w:rPr>
      </w:pPr>
    </w:p>
    <w:p w:rsidR="004A5BEF" w:rsidRPr="00A55E63" w:rsidRDefault="004A5BEF" w:rsidP="00AD749D">
      <w:pPr>
        <w:spacing w:before="1" w:line="280" w:lineRule="exact"/>
        <w:jc w:val="both"/>
        <w:rPr>
          <w:rFonts w:ascii="Arial" w:hAnsi="Arial" w:cs="Arial"/>
        </w:rPr>
      </w:pPr>
    </w:p>
    <w:p w:rsidR="004A5BEF" w:rsidRPr="00A55E63" w:rsidRDefault="004A5BEF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4A5BEF" w:rsidRPr="00A55E63" w:rsidRDefault="004A5BEF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4A5BEF" w:rsidRPr="00A55E63" w:rsidRDefault="004A5BEF" w:rsidP="00AD749D">
      <w:pPr>
        <w:spacing w:before="11" w:line="260" w:lineRule="exact"/>
        <w:jc w:val="both"/>
        <w:rPr>
          <w:rFonts w:ascii="Arial" w:hAnsi="Arial" w:cs="Arial"/>
        </w:rPr>
      </w:pPr>
    </w:p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</w:p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43"/>
        <w:gridCol w:w="4844"/>
      </w:tblGrid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E0315B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kúpo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E0315B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E0315B">
              <w:rPr>
                <w:rFonts w:ascii="Arial" w:hAnsi="Arial" w:cs="Arial"/>
                <w:sz w:val="22"/>
                <w:szCs w:val="22"/>
              </w:rPr>
              <w:t>tvor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E0315B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K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E0315B">
              <w:rPr>
                <w:rFonts w:ascii="Arial" w:hAnsi="Arial" w:cs="Arial"/>
                <w:sz w:val="22"/>
                <w:szCs w:val="22"/>
              </w:rPr>
              <w:t>ina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E0315B">
              <w:rPr>
                <w:rFonts w:ascii="Arial" w:hAnsi="Arial" w:cs="Arial"/>
                <w:sz w:val="22"/>
                <w:szCs w:val="22"/>
              </w:rPr>
              <w:t>ný maj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E0315B">
              <w:rPr>
                <w:rFonts w:ascii="Arial" w:hAnsi="Arial" w:cs="Arial"/>
                <w:sz w:val="22"/>
                <w:szCs w:val="22"/>
              </w:rPr>
              <w:t>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z w:val="22"/>
                <w:szCs w:val="22"/>
              </w:rPr>
              <w:t>ky 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z w:val="22"/>
                <w:szCs w:val="22"/>
              </w:rPr>
              <w:t>tane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Pô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E0315B">
              <w:rPr>
                <w:rFonts w:ascii="Arial" w:hAnsi="Arial" w:cs="Arial"/>
                <w:sz w:val="22"/>
                <w:szCs w:val="22"/>
              </w:rPr>
              <w:t>ičky a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E0315B">
              <w:rPr>
                <w:rFonts w:ascii="Arial" w:hAnsi="Arial" w:cs="Arial"/>
                <w:sz w:val="22"/>
                <w:szCs w:val="22"/>
              </w:rPr>
              <w:t>úv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4A5BEF" w:rsidRPr="00E0315B" w:rsidTr="00E0315B">
        <w:tc>
          <w:tcPr>
            <w:tcW w:w="4843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D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riv</w:t>
            </w:r>
            <w:r w:rsidRPr="00E0315B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E0315B">
              <w:rPr>
                <w:rFonts w:ascii="Arial" w:hAnsi="Arial" w:cs="Arial"/>
                <w:sz w:val="22"/>
                <w:szCs w:val="22"/>
              </w:rPr>
              <w:t>to</w:t>
            </w:r>
            <w:r w:rsidRPr="00E0315B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E0315B">
              <w:rPr>
                <w:rFonts w:ascii="Arial" w:hAnsi="Arial" w:cs="Arial"/>
                <w:sz w:val="22"/>
                <w:szCs w:val="22"/>
              </w:rPr>
              <w:t>op</w:t>
            </w:r>
            <w:r w:rsidRPr="00E0315B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E0315B">
              <w:rPr>
                <w:rFonts w:ascii="Arial" w:hAnsi="Arial" w:cs="Arial"/>
                <w:sz w:val="22"/>
                <w:szCs w:val="22"/>
              </w:rPr>
              <w:t>rá</w:t>
            </w:r>
            <w:r w:rsidRPr="00E0315B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E0315B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4A5BEF" w:rsidRPr="00E0315B" w:rsidRDefault="004A5BEF" w:rsidP="00E0315B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0315B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A5BEF" w:rsidRPr="00A55E63" w:rsidRDefault="004A5BEF" w:rsidP="00AD749D">
      <w:pPr>
        <w:spacing w:before="1" w:line="280" w:lineRule="exact"/>
        <w:jc w:val="both"/>
        <w:rPr>
          <w:rFonts w:ascii="Arial" w:hAnsi="Arial" w:cs="Arial"/>
        </w:rPr>
      </w:pPr>
    </w:p>
    <w:p w:rsidR="004A5BEF" w:rsidRPr="00A55E63" w:rsidRDefault="004A5BEF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4A5BEF" w:rsidRPr="00A55E63" w:rsidRDefault="004A5BEF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4A5BEF" w:rsidRPr="00A55E63" w:rsidRDefault="004A5BEF" w:rsidP="00AD749D">
      <w:pPr>
        <w:spacing w:before="11" w:line="260" w:lineRule="exact"/>
        <w:jc w:val="both"/>
        <w:rPr>
          <w:rFonts w:ascii="Arial" w:hAnsi="Arial" w:cs="Arial"/>
        </w:rPr>
      </w:pP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4A5BEF" w:rsidRPr="00A55E63" w:rsidRDefault="004A5BEF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A5BEF" w:rsidRPr="00A55E6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A5BEF" w:rsidRPr="00A55E6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A5BEF" w:rsidRPr="00A55E6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povinnosti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a </w:t>
      </w:r>
      <w:r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4A5BEF" w:rsidRPr="00A55E6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4A5BEF" w:rsidRPr="00A55E6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4A5BEF" w:rsidRPr="00A55E6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4A5BEF" w:rsidRPr="00451ED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4A5BEF" w:rsidRPr="00451ED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BEF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4A5BEF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BEF" w:rsidRPr="00451ED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4A5BEF" w:rsidRPr="00451ED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BEF" w:rsidRPr="00A55E6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4A5BEF" w:rsidRPr="00A55E6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A5BEF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4A5BEF" w:rsidRPr="00A55E63" w:rsidRDefault="004A5BEF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4A5BEF" w:rsidRPr="00A55E63" w:rsidSect="00142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BEF" w:rsidRDefault="004A5BEF">
      <w:r>
        <w:separator/>
      </w:r>
    </w:p>
  </w:endnote>
  <w:endnote w:type="continuationSeparator" w:id="0">
    <w:p w:rsidR="004A5BEF" w:rsidRDefault="004A5B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EF" w:rsidRDefault="004A5BEF">
    <w:pPr>
      <w:spacing w:line="200" w:lineRule="exact"/>
      <w:rPr>
        <w:sz w:val="20"/>
        <w:szCs w:val="20"/>
      </w:rPr>
    </w:pPr>
    <w:r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6192;mso-position-horizontal-relative:page;mso-position-vertical-relative:page" filled="f" stroked="f">
          <v:textbox inset="0,0,0,0">
            <w:txbxContent>
              <w:p w:rsidR="004A5BEF" w:rsidRDefault="004A5BEF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fldSimple w:instr=" PAGE ">
                  <w:r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BEF" w:rsidRDefault="004A5BEF">
      <w:r>
        <w:separator/>
      </w:r>
    </w:p>
  </w:footnote>
  <w:footnote w:type="continuationSeparator" w:id="0">
    <w:p w:rsidR="004A5BEF" w:rsidRDefault="004A5B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BEF" w:rsidRDefault="004A5BEF">
    <w:pPr>
      <w:pStyle w:val="Header"/>
    </w:pPr>
  </w:p>
  <w:p w:rsidR="004A5BEF" w:rsidRDefault="004A5BEF">
    <w:pPr>
      <w:pStyle w:val="Header"/>
    </w:pPr>
  </w:p>
  <w:p w:rsidR="004A5BEF" w:rsidRDefault="004A5BEF">
    <w:pPr>
      <w:pStyle w:val="Header"/>
    </w:pPr>
  </w:p>
  <w:p w:rsidR="004A5BEF" w:rsidRDefault="004A5BEF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 xml:space="preserve">36691739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2022271856</w:t>
    </w:r>
  </w:p>
  <w:p w:rsidR="004A5BEF" w:rsidRDefault="004A5BEF" w:rsidP="0055784D">
    <w:pPr>
      <w:pStyle w:val="Header"/>
      <w:rPr>
        <w:rFonts w:ascii="Times New Roman" w:hAnsi="Times New Roman"/>
        <w:sz w:val="24"/>
        <w:szCs w:val="24"/>
      </w:rPr>
    </w:pPr>
  </w:p>
  <w:p w:rsidR="004A5BEF" w:rsidRDefault="004A5BE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404E8"/>
    <w:rsid w:val="000D1646"/>
    <w:rsid w:val="001406AD"/>
    <w:rsid w:val="00142E63"/>
    <w:rsid w:val="001A1B05"/>
    <w:rsid w:val="001C5F3C"/>
    <w:rsid w:val="002401F1"/>
    <w:rsid w:val="002C12B4"/>
    <w:rsid w:val="002D7E6D"/>
    <w:rsid w:val="003657F5"/>
    <w:rsid w:val="00373635"/>
    <w:rsid w:val="003D056F"/>
    <w:rsid w:val="00401155"/>
    <w:rsid w:val="00411D4B"/>
    <w:rsid w:val="00451ED3"/>
    <w:rsid w:val="004A2BF3"/>
    <w:rsid w:val="004A5BEF"/>
    <w:rsid w:val="0055784D"/>
    <w:rsid w:val="00560DB1"/>
    <w:rsid w:val="0060608C"/>
    <w:rsid w:val="00623868"/>
    <w:rsid w:val="00637F73"/>
    <w:rsid w:val="00676DB4"/>
    <w:rsid w:val="006831DF"/>
    <w:rsid w:val="0069638E"/>
    <w:rsid w:val="00861175"/>
    <w:rsid w:val="0087149B"/>
    <w:rsid w:val="008771A6"/>
    <w:rsid w:val="008E320C"/>
    <w:rsid w:val="00913435"/>
    <w:rsid w:val="00916772"/>
    <w:rsid w:val="009A27D0"/>
    <w:rsid w:val="009D5C84"/>
    <w:rsid w:val="00A45F73"/>
    <w:rsid w:val="00A55E63"/>
    <w:rsid w:val="00AD6C8A"/>
    <w:rsid w:val="00AD749D"/>
    <w:rsid w:val="00B15E67"/>
    <w:rsid w:val="00B227A6"/>
    <w:rsid w:val="00B623F6"/>
    <w:rsid w:val="00B7440A"/>
    <w:rsid w:val="00C01CB7"/>
    <w:rsid w:val="00C71636"/>
    <w:rsid w:val="00C77032"/>
    <w:rsid w:val="00C91392"/>
    <w:rsid w:val="00CC3205"/>
    <w:rsid w:val="00CD545D"/>
    <w:rsid w:val="00D83560"/>
    <w:rsid w:val="00DC7936"/>
    <w:rsid w:val="00E010AF"/>
    <w:rsid w:val="00E0315B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E63"/>
    <w:pPr>
      <w:widowControl w:val="0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142E6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E320C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142E63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99"/>
    <w:rsid w:val="00142E6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E320C"/>
    <w:rPr>
      <w:rFonts w:cs="Times New Roman"/>
      <w:lang w:eastAsia="en-US"/>
    </w:rPr>
  </w:style>
  <w:style w:type="paragraph" w:styleId="ListParagraph">
    <w:name w:val="List Paragraph"/>
    <w:basedOn w:val="Normal"/>
    <w:uiPriority w:val="99"/>
    <w:qFormat/>
    <w:rsid w:val="00142E63"/>
  </w:style>
  <w:style w:type="paragraph" w:customStyle="1" w:styleId="TableParagraph">
    <w:name w:val="Table Paragraph"/>
    <w:basedOn w:val="Normal"/>
    <w:uiPriority w:val="99"/>
    <w:rsid w:val="00142E63"/>
  </w:style>
  <w:style w:type="paragraph" w:styleId="Header">
    <w:name w:val="header"/>
    <w:basedOn w:val="Normal"/>
    <w:link w:val="Head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99"/>
    <w:rsid w:val="002D7E6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2035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35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3</Pages>
  <Words>981</Words>
  <Characters>5594</Characters>
  <Application>Microsoft Office Outlook</Application>
  <DocSecurity>0</DocSecurity>
  <Lines>0</Lines>
  <Paragraphs>0</Paragraphs>
  <ScaleCrop>false</ScaleCrop>
  <Company>PKF Slovensko s.r.o.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PC</cp:lastModifiedBy>
  <cp:revision>2</cp:revision>
  <dcterms:created xsi:type="dcterms:W3CDTF">2017-06-30T06:33:00Z</dcterms:created>
  <dcterms:modified xsi:type="dcterms:W3CDTF">2017-06-30T06:33:00Z</dcterms:modified>
</cp:coreProperties>
</file>