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6AB" w:rsidRDefault="001B36AB">
      <w:pPr>
        <w:pStyle w:val="Hlavika"/>
        <w:outlineLvl w:val="0"/>
      </w:pPr>
      <w:bookmarkStart w:id="0" w:name="_GoBack"/>
      <w:bookmarkEnd w:id="0"/>
    </w:p>
    <w:p w:rsidR="001B36AB" w:rsidRDefault="001B36AB">
      <w:pPr>
        <w:pStyle w:val="Hlavika"/>
        <w:outlineLvl w:val="0"/>
      </w:pPr>
    </w:p>
    <w:p w:rsidR="001B36AB" w:rsidRDefault="001B36AB">
      <w:pPr>
        <w:pStyle w:val="Hlavika"/>
        <w:outlineLvl w:val="0"/>
      </w:pPr>
    </w:p>
    <w:p w:rsidR="00BC5A5E" w:rsidRDefault="00BC5A5E">
      <w:pPr>
        <w:pStyle w:val="Hlavika"/>
        <w:outlineLvl w:val="0"/>
      </w:pPr>
    </w:p>
    <w:p w:rsidR="00BC5A5E" w:rsidRDefault="00BC5A5E">
      <w:pPr>
        <w:pStyle w:val="Hlavika"/>
        <w:outlineLvl w:val="0"/>
      </w:pPr>
    </w:p>
    <w:p w:rsidR="001B36AB" w:rsidRDefault="001B36AB">
      <w:pPr>
        <w:pStyle w:val="Hlavika"/>
        <w:outlineLvl w:val="0"/>
      </w:pPr>
    </w:p>
    <w:p w:rsidR="001B36AB" w:rsidRPr="00272A33" w:rsidRDefault="001B36AB" w:rsidP="00272A33">
      <w:pPr>
        <w:pStyle w:val="Hlavika"/>
        <w:jc w:val="center"/>
        <w:outlineLvl w:val="0"/>
        <w:rPr>
          <w:b/>
          <w:sz w:val="36"/>
          <w:szCs w:val="36"/>
        </w:rPr>
      </w:pPr>
    </w:p>
    <w:p w:rsidR="00393352" w:rsidRDefault="00393352" w:rsidP="00272A33">
      <w:pPr>
        <w:pStyle w:val="Hlavika"/>
        <w:jc w:val="center"/>
        <w:outlineLvl w:val="0"/>
        <w:rPr>
          <w:b/>
          <w:sz w:val="36"/>
          <w:szCs w:val="36"/>
        </w:rPr>
      </w:pPr>
    </w:p>
    <w:p w:rsidR="001B36AB" w:rsidRDefault="00A078C3" w:rsidP="00272A33">
      <w:pPr>
        <w:pStyle w:val="Hlavika"/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DODATOK </w:t>
      </w:r>
      <w:r w:rsidR="001B36AB" w:rsidRPr="00272A33">
        <w:rPr>
          <w:b/>
          <w:sz w:val="36"/>
          <w:szCs w:val="36"/>
        </w:rPr>
        <w:t>SPRÁV</w:t>
      </w:r>
      <w:r>
        <w:rPr>
          <w:b/>
          <w:sz w:val="36"/>
          <w:szCs w:val="36"/>
        </w:rPr>
        <w:t>Y</w:t>
      </w:r>
      <w:r w:rsidR="001B36AB" w:rsidRPr="00272A33">
        <w:rPr>
          <w:b/>
          <w:sz w:val="36"/>
          <w:szCs w:val="36"/>
        </w:rPr>
        <w:t xml:space="preserve"> </w:t>
      </w:r>
      <w:r w:rsidR="00157868" w:rsidRPr="00272A33">
        <w:rPr>
          <w:b/>
          <w:sz w:val="36"/>
          <w:szCs w:val="36"/>
        </w:rPr>
        <w:t xml:space="preserve">NEZÁVISLÉHO </w:t>
      </w:r>
      <w:r w:rsidR="001B36AB" w:rsidRPr="00272A33">
        <w:rPr>
          <w:b/>
          <w:sz w:val="36"/>
          <w:szCs w:val="36"/>
        </w:rPr>
        <w:t>AUD</w:t>
      </w:r>
      <w:r w:rsidR="00157868" w:rsidRPr="00272A33">
        <w:rPr>
          <w:b/>
          <w:sz w:val="36"/>
          <w:szCs w:val="36"/>
        </w:rPr>
        <w:t>Í</w:t>
      </w:r>
      <w:r w:rsidR="001B36AB" w:rsidRPr="00272A33">
        <w:rPr>
          <w:b/>
          <w:sz w:val="36"/>
          <w:szCs w:val="36"/>
        </w:rPr>
        <w:t>TORA</w:t>
      </w:r>
    </w:p>
    <w:p w:rsidR="002513EB" w:rsidRPr="00272A33" w:rsidRDefault="002513EB" w:rsidP="00272A33">
      <w:pPr>
        <w:pStyle w:val="Hlavika"/>
        <w:jc w:val="center"/>
        <w:outlineLvl w:val="0"/>
        <w:rPr>
          <w:b/>
          <w:sz w:val="36"/>
          <w:szCs w:val="36"/>
        </w:rPr>
      </w:pPr>
    </w:p>
    <w:p w:rsidR="001B36AB" w:rsidRPr="00272A33" w:rsidRDefault="002513EB" w:rsidP="00272A33">
      <w:pPr>
        <w:pStyle w:val="Hlavika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Spoločníkom a štatutárnemu orgánu spoločnosti </w:t>
      </w:r>
      <w:r w:rsidR="00C15EC9">
        <w:rPr>
          <w:b/>
          <w:sz w:val="36"/>
          <w:szCs w:val="36"/>
        </w:rPr>
        <w:t>AQUASEED</w:t>
      </w:r>
      <w:r>
        <w:rPr>
          <w:b/>
          <w:sz w:val="36"/>
          <w:szCs w:val="36"/>
        </w:rPr>
        <w:t>, s.r.o.</w:t>
      </w:r>
    </w:p>
    <w:p w:rsidR="001B36AB" w:rsidRDefault="001B36AB">
      <w:pPr>
        <w:pStyle w:val="Hlavika"/>
      </w:pPr>
    </w:p>
    <w:p w:rsidR="001B36AB" w:rsidRDefault="001B36AB">
      <w:pPr>
        <w:pStyle w:val="Hlavika"/>
      </w:pPr>
    </w:p>
    <w:p w:rsidR="001B36AB" w:rsidRDefault="002513EB">
      <w:pPr>
        <w:pStyle w:val="Firma"/>
      </w:pPr>
      <w:r>
        <w:t>k výročnej správe</w:t>
      </w:r>
    </w:p>
    <w:p w:rsidR="001B36AB" w:rsidRDefault="001B36AB">
      <w:pPr>
        <w:pStyle w:val="Firma"/>
      </w:pPr>
    </w:p>
    <w:p w:rsidR="001B36AB" w:rsidRDefault="001B36AB">
      <w:pPr>
        <w:pStyle w:val="Firma"/>
      </w:pPr>
    </w:p>
    <w:p w:rsidR="001B36AB" w:rsidRDefault="001B36AB">
      <w:pPr>
        <w:pStyle w:val="Dtum"/>
        <w:outlineLvl w:val="0"/>
      </w:pPr>
      <w:r>
        <w:t>Košice</w:t>
      </w:r>
      <w:r w:rsidR="00812499">
        <w:t xml:space="preserve"> </w:t>
      </w:r>
      <w:r w:rsidR="00C04412">
        <w:t>jún</w:t>
      </w:r>
      <w:r w:rsidR="00357E6F">
        <w:t xml:space="preserve"> 2017</w:t>
      </w:r>
      <w:r w:rsidR="0052279E">
        <w:t xml:space="preserve"> </w:t>
      </w:r>
      <w:r w:rsidR="00812499">
        <w:t xml:space="preserve">   </w:t>
      </w:r>
      <w:r>
        <w:t xml:space="preserve">                                 </w:t>
      </w:r>
      <w:r w:rsidR="0052279E">
        <w:t xml:space="preserve">  </w:t>
      </w:r>
      <w:r>
        <w:t xml:space="preserve">  </w:t>
      </w:r>
      <w:r w:rsidR="003065D3">
        <w:t xml:space="preserve"> </w:t>
      </w:r>
      <w:r w:rsidR="00C04412">
        <w:t xml:space="preserve">   </w:t>
      </w:r>
      <w:r w:rsidR="003065D3">
        <w:t xml:space="preserve">  </w:t>
      </w:r>
      <w:r>
        <w:t xml:space="preserve"> Ing. Oľga Dienešová</w:t>
      </w:r>
    </w:p>
    <w:p w:rsidR="001B36AB" w:rsidRPr="003829EF" w:rsidRDefault="003829EF">
      <w:pPr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829EF">
        <w:rPr>
          <w:sz w:val="24"/>
          <w:szCs w:val="24"/>
        </w:rPr>
        <w:tab/>
        <w:t>audítor</w:t>
      </w:r>
    </w:p>
    <w:p w:rsidR="001B36AB" w:rsidRDefault="003829EF">
      <w:pPr>
        <w:rPr>
          <w:sz w:val="24"/>
          <w:szCs w:val="24"/>
        </w:rPr>
      </w:pPr>
      <w:r w:rsidRPr="003829EF">
        <w:rPr>
          <w:sz w:val="24"/>
          <w:szCs w:val="24"/>
        </w:rPr>
        <w:tab/>
      </w:r>
      <w:r w:rsidRPr="003829EF">
        <w:rPr>
          <w:sz w:val="24"/>
          <w:szCs w:val="24"/>
        </w:rPr>
        <w:tab/>
      </w:r>
      <w:r w:rsidRPr="003829EF">
        <w:rPr>
          <w:sz w:val="24"/>
          <w:szCs w:val="24"/>
        </w:rPr>
        <w:tab/>
      </w:r>
      <w:r w:rsidRPr="003829EF">
        <w:rPr>
          <w:sz w:val="24"/>
          <w:szCs w:val="24"/>
        </w:rPr>
        <w:tab/>
      </w:r>
      <w:r w:rsidRPr="003829EF">
        <w:rPr>
          <w:sz w:val="24"/>
          <w:szCs w:val="24"/>
        </w:rPr>
        <w:tab/>
      </w:r>
      <w:r w:rsidRPr="003829EF">
        <w:rPr>
          <w:sz w:val="24"/>
          <w:szCs w:val="24"/>
        </w:rPr>
        <w:tab/>
      </w:r>
      <w:r w:rsidRPr="003829EF">
        <w:rPr>
          <w:sz w:val="24"/>
          <w:szCs w:val="24"/>
        </w:rPr>
        <w:tab/>
        <w:t>licencia SKAU č. 159</w:t>
      </w:r>
    </w:p>
    <w:p w:rsidR="003A1838" w:rsidRDefault="003A1838">
      <w:pPr>
        <w:rPr>
          <w:sz w:val="24"/>
          <w:szCs w:val="24"/>
        </w:rPr>
      </w:pPr>
    </w:p>
    <w:p w:rsidR="003A1838" w:rsidRDefault="003A1838">
      <w:pPr>
        <w:rPr>
          <w:sz w:val="24"/>
          <w:szCs w:val="24"/>
        </w:rPr>
      </w:pPr>
    </w:p>
    <w:p w:rsidR="003A1838" w:rsidRPr="003829EF" w:rsidRDefault="003A1838">
      <w:pPr>
        <w:rPr>
          <w:sz w:val="24"/>
          <w:szCs w:val="24"/>
        </w:rPr>
      </w:pPr>
    </w:p>
    <w:p w:rsidR="001853E3" w:rsidRDefault="001853E3" w:rsidP="00272A33">
      <w:pPr>
        <w:pStyle w:val="Nadpis1"/>
        <w:jc w:val="center"/>
      </w:pPr>
    </w:p>
    <w:p w:rsidR="00272A33" w:rsidRDefault="002513EB" w:rsidP="00272A33">
      <w:pPr>
        <w:pStyle w:val="Nadpis1"/>
        <w:jc w:val="center"/>
      </w:pPr>
      <w:r>
        <w:t>Dodatok správy</w:t>
      </w:r>
      <w:r w:rsidR="001B36AB">
        <w:t xml:space="preserve"> nezávislého audítora</w:t>
      </w:r>
    </w:p>
    <w:p w:rsidR="001B36AB" w:rsidRDefault="00BD429F" w:rsidP="00272A33">
      <w:pPr>
        <w:pStyle w:val="Nadpis1"/>
        <w:jc w:val="center"/>
      </w:pPr>
      <w:r>
        <w:t xml:space="preserve">Spoločníkom  a štatutárnemu orgánu spoločnosti </w:t>
      </w:r>
      <w:r w:rsidR="00C15EC9">
        <w:t>AQUASEED</w:t>
      </w:r>
      <w:r>
        <w:t>, s.r.o.</w:t>
      </w:r>
    </w:p>
    <w:p w:rsidR="00357E6F" w:rsidRDefault="002513EB" w:rsidP="002513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</w:t>
      </w:r>
      <w:r w:rsidRPr="002513EB">
        <w:rPr>
          <w:b/>
          <w:sz w:val="28"/>
          <w:szCs w:val="28"/>
        </w:rPr>
        <w:t> výročnej správe</w:t>
      </w:r>
    </w:p>
    <w:p w:rsidR="002513EB" w:rsidRDefault="002513EB" w:rsidP="002513EB">
      <w:r w:rsidRPr="002513EB">
        <w:t>v zmysle  §</w:t>
      </w:r>
      <w:r>
        <w:t xml:space="preserve"> 27 odsek 6 zákona č. 423/2015 Z.</w:t>
      </w:r>
      <w:r w:rsidR="005D0010">
        <w:t>z</w:t>
      </w:r>
      <w:r>
        <w:t xml:space="preserve">. o štatutárnom audite a o zmene a doplnení zákona č. 431/2002 Z.z. o účtovníctve v znení neskorších predpisov overila som účtovnú závierku spoločnosti </w:t>
      </w:r>
      <w:r w:rsidR="0089119C">
        <w:t>MARVEL P.I.T</w:t>
      </w:r>
      <w:r>
        <w:t xml:space="preserve">, spol. s r.o., ku ktorej som dňa </w:t>
      </w:r>
      <w:r w:rsidR="0089119C">
        <w:t>5.júna</w:t>
      </w:r>
      <w:r>
        <w:t xml:space="preserve"> 2017 vydala správu nezávislého audítora z auditu účtovnej závierky v nasledujúcom znení:</w:t>
      </w:r>
    </w:p>
    <w:p w:rsidR="005D0010" w:rsidRDefault="005D0010" w:rsidP="002513EB"/>
    <w:p w:rsidR="005D0010" w:rsidRPr="005D0010" w:rsidRDefault="005D0010" w:rsidP="002513EB">
      <w:pPr>
        <w:rPr>
          <w:b/>
          <w:sz w:val="24"/>
          <w:szCs w:val="24"/>
        </w:rPr>
      </w:pPr>
      <w:r w:rsidRPr="005D0010">
        <w:rPr>
          <w:b/>
          <w:sz w:val="24"/>
          <w:szCs w:val="24"/>
        </w:rPr>
        <w:t>Správa z auditu účtovnej závierky</w:t>
      </w:r>
    </w:p>
    <w:p w:rsidR="00357E6F" w:rsidRPr="00357E6F" w:rsidRDefault="00357E6F" w:rsidP="00357E6F"/>
    <w:p w:rsidR="005E3234" w:rsidRDefault="005E3234" w:rsidP="00DE0C13">
      <w:pPr>
        <w:autoSpaceDE w:val="0"/>
        <w:rPr>
          <w:rFonts w:ascii="TimesNewRoman" w:hAnsi="TimesNewRoman" w:cs="TimesNewRoman"/>
          <w:bCs/>
          <w:i/>
          <w:lang w:eastAsia="ar-SA"/>
        </w:rPr>
      </w:pPr>
      <w:r>
        <w:rPr>
          <w:rFonts w:ascii="TimesNewRoman" w:hAnsi="TimesNewRoman" w:cs="TimesNewRoman"/>
          <w:bCs/>
          <w:i/>
          <w:lang w:eastAsia="ar-SA"/>
        </w:rPr>
        <w:t>Názor</w:t>
      </w:r>
    </w:p>
    <w:p w:rsidR="00715FAE" w:rsidRDefault="005E3234" w:rsidP="00DE0C13">
      <w:pPr>
        <w:autoSpaceDE w:val="0"/>
        <w:rPr>
          <w:rFonts w:ascii="TimesNewRoman" w:hAnsi="TimesNewRoman" w:cs="TimesNewRoman"/>
          <w:lang w:eastAsia="ar-SA"/>
        </w:rPr>
      </w:pPr>
      <w:r>
        <w:rPr>
          <w:rFonts w:ascii="TimesNewRoman" w:hAnsi="TimesNewRoman" w:cs="TimesNewRoman"/>
          <w:lang w:eastAsia="ar-SA"/>
        </w:rPr>
        <w:t xml:space="preserve">Uskutočnila som audit  účtovnej závierky spoločnosti </w:t>
      </w:r>
      <w:r w:rsidR="00C15EC9">
        <w:rPr>
          <w:rFonts w:ascii="TimesNewRoman" w:hAnsi="TimesNewRoman" w:cs="TimesNewRoman"/>
          <w:lang w:eastAsia="ar-SA"/>
        </w:rPr>
        <w:t>AQUASEED</w:t>
      </w:r>
      <w:r w:rsidR="003065D3">
        <w:rPr>
          <w:rFonts w:ascii="TimesNewRoman" w:hAnsi="TimesNewRoman" w:cs="TimesNewRoman"/>
          <w:lang w:eastAsia="ar-SA"/>
        </w:rPr>
        <w:t>, spoločnosť s</w:t>
      </w:r>
      <w:r w:rsidR="003065D3">
        <w:rPr>
          <w:rFonts w:ascii="TimesNewRoman" w:hAnsi="TimesNewRoman" w:cs="TimesNewRoman" w:hint="eastAsia"/>
          <w:lang w:eastAsia="ar-SA"/>
        </w:rPr>
        <w:t> </w:t>
      </w:r>
      <w:r w:rsidR="003065D3">
        <w:rPr>
          <w:rFonts w:ascii="TimesNewRoman" w:hAnsi="TimesNewRoman" w:cs="TimesNewRoman"/>
          <w:lang w:eastAsia="ar-SA"/>
        </w:rPr>
        <w:t>ručením obmedzeným</w:t>
      </w:r>
      <w:r>
        <w:rPr>
          <w:rFonts w:ascii="TimesNewRoman" w:hAnsi="TimesNewRoman" w:cs="TimesNewRoman"/>
          <w:lang w:eastAsia="ar-SA"/>
        </w:rPr>
        <w:t>., ktorá obsahuje súvahu ku 31.decembru 2016, výkaz ziskov a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strát za rok končiaci sa k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uvedenému dátumu a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poznámky, ktoré obsahujú súhrn významných účtovných zásad a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účtovných metód</w:t>
      </w:r>
      <w:r w:rsidR="00715FAE">
        <w:rPr>
          <w:rFonts w:ascii="TimesNewRoman" w:hAnsi="TimesNewRoman" w:cs="TimesNewRoman"/>
          <w:lang w:eastAsia="ar-SA"/>
        </w:rPr>
        <w:t>.</w:t>
      </w:r>
    </w:p>
    <w:p w:rsidR="005E3234" w:rsidRDefault="005E3234" w:rsidP="00DE0C13">
      <w:pPr>
        <w:autoSpaceDE w:val="0"/>
        <w:rPr>
          <w:rFonts w:ascii="TimesNewRoman" w:hAnsi="TimesNewRoman" w:cs="TimesNewRoman"/>
          <w:lang w:eastAsia="ar-SA"/>
        </w:rPr>
      </w:pPr>
      <w:r>
        <w:rPr>
          <w:rFonts w:ascii="TimesNewRoman" w:hAnsi="TimesNewRoman" w:cs="TimesNewRoman"/>
          <w:b/>
          <w:lang w:eastAsia="ar-SA"/>
        </w:rPr>
        <w:t>Podľa môjho názoru, priložená účtovná závierka poskytuje pravdivý a</w:t>
      </w:r>
      <w:r>
        <w:rPr>
          <w:rFonts w:ascii="TimesNewRoman" w:hAnsi="TimesNewRoman" w:cs="TimesNewRoman" w:hint="eastAsia"/>
          <w:b/>
          <w:lang w:eastAsia="ar-SA"/>
        </w:rPr>
        <w:t> </w:t>
      </w:r>
      <w:r>
        <w:rPr>
          <w:rFonts w:ascii="TimesNewRoman" w:hAnsi="TimesNewRoman" w:cs="TimesNewRoman"/>
          <w:b/>
          <w:lang w:eastAsia="ar-SA"/>
        </w:rPr>
        <w:t xml:space="preserve">verný obraz finančnej situácie spoločnosti </w:t>
      </w:r>
      <w:r w:rsidR="00C15EC9">
        <w:rPr>
          <w:rFonts w:ascii="TimesNewRoman" w:hAnsi="TimesNewRoman" w:cs="TimesNewRoman"/>
          <w:b/>
          <w:lang w:eastAsia="ar-SA"/>
        </w:rPr>
        <w:t>AQUASEED</w:t>
      </w:r>
      <w:r w:rsidR="00297E04">
        <w:rPr>
          <w:rFonts w:ascii="TimesNewRoman" w:hAnsi="TimesNewRoman" w:cs="TimesNewRoman"/>
          <w:b/>
          <w:lang w:eastAsia="ar-SA"/>
        </w:rPr>
        <w:t>.</w:t>
      </w:r>
      <w:r w:rsidR="003065D3">
        <w:rPr>
          <w:rFonts w:ascii="TimesNewRoman" w:hAnsi="TimesNewRoman" w:cs="TimesNewRoman"/>
          <w:b/>
          <w:lang w:eastAsia="ar-SA"/>
        </w:rPr>
        <w:t>, s.r.o.</w:t>
      </w:r>
      <w:r>
        <w:rPr>
          <w:rFonts w:ascii="TimesNewRoman" w:hAnsi="TimesNewRoman" w:cs="TimesNewRoman"/>
          <w:b/>
          <w:lang w:eastAsia="ar-SA"/>
        </w:rPr>
        <w:t xml:space="preserve"> ku 31. decembru 2016 a</w:t>
      </w:r>
      <w:r>
        <w:rPr>
          <w:rFonts w:ascii="TimesNewRoman" w:hAnsi="TimesNewRoman" w:cs="TimesNewRoman" w:hint="eastAsia"/>
          <w:b/>
          <w:lang w:eastAsia="ar-SA"/>
        </w:rPr>
        <w:t> </w:t>
      </w:r>
      <w:r>
        <w:rPr>
          <w:rFonts w:ascii="TimesNewRoman" w:hAnsi="TimesNewRoman" w:cs="TimesNewRoman"/>
          <w:b/>
          <w:lang w:eastAsia="ar-SA"/>
        </w:rPr>
        <w:t>jej hospodárenia za rok končiaci sa k</w:t>
      </w:r>
      <w:r>
        <w:rPr>
          <w:rFonts w:ascii="TimesNewRoman" w:hAnsi="TimesNewRoman" w:cs="TimesNewRoman" w:hint="eastAsia"/>
          <w:b/>
          <w:lang w:eastAsia="ar-SA"/>
        </w:rPr>
        <w:t> </w:t>
      </w:r>
      <w:r>
        <w:rPr>
          <w:rFonts w:ascii="TimesNewRoman" w:hAnsi="TimesNewRoman" w:cs="TimesNewRoman"/>
          <w:b/>
          <w:lang w:eastAsia="ar-SA"/>
        </w:rPr>
        <w:t>uvedenému dátumu podľa zákona č. 431/2</w:t>
      </w:r>
      <w:r w:rsidR="00715FAE">
        <w:rPr>
          <w:rFonts w:ascii="TimesNewRoman" w:hAnsi="TimesNewRoman" w:cs="TimesNewRoman"/>
          <w:b/>
          <w:lang w:eastAsia="ar-SA"/>
        </w:rPr>
        <w:t>002 Z.</w:t>
      </w:r>
      <w:r w:rsidR="00297E04">
        <w:rPr>
          <w:rFonts w:ascii="TimesNewRoman" w:hAnsi="TimesNewRoman" w:cs="TimesNewRoman"/>
          <w:b/>
          <w:lang w:eastAsia="ar-SA"/>
        </w:rPr>
        <w:t xml:space="preserve"> </w:t>
      </w:r>
      <w:r w:rsidR="00715FAE">
        <w:rPr>
          <w:rFonts w:ascii="TimesNewRoman" w:hAnsi="TimesNewRoman" w:cs="TimesNewRoman"/>
          <w:b/>
          <w:lang w:eastAsia="ar-SA"/>
        </w:rPr>
        <w:t>z. o</w:t>
      </w:r>
      <w:r w:rsidR="00715FAE">
        <w:rPr>
          <w:rFonts w:ascii="TimesNewRoman" w:hAnsi="TimesNewRoman" w:cs="TimesNewRoman" w:hint="eastAsia"/>
          <w:b/>
          <w:lang w:eastAsia="ar-SA"/>
        </w:rPr>
        <w:t> </w:t>
      </w:r>
      <w:r w:rsidR="00715FAE">
        <w:rPr>
          <w:rFonts w:ascii="TimesNewRoman" w:hAnsi="TimesNewRoman" w:cs="TimesNewRoman"/>
          <w:b/>
          <w:lang w:eastAsia="ar-SA"/>
        </w:rPr>
        <w:t>účtovníctve v</w:t>
      </w:r>
      <w:r w:rsidR="00715FAE">
        <w:rPr>
          <w:rFonts w:ascii="TimesNewRoman" w:hAnsi="TimesNewRoman" w:cs="TimesNewRoman" w:hint="eastAsia"/>
          <w:b/>
          <w:lang w:eastAsia="ar-SA"/>
        </w:rPr>
        <w:t> </w:t>
      </w:r>
      <w:r w:rsidR="00715FAE">
        <w:rPr>
          <w:rFonts w:ascii="TimesNewRoman" w:hAnsi="TimesNewRoman" w:cs="TimesNewRoman"/>
          <w:b/>
          <w:lang w:eastAsia="ar-SA"/>
        </w:rPr>
        <w:t>znení neskorších predpisov</w:t>
      </w:r>
      <w:r w:rsidR="003065D3">
        <w:rPr>
          <w:rFonts w:ascii="TimesNewRoman" w:hAnsi="TimesNewRoman" w:cs="TimesNewRoman"/>
          <w:b/>
          <w:lang w:eastAsia="ar-SA"/>
        </w:rPr>
        <w:t>.</w:t>
      </w:r>
    </w:p>
    <w:p w:rsidR="00715FAE" w:rsidRDefault="00715FAE" w:rsidP="00DE0C13">
      <w:pPr>
        <w:autoSpaceDE w:val="0"/>
        <w:rPr>
          <w:rFonts w:ascii="TimesNewRoman" w:hAnsi="TimesNewRoman" w:cs="TimesNewRoman"/>
          <w:lang w:eastAsia="ar-SA"/>
        </w:rPr>
      </w:pPr>
    </w:p>
    <w:p w:rsidR="00715FAE" w:rsidRDefault="00715FAE" w:rsidP="00DE0C13">
      <w:pPr>
        <w:autoSpaceDE w:val="0"/>
        <w:rPr>
          <w:rFonts w:ascii="TimesNewRoman" w:hAnsi="TimesNewRoman" w:cs="TimesNewRoman"/>
          <w:i/>
          <w:lang w:eastAsia="ar-SA"/>
        </w:rPr>
      </w:pPr>
      <w:r>
        <w:rPr>
          <w:rFonts w:ascii="TimesNewRoman" w:hAnsi="TimesNewRoman" w:cs="TimesNewRoman"/>
          <w:i/>
          <w:lang w:eastAsia="ar-SA"/>
        </w:rPr>
        <w:t>Základ pre názor</w:t>
      </w:r>
    </w:p>
    <w:p w:rsidR="00715FAE" w:rsidRDefault="00715FAE" w:rsidP="00DE0C13">
      <w:pPr>
        <w:autoSpaceDE w:val="0"/>
        <w:rPr>
          <w:rFonts w:ascii="TimesNewRoman" w:hAnsi="TimesNewRoman" w:cs="TimesNewRoman"/>
          <w:lang w:eastAsia="ar-SA"/>
        </w:rPr>
      </w:pPr>
      <w:r>
        <w:rPr>
          <w:rFonts w:ascii="TimesNewRoman" w:hAnsi="TimesNewRoman" w:cs="TimesNewRoman"/>
          <w:lang w:eastAsia="ar-SA"/>
        </w:rPr>
        <w:t>Audit som vykonala podľa medziná</w:t>
      </w:r>
      <w:r w:rsidR="003065D3">
        <w:rPr>
          <w:rFonts w:ascii="TimesNewRoman" w:hAnsi="TimesNewRoman" w:cs="TimesNewRoman"/>
          <w:lang w:eastAsia="ar-SA"/>
        </w:rPr>
        <w:t>rodných audítorských štandardov</w:t>
      </w:r>
      <w:r>
        <w:rPr>
          <w:rFonts w:ascii="TimesNewRoman" w:hAnsi="TimesNewRoman" w:cs="TimesNewRoman"/>
          <w:lang w:eastAsia="ar-SA"/>
        </w:rPr>
        <w:t>. Moja zodpovednosť podľa týchto štandardov je uvedená v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 xml:space="preserve">odseku Zodpovednosť audítora za audit účtovnej závierky. Od spoločnosti </w:t>
      </w:r>
      <w:r w:rsidR="00C15EC9">
        <w:rPr>
          <w:rFonts w:ascii="TimesNewRoman" w:hAnsi="TimesNewRoman" w:cs="TimesNewRoman"/>
          <w:lang w:eastAsia="ar-SA"/>
        </w:rPr>
        <w:t>AQUASEED</w:t>
      </w:r>
      <w:r w:rsidR="003065D3">
        <w:rPr>
          <w:rFonts w:ascii="TimesNewRoman" w:hAnsi="TimesNewRoman" w:cs="TimesNewRoman"/>
          <w:lang w:eastAsia="ar-SA"/>
        </w:rPr>
        <w:t>, s.r.o.</w:t>
      </w:r>
      <w:r>
        <w:rPr>
          <w:rFonts w:ascii="TimesNewRoman" w:hAnsi="TimesNewRoman" w:cs="TimesNewRoman"/>
          <w:lang w:eastAsia="ar-SA"/>
        </w:rPr>
        <w:t>, som nezávislá podľa ustanovení zákona č. 423/2015 o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štatutárnom audite a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o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zmene a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doplnení zákona č. 431/2002 Z.z. o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účtovníctve v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 xml:space="preserve">znení neskorších predpisov </w:t>
      </w:r>
      <w:r w:rsidR="00B61FC1">
        <w:rPr>
          <w:rFonts w:ascii="TimesNewRoman" w:hAnsi="TimesNewRoman" w:cs="TimesNewRoman"/>
          <w:lang w:eastAsia="ar-SA"/>
        </w:rPr>
        <w:t xml:space="preserve"> týkajúci sa etiky, vrátane Etického kódexu audítora, relevantných pre môj audit účtovnej závierky a</w:t>
      </w:r>
      <w:r w:rsidR="00B61FC1">
        <w:rPr>
          <w:rFonts w:ascii="TimesNewRoman" w:hAnsi="TimesNewRoman" w:cs="TimesNewRoman" w:hint="eastAsia"/>
          <w:lang w:eastAsia="ar-SA"/>
        </w:rPr>
        <w:t> </w:t>
      </w:r>
      <w:r w:rsidR="00B61FC1">
        <w:rPr>
          <w:rFonts w:ascii="TimesNewRoman" w:hAnsi="TimesNewRoman" w:cs="TimesNewRoman"/>
          <w:lang w:eastAsia="ar-SA"/>
        </w:rPr>
        <w:t>splnila som aj ostatné požiadavky týchto ustanovení týkajúcich sa etiky. Som presvedčená, že audítorské dôkazy, ktoré som získala, poskytujú dostatočný a</w:t>
      </w:r>
      <w:r w:rsidR="00B61FC1">
        <w:rPr>
          <w:rFonts w:ascii="TimesNewRoman" w:hAnsi="TimesNewRoman" w:cs="TimesNewRoman" w:hint="eastAsia"/>
          <w:lang w:eastAsia="ar-SA"/>
        </w:rPr>
        <w:t> </w:t>
      </w:r>
      <w:r w:rsidR="00B61FC1">
        <w:rPr>
          <w:rFonts w:ascii="TimesNewRoman" w:hAnsi="TimesNewRoman" w:cs="TimesNewRoman"/>
          <w:lang w:eastAsia="ar-SA"/>
        </w:rPr>
        <w:t>vhodný základ pre môj názor.</w:t>
      </w:r>
    </w:p>
    <w:p w:rsidR="00B61FC1" w:rsidRDefault="00B61FC1" w:rsidP="00DE0C13">
      <w:pPr>
        <w:autoSpaceDE w:val="0"/>
        <w:rPr>
          <w:rFonts w:ascii="TimesNewRoman" w:hAnsi="TimesNewRoman" w:cs="TimesNewRoman"/>
          <w:lang w:eastAsia="ar-SA"/>
        </w:rPr>
      </w:pPr>
    </w:p>
    <w:p w:rsidR="00B61FC1" w:rsidRDefault="00B61FC1" w:rsidP="00DE0C13">
      <w:pPr>
        <w:autoSpaceDE w:val="0"/>
        <w:rPr>
          <w:rFonts w:ascii="TimesNewRoman" w:hAnsi="TimesNewRoman" w:cs="TimesNewRoman"/>
          <w:i/>
          <w:lang w:eastAsia="ar-SA"/>
        </w:rPr>
      </w:pPr>
      <w:r>
        <w:rPr>
          <w:rFonts w:ascii="TimesNewRoman" w:hAnsi="TimesNewRoman" w:cs="TimesNewRoman"/>
          <w:i/>
          <w:lang w:eastAsia="ar-SA"/>
        </w:rPr>
        <w:t>Zodpovednosť štatutárneho orgánu za účtovnú závierku</w:t>
      </w:r>
    </w:p>
    <w:p w:rsidR="00B61FC1" w:rsidRDefault="00B61FC1" w:rsidP="00DE0C13">
      <w:pPr>
        <w:autoSpaceDE w:val="0"/>
        <w:rPr>
          <w:rFonts w:ascii="TimesNewRoman" w:hAnsi="TimesNewRoman" w:cs="TimesNewRoman"/>
          <w:lang w:eastAsia="ar-SA"/>
        </w:rPr>
      </w:pPr>
      <w:r>
        <w:rPr>
          <w:rFonts w:ascii="TimesNewRoman" w:hAnsi="TimesNewRoman" w:cs="TimesNewRoman"/>
          <w:lang w:eastAsia="ar-SA"/>
        </w:rPr>
        <w:t>Štatutárny orgán je zodpovedný za zostavenie tejto účtovnej závierky tak, aby poskytovala pravidelný a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verný obraz podľa zákona o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účtovníctve a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za tie interné kontroly, ktoré považuje za potrebné na zostavenie účtovnej závierky, ktorá neobsahuje významné nesprávnosti, či už v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dôsledku podvodu, alebo chyby.</w:t>
      </w:r>
    </w:p>
    <w:p w:rsidR="00B61FC1" w:rsidRDefault="00B61FC1" w:rsidP="00DE0C13">
      <w:pPr>
        <w:autoSpaceDE w:val="0"/>
        <w:rPr>
          <w:rFonts w:ascii="TimesNewRoman" w:hAnsi="TimesNewRoman" w:cs="TimesNewRoman"/>
          <w:lang w:eastAsia="ar-SA"/>
        </w:rPr>
      </w:pPr>
      <w:r>
        <w:rPr>
          <w:rFonts w:ascii="TimesNewRoman" w:hAnsi="TimesNewRoman" w:cs="TimesNewRoman"/>
          <w:lang w:eastAsia="ar-SA"/>
        </w:rPr>
        <w:t>Pri zostavovaní účtovnej závierky je štatutárny orgán zodpovedný za zhodnotenie schopnosti spoločnosti nepretržite pokračovať vo svojej činnosti</w:t>
      </w:r>
      <w:r w:rsidR="0047458C">
        <w:rPr>
          <w:rFonts w:ascii="TimesNewRoman" w:hAnsi="TimesNewRoman" w:cs="TimesNewRoman"/>
          <w:lang w:eastAsia="ar-SA"/>
        </w:rPr>
        <w:t>, za opísanie skutočností týkajúcich sa nepretržitého pokračovania v</w:t>
      </w:r>
      <w:r w:rsidR="0047458C">
        <w:rPr>
          <w:rFonts w:ascii="TimesNewRoman" w:hAnsi="TimesNewRoman" w:cs="TimesNewRoman" w:hint="eastAsia"/>
          <w:lang w:eastAsia="ar-SA"/>
        </w:rPr>
        <w:t> </w:t>
      </w:r>
      <w:r w:rsidR="0047458C">
        <w:rPr>
          <w:rFonts w:ascii="TimesNewRoman" w:hAnsi="TimesNewRoman" w:cs="TimesNewRoman"/>
          <w:lang w:eastAsia="ar-SA"/>
        </w:rPr>
        <w:t>činnosti, ak je to potrebné a</w:t>
      </w:r>
      <w:r w:rsidR="0047458C">
        <w:rPr>
          <w:rFonts w:ascii="TimesNewRoman" w:hAnsi="TimesNewRoman" w:cs="TimesNewRoman" w:hint="eastAsia"/>
          <w:lang w:eastAsia="ar-SA"/>
        </w:rPr>
        <w:t> </w:t>
      </w:r>
      <w:r w:rsidR="0047458C">
        <w:rPr>
          <w:rFonts w:ascii="TimesNewRoman" w:hAnsi="TimesNewRoman" w:cs="TimesNewRoman"/>
          <w:lang w:eastAsia="ar-SA"/>
        </w:rPr>
        <w:t>za použitie predpokladu nepretržitého  pokračovania v</w:t>
      </w:r>
      <w:r w:rsidR="0047458C">
        <w:rPr>
          <w:rFonts w:ascii="TimesNewRoman" w:hAnsi="TimesNewRoman" w:cs="TimesNewRoman" w:hint="eastAsia"/>
          <w:lang w:eastAsia="ar-SA"/>
        </w:rPr>
        <w:t> </w:t>
      </w:r>
      <w:r w:rsidR="0047458C">
        <w:rPr>
          <w:rFonts w:ascii="TimesNewRoman" w:hAnsi="TimesNewRoman" w:cs="TimesNewRoman"/>
          <w:lang w:eastAsia="ar-SA"/>
        </w:rPr>
        <w:t>činnosti v</w:t>
      </w:r>
      <w:r w:rsidR="0047458C">
        <w:rPr>
          <w:rFonts w:ascii="TimesNewRoman" w:hAnsi="TimesNewRoman" w:cs="TimesNewRoman" w:hint="eastAsia"/>
          <w:lang w:eastAsia="ar-SA"/>
        </w:rPr>
        <w:t> </w:t>
      </w:r>
      <w:r w:rsidR="0047458C">
        <w:rPr>
          <w:rFonts w:ascii="TimesNewRoman" w:hAnsi="TimesNewRoman" w:cs="TimesNewRoman"/>
          <w:lang w:eastAsia="ar-SA"/>
        </w:rPr>
        <w:t>účtovníctve, ibaže by mal v</w:t>
      </w:r>
      <w:r w:rsidR="0047458C">
        <w:rPr>
          <w:rFonts w:ascii="TimesNewRoman" w:hAnsi="TimesNewRoman" w:cs="TimesNewRoman" w:hint="eastAsia"/>
          <w:lang w:eastAsia="ar-SA"/>
        </w:rPr>
        <w:t> </w:t>
      </w:r>
      <w:r w:rsidR="0047458C">
        <w:rPr>
          <w:rFonts w:ascii="TimesNewRoman" w:hAnsi="TimesNewRoman" w:cs="TimesNewRoman"/>
          <w:lang w:eastAsia="ar-SA"/>
        </w:rPr>
        <w:t>úmysle  spoločnosť zlikvidovať, alebo ukončiť jej činnosť, alebo by nemal inú realistickú možnosť než tak urobiť.</w:t>
      </w:r>
    </w:p>
    <w:p w:rsidR="007A7980" w:rsidRDefault="007A7980" w:rsidP="00DE0C13">
      <w:pPr>
        <w:autoSpaceDE w:val="0"/>
        <w:rPr>
          <w:rFonts w:ascii="TimesNewRoman" w:hAnsi="TimesNewRoman" w:cs="TimesNewRoman"/>
          <w:lang w:eastAsia="ar-SA"/>
        </w:rPr>
      </w:pPr>
    </w:p>
    <w:p w:rsidR="0047458C" w:rsidRDefault="0047458C" w:rsidP="00DE0C13">
      <w:pPr>
        <w:autoSpaceDE w:val="0"/>
        <w:rPr>
          <w:rFonts w:ascii="TimesNewRoman" w:hAnsi="TimesNewRoman" w:cs="TimesNewRoman"/>
          <w:i/>
          <w:lang w:eastAsia="ar-SA"/>
        </w:rPr>
      </w:pPr>
      <w:r>
        <w:rPr>
          <w:rFonts w:ascii="TimesNewRoman" w:hAnsi="TimesNewRoman" w:cs="TimesNewRoman"/>
          <w:i/>
          <w:lang w:eastAsia="ar-SA"/>
        </w:rPr>
        <w:t>Zodpovednosť audítora za audit účtovnej závierky</w:t>
      </w:r>
    </w:p>
    <w:p w:rsidR="0047458C" w:rsidRDefault="006B3E76" w:rsidP="00DE0C13">
      <w:pPr>
        <w:autoSpaceDE w:val="0"/>
        <w:rPr>
          <w:rFonts w:ascii="TimesNewRoman" w:hAnsi="TimesNewRoman" w:cs="TimesNewRoman"/>
          <w:lang w:eastAsia="ar-SA"/>
        </w:rPr>
      </w:pPr>
      <w:r>
        <w:rPr>
          <w:rFonts w:ascii="TimesNewRoman" w:hAnsi="TimesNewRoman" w:cs="TimesNewRoman"/>
          <w:lang w:eastAsia="ar-SA"/>
        </w:rPr>
        <w:t>Mojou zodpovednosťou je získať primerané uistenie, či účtovná závierka ako celok neobsahuje významné nesprávnosti, či už v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dôsledku podvodu, alebo chyby a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vydať správu audítora, vrátane názoru. Primerané uistenie je uistenie vysokého stup</w:t>
      </w:r>
      <w:r w:rsidR="00D57EDD">
        <w:rPr>
          <w:rFonts w:ascii="TimesNewRoman" w:hAnsi="TimesNewRoman" w:cs="TimesNewRoman"/>
          <w:lang w:eastAsia="ar-SA"/>
        </w:rPr>
        <w:t>ň</w:t>
      </w:r>
      <w:r>
        <w:rPr>
          <w:rFonts w:ascii="TimesNewRoman" w:hAnsi="TimesNewRoman" w:cs="TimesNewRoman"/>
          <w:lang w:eastAsia="ar-SA"/>
        </w:rPr>
        <w:t>a, ale nie je zárukou toho, že audit vykonaný podľa medzinárodných audítorských štandardov vždy odhalí významné</w:t>
      </w:r>
      <w:r w:rsidR="00D57EDD">
        <w:rPr>
          <w:rFonts w:ascii="TimesNewRoman" w:hAnsi="TimesNewRoman" w:cs="TimesNewRoman"/>
          <w:lang w:eastAsia="ar-SA"/>
        </w:rPr>
        <w:t xml:space="preserve"> nesprávnosti,  ak také  existujú. Nesprávnosti môžu vzniknúť v</w:t>
      </w:r>
      <w:r w:rsidR="00D57EDD">
        <w:rPr>
          <w:rFonts w:ascii="TimesNewRoman" w:hAnsi="TimesNewRoman" w:cs="TimesNewRoman" w:hint="eastAsia"/>
          <w:lang w:eastAsia="ar-SA"/>
        </w:rPr>
        <w:t> </w:t>
      </w:r>
      <w:r w:rsidR="00D57EDD">
        <w:rPr>
          <w:rFonts w:ascii="TimesNewRoman" w:hAnsi="TimesNewRoman" w:cs="TimesNewRoman"/>
          <w:lang w:eastAsia="ar-SA"/>
        </w:rPr>
        <w:t>dôsledku podvodu, alebo chyby a</w:t>
      </w:r>
      <w:r w:rsidR="00D57EDD">
        <w:rPr>
          <w:rFonts w:ascii="TimesNewRoman" w:hAnsi="TimesNewRoman" w:cs="TimesNewRoman" w:hint="eastAsia"/>
          <w:lang w:eastAsia="ar-SA"/>
        </w:rPr>
        <w:t> </w:t>
      </w:r>
      <w:r w:rsidR="00D57EDD">
        <w:rPr>
          <w:rFonts w:ascii="TimesNewRoman" w:hAnsi="TimesNewRoman" w:cs="TimesNewRoman"/>
          <w:lang w:eastAsia="ar-SA"/>
        </w:rPr>
        <w:t>za významné sa považujú vtedy, ak by sa dalo odôvodnene očakávať, že jednotlivo, alebo v</w:t>
      </w:r>
      <w:r w:rsidR="00D57EDD">
        <w:rPr>
          <w:rFonts w:ascii="TimesNewRoman" w:hAnsi="TimesNewRoman" w:cs="TimesNewRoman" w:hint="eastAsia"/>
          <w:lang w:eastAsia="ar-SA"/>
        </w:rPr>
        <w:t> </w:t>
      </w:r>
      <w:r w:rsidR="00D57EDD">
        <w:rPr>
          <w:rFonts w:ascii="TimesNewRoman" w:hAnsi="TimesNewRoman" w:cs="TimesNewRoman"/>
          <w:lang w:eastAsia="ar-SA"/>
        </w:rPr>
        <w:t>súhrne by mohli ovplyvniť ekonomické rozhodnutia používateľov uskutočnené na základe tejto účtovnej závierky.</w:t>
      </w:r>
    </w:p>
    <w:p w:rsidR="00D57EDD" w:rsidRDefault="00D57EDD" w:rsidP="00DE0C13">
      <w:pPr>
        <w:autoSpaceDE w:val="0"/>
        <w:rPr>
          <w:rFonts w:ascii="TimesNewRoman" w:hAnsi="TimesNewRoman" w:cs="TimesNewRoman"/>
          <w:lang w:eastAsia="ar-SA"/>
        </w:rPr>
      </w:pPr>
      <w:r>
        <w:rPr>
          <w:rFonts w:ascii="TimesNewRoman" w:hAnsi="TimesNewRoman" w:cs="TimesNewRoman"/>
          <w:lang w:eastAsia="ar-SA"/>
        </w:rPr>
        <w:t>V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rámci auditu uskutočneného podľa medzinárodných audítorských štandardov počas celého auditu uplatňujem odborný úsudok a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zachovávam profesionálny skepticizmus. Okrem toho:</w:t>
      </w:r>
    </w:p>
    <w:p w:rsidR="00D57EDD" w:rsidRDefault="00D57EDD" w:rsidP="00D57EDD">
      <w:pPr>
        <w:pStyle w:val="Odsekzoznamu"/>
        <w:numPr>
          <w:ilvl w:val="0"/>
          <w:numId w:val="14"/>
        </w:numPr>
        <w:autoSpaceDE w:val="0"/>
        <w:rPr>
          <w:rFonts w:ascii="TimesNewRoman" w:hAnsi="TimesNewRoman" w:cs="TimesNewRoman"/>
          <w:lang w:eastAsia="ar-SA"/>
        </w:rPr>
      </w:pPr>
      <w:r>
        <w:rPr>
          <w:rFonts w:ascii="TimesNewRoman" w:hAnsi="TimesNewRoman" w:cs="TimesNewRoman"/>
          <w:lang w:eastAsia="ar-SA"/>
        </w:rPr>
        <w:t>Identifikujem a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posudzujem riziká významnej nesprávnosti účtovnej závierky, či už v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dôsledku podvodu alebo chyby, navrhujem a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uskutočňujem audítorské postupy reagujúce  na tieto riziká a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získavam audítorské dôkazy, ktoré sú dostatočné a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vhodné na poskytnutie základu pre môj názor.</w:t>
      </w:r>
      <w:r w:rsidR="00B323E5">
        <w:rPr>
          <w:rFonts w:ascii="TimesNewRoman" w:hAnsi="TimesNewRoman" w:cs="TimesNewRoman"/>
          <w:lang w:eastAsia="ar-SA"/>
        </w:rPr>
        <w:t xml:space="preserve"> Riziko neodhalenia významnej nesprávnosti v</w:t>
      </w:r>
      <w:r w:rsidR="00B323E5">
        <w:rPr>
          <w:rFonts w:ascii="TimesNewRoman" w:hAnsi="TimesNewRoman" w:cs="TimesNewRoman" w:hint="eastAsia"/>
          <w:lang w:eastAsia="ar-SA"/>
        </w:rPr>
        <w:t> </w:t>
      </w:r>
      <w:r w:rsidR="00B323E5">
        <w:rPr>
          <w:rFonts w:ascii="TimesNewRoman" w:hAnsi="TimesNewRoman" w:cs="TimesNewRoman"/>
          <w:lang w:eastAsia="ar-SA"/>
        </w:rPr>
        <w:t>dôsledku podvodu je vyššie ako toto riziko v</w:t>
      </w:r>
      <w:r w:rsidR="00B323E5">
        <w:rPr>
          <w:rFonts w:ascii="TimesNewRoman" w:hAnsi="TimesNewRoman" w:cs="TimesNewRoman" w:hint="eastAsia"/>
          <w:lang w:eastAsia="ar-SA"/>
        </w:rPr>
        <w:t> </w:t>
      </w:r>
      <w:r w:rsidR="00B323E5">
        <w:rPr>
          <w:rFonts w:ascii="TimesNewRoman" w:hAnsi="TimesNewRoman" w:cs="TimesNewRoman"/>
          <w:lang w:eastAsia="ar-SA"/>
        </w:rPr>
        <w:t>dôsledku chyby, pretože podvod môže zahŕňať  tajnú dohodu, falšovanie, úmyselné vynechanie, nepravdivé vyhlásenie, alebo obídenie internej kontroly.</w:t>
      </w:r>
    </w:p>
    <w:p w:rsidR="00B323E5" w:rsidRDefault="00B323E5" w:rsidP="00D57EDD">
      <w:pPr>
        <w:pStyle w:val="Odsekzoznamu"/>
        <w:numPr>
          <w:ilvl w:val="0"/>
          <w:numId w:val="14"/>
        </w:numPr>
        <w:autoSpaceDE w:val="0"/>
        <w:rPr>
          <w:rFonts w:ascii="TimesNewRoman" w:hAnsi="TimesNewRoman" w:cs="TimesNewRoman"/>
          <w:lang w:eastAsia="ar-SA"/>
        </w:rPr>
      </w:pPr>
      <w:r>
        <w:rPr>
          <w:rFonts w:ascii="TimesNewRoman" w:hAnsi="TimesNewRoman" w:cs="TimesNewRoman"/>
          <w:lang w:eastAsia="ar-SA"/>
        </w:rPr>
        <w:t>Oboznamujem sa s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internými kontrolami relevantnými pre audit, aby som mohla navrhnúť audítorské postupy vhodné za daných okolností, ale nie za účelom vyjadrenia názoru na efektívnosť interných kontrol spoločnosti.</w:t>
      </w:r>
    </w:p>
    <w:p w:rsidR="00B323E5" w:rsidRDefault="00B323E5" w:rsidP="00D57EDD">
      <w:pPr>
        <w:pStyle w:val="Odsekzoznamu"/>
        <w:numPr>
          <w:ilvl w:val="0"/>
          <w:numId w:val="14"/>
        </w:numPr>
        <w:autoSpaceDE w:val="0"/>
        <w:rPr>
          <w:rFonts w:ascii="TimesNewRoman" w:hAnsi="TimesNewRoman" w:cs="TimesNewRoman"/>
          <w:lang w:eastAsia="ar-SA"/>
        </w:rPr>
      </w:pPr>
      <w:r>
        <w:rPr>
          <w:rFonts w:ascii="TimesNewRoman" w:hAnsi="TimesNewRoman" w:cs="TimesNewRoman"/>
          <w:lang w:eastAsia="ar-SA"/>
        </w:rPr>
        <w:t>Hodnotím vhodnosť použitých účtovných zásad a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účtovných metód a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primeranosť účtovných odhadov a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uvedenie s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nimi súvisiacich informácií, uskutočnené štatutárnym orgánom.</w:t>
      </w:r>
    </w:p>
    <w:p w:rsidR="00B323E5" w:rsidRDefault="00B323E5" w:rsidP="00D57EDD">
      <w:pPr>
        <w:pStyle w:val="Odsekzoznamu"/>
        <w:numPr>
          <w:ilvl w:val="0"/>
          <w:numId w:val="14"/>
        </w:numPr>
        <w:autoSpaceDE w:val="0"/>
        <w:rPr>
          <w:rFonts w:ascii="TimesNewRoman" w:hAnsi="TimesNewRoman" w:cs="TimesNewRoman"/>
          <w:lang w:eastAsia="ar-SA"/>
        </w:rPr>
      </w:pPr>
      <w:r>
        <w:rPr>
          <w:rFonts w:ascii="TimesNewRoman" w:hAnsi="TimesNewRoman" w:cs="TimesNewRoman"/>
          <w:lang w:eastAsia="ar-SA"/>
        </w:rPr>
        <w:t>Robím záver o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tom, či štatutárny orgán vhodne v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účtovníctve používa predpoklad nepretržitého pokračovania v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činnosti a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na základe získaných audítorských dôkazov záver o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tom, či existuje významná neistota v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súvislosti s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udalosťami, alebo okolnosťami, ktoré by mohli významne spochybniť schopnosť spoločnosti nepretržite pokračovať v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činnosti. Ak dospejem k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záveru, že významná neistota existuje, som povinná upozorniť v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mojej správe audítora na súvisiace informácie uvedené v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účtovnej závierke, alebo ak sú tieto informácie nedostatočné, modifikovať môj názor. Moje závery vychádzajú z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audítorských dôkazov získaných do dátumu vydania mojej správy audítora. Budúce udalosti, alebo okolnosti však môžu spôsobiť</w:t>
      </w:r>
      <w:r w:rsidR="00975053">
        <w:rPr>
          <w:rFonts w:ascii="TimesNewRoman" w:hAnsi="TimesNewRoman" w:cs="TimesNewRoman"/>
          <w:lang w:eastAsia="ar-SA"/>
        </w:rPr>
        <w:t xml:space="preserve">, </w:t>
      </w:r>
      <w:r>
        <w:rPr>
          <w:rFonts w:ascii="TimesNewRoman" w:hAnsi="TimesNewRoman" w:cs="TimesNewRoman"/>
          <w:lang w:eastAsia="ar-SA"/>
        </w:rPr>
        <w:t xml:space="preserve">že spoločnosť prestane pokračovať </w:t>
      </w:r>
      <w:r w:rsidR="00975053">
        <w:rPr>
          <w:rFonts w:ascii="TimesNewRoman" w:hAnsi="TimesNewRoman" w:cs="TimesNewRoman"/>
          <w:lang w:eastAsia="ar-SA"/>
        </w:rPr>
        <w:t>v</w:t>
      </w:r>
      <w:r w:rsidR="00975053">
        <w:rPr>
          <w:rFonts w:ascii="TimesNewRoman" w:hAnsi="TimesNewRoman" w:cs="TimesNewRoman" w:hint="eastAsia"/>
          <w:lang w:eastAsia="ar-SA"/>
        </w:rPr>
        <w:t> </w:t>
      </w:r>
      <w:r w:rsidR="00975053">
        <w:rPr>
          <w:rFonts w:ascii="TimesNewRoman" w:hAnsi="TimesNewRoman" w:cs="TimesNewRoman"/>
          <w:lang w:eastAsia="ar-SA"/>
        </w:rPr>
        <w:t>nepretržitej činnosti.</w:t>
      </w:r>
    </w:p>
    <w:p w:rsidR="00DE0C13" w:rsidRDefault="0071641B" w:rsidP="00DE0C13">
      <w:pPr>
        <w:pStyle w:val="Odsekzoznamu"/>
        <w:numPr>
          <w:ilvl w:val="0"/>
          <w:numId w:val="14"/>
        </w:numPr>
        <w:autoSpaceDE w:val="0"/>
        <w:rPr>
          <w:rFonts w:ascii="TimesNewRoman" w:hAnsi="TimesNewRoman" w:cs="TimesNewRoman"/>
          <w:lang w:eastAsia="ar-SA"/>
        </w:rPr>
      </w:pPr>
      <w:r>
        <w:rPr>
          <w:rFonts w:ascii="TimesNewRoman" w:hAnsi="TimesNewRoman" w:cs="TimesNewRoman"/>
          <w:lang w:eastAsia="ar-SA"/>
        </w:rPr>
        <w:t>Hodnotím celkovú prezentáciu, štruktúru a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obsah účtovnej závierky vrátane informácií v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nej uvedených, ako aj to, či účtovná závierka zachytáva uskutočnené transakcie a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udalosti spôsobom, ktorý vedie k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ich vernému zobrazeniu.</w:t>
      </w:r>
    </w:p>
    <w:p w:rsidR="005D0010" w:rsidRDefault="005D0010" w:rsidP="005D0010">
      <w:pPr>
        <w:pStyle w:val="Odsekzoznamu"/>
        <w:autoSpaceDE w:val="0"/>
        <w:rPr>
          <w:rFonts w:ascii="TimesNewRoman" w:hAnsi="TimesNewRoman" w:cs="TimesNewRoman"/>
          <w:lang w:eastAsia="ar-SA"/>
        </w:rPr>
      </w:pPr>
    </w:p>
    <w:p w:rsidR="005D0010" w:rsidRDefault="005D0010" w:rsidP="005D0010">
      <w:pPr>
        <w:autoSpaceDE w:val="0"/>
        <w:rPr>
          <w:rFonts w:ascii="TimesNewRoman" w:hAnsi="TimesNewRoman" w:cs="TimesNewRoman"/>
          <w:b/>
          <w:sz w:val="24"/>
          <w:szCs w:val="24"/>
          <w:lang w:eastAsia="ar-SA"/>
        </w:rPr>
      </w:pPr>
      <w:r>
        <w:rPr>
          <w:rFonts w:ascii="TimesNewRoman" w:hAnsi="TimesNewRoman" w:cs="TimesNewRoman"/>
          <w:b/>
          <w:sz w:val="24"/>
          <w:szCs w:val="24"/>
          <w:lang w:eastAsia="ar-SA"/>
        </w:rPr>
        <w:t>Správa k</w:t>
      </w:r>
      <w:r>
        <w:rPr>
          <w:rFonts w:ascii="TimesNewRoman" w:hAnsi="TimesNewRoman" w:cs="TimesNewRoman" w:hint="eastAsia"/>
          <w:b/>
          <w:sz w:val="24"/>
          <w:szCs w:val="24"/>
          <w:lang w:eastAsia="ar-SA"/>
        </w:rPr>
        <w:t> </w:t>
      </w:r>
      <w:r>
        <w:rPr>
          <w:rFonts w:ascii="TimesNewRoman" w:hAnsi="TimesNewRoman" w:cs="TimesNewRoman"/>
          <w:b/>
          <w:sz w:val="24"/>
          <w:szCs w:val="24"/>
          <w:lang w:eastAsia="ar-SA"/>
        </w:rPr>
        <w:t>ďalším požiadavkám zákonov a</w:t>
      </w:r>
      <w:r>
        <w:rPr>
          <w:rFonts w:ascii="TimesNewRoman" w:hAnsi="TimesNewRoman" w:cs="TimesNewRoman" w:hint="eastAsia"/>
          <w:b/>
          <w:sz w:val="24"/>
          <w:szCs w:val="24"/>
          <w:lang w:eastAsia="ar-SA"/>
        </w:rPr>
        <w:t> </w:t>
      </w:r>
      <w:r>
        <w:rPr>
          <w:rFonts w:ascii="TimesNewRoman" w:hAnsi="TimesNewRoman" w:cs="TimesNewRoman"/>
          <w:b/>
          <w:sz w:val="24"/>
          <w:szCs w:val="24"/>
          <w:lang w:eastAsia="ar-SA"/>
        </w:rPr>
        <w:t>iných právnych predpisov</w:t>
      </w:r>
    </w:p>
    <w:p w:rsidR="00E53C82" w:rsidRDefault="00E53C82" w:rsidP="005D0010">
      <w:pPr>
        <w:autoSpaceDE w:val="0"/>
        <w:rPr>
          <w:rFonts w:ascii="TimesNewRoman" w:hAnsi="TimesNewRoman" w:cs="TimesNewRoman"/>
          <w:b/>
          <w:sz w:val="24"/>
          <w:szCs w:val="24"/>
          <w:lang w:eastAsia="ar-SA"/>
        </w:rPr>
      </w:pPr>
    </w:p>
    <w:p w:rsidR="005D0010" w:rsidRDefault="005D0010" w:rsidP="005D0010">
      <w:pPr>
        <w:autoSpaceDE w:val="0"/>
        <w:rPr>
          <w:rFonts w:ascii="TimesNewRoman" w:hAnsi="TimesNewRoman" w:cs="TimesNewRoman"/>
          <w:i/>
          <w:lang w:eastAsia="ar-SA"/>
        </w:rPr>
      </w:pPr>
      <w:r>
        <w:rPr>
          <w:rFonts w:ascii="TimesNewRoman" w:hAnsi="TimesNewRoman" w:cs="TimesNewRoman"/>
          <w:i/>
          <w:lang w:eastAsia="ar-SA"/>
        </w:rPr>
        <w:t>Správa k</w:t>
      </w:r>
      <w:r>
        <w:rPr>
          <w:rFonts w:ascii="TimesNewRoman" w:hAnsi="TimesNewRoman" w:cs="TimesNewRoman" w:hint="eastAsia"/>
          <w:i/>
          <w:lang w:eastAsia="ar-SA"/>
        </w:rPr>
        <w:t> </w:t>
      </w:r>
      <w:r>
        <w:rPr>
          <w:rFonts w:ascii="TimesNewRoman" w:hAnsi="TimesNewRoman" w:cs="TimesNewRoman"/>
          <w:i/>
          <w:lang w:eastAsia="ar-SA"/>
        </w:rPr>
        <w:t>informáciám, ktoré sa uvádzajú vo výročnej správe – dodatok správy nezávislého audítora</w:t>
      </w:r>
    </w:p>
    <w:p w:rsidR="005D0010" w:rsidRDefault="005D0010" w:rsidP="005D0010">
      <w:pPr>
        <w:autoSpaceDE w:val="0"/>
        <w:rPr>
          <w:rFonts w:ascii="TimesNewRoman" w:hAnsi="TimesNewRoman" w:cs="TimesNewRoman"/>
          <w:lang w:eastAsia="ar-SA"/>
        </w:rPr>
      </w:pPr>
      <w:r>
        <w:rPr>
          <w:rFonts w:ascii="TimesNewRoman" w:hAnsi="TimesNewRoman" w:cs="TimesNewRoman"/>
          <w:lang w:eastAsia="ar-SA"/>
        </w:rPr>
        <w:t>Štatutárny orgán je zodpovedný za informácie uvedené vo výročnej správe, zostavenej podľa požiadaviek zákona o účtovníctva. Náš vyššie uvedený názor na účtovnú závierku sa nevzťahuje na iné informácie vo výročnej správe.</w:t>
      </w:r>
    </w:p>
    <w:p w:rsidR="005D0010" w:rsidRDefault="005D0010" w:rsidP="005D0010">
      <w:pPr>
        <w:autoSpaceDE w:val="0"/>
        <w:rPr>
          <w:rFonts w:ascii="TimesNewRoman" w:hAnsi="TimesNewRoman" w:cs="TimesNewRoman"/>
          <w:lang w:eastAsia="ar-SA"/>
        </w:rPr>
      </w:pPr>
      <w:r>
        <w:rPr>
          <w:rFonts w:ascii="TimesNewRoman" w:hAnsi="TimesNewRoman" w:cs="TimesNewRoman"/>
          <w:lang w:eastAsia="ar-SA"/>
        </w:rPr>
        <w:lastRenderedPageBreak/>
        <w:t>V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súvislosti s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auditom účtovnej závierky je mojou zodpovednosťou oboznámenie sa s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informáciami uvedenými vo výročnej správe a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posúdenie, či tieto informácie nie sú vo významnom nesúlade s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auditovanou účtovnou závierkou, alebo</w:t>
      </w:r>
      <w:r w:rsidR="00E53C82">
        <w:rPr>
          <w:rFonts w:ascii="TimesNewRoman" w:hAnsi="TimesNewRoman" w:cs="TimesNewRoman"/>
          <w:lang w:eastAsia="ar-SA"/>
        </w:rPr>
        <w:t xml:space="preserve"> mojimi poznatkami, ktoré som získala počas auditu účtovnej závierky, alebo sa inak zdajú byť významne nesprávne.</w:t>
      </w:r>
    </w:p>
    <w:p w:rsidR="00E53C82" w:rsidRDefault="00E53C82" w:rsidP="005D0010">
      <w:pPr>
        <w:autoSpaceDE w:val="0"/>
        <w:rPr>
          <w:rFonts w:ascii="TimesNewRoman" w:hAnsi="TimesNewRoman" w:cs="TimesNewRoman"/>
          <w:lang w:eastAsia="ar-SA"/>
        </w:rPr>
      </w:pPr>
      <w:r>
        <w:rPr>
          <w:rFonts w:ascii="TimesNewRoman" w:hAnsi="TimesNewRoman" w:cs="TimesNewRoman"/>
          <w:lang w:eastAsia="ar-SA"/>
        </w:rPr>
        <w:t>Posúdila som, či výročná správa spoločnosti obsahuje informácie, ktorých uvedenie vyžaduje zákon o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účtovníctve.</w:t>
      </w:r>
    </w:p>
    <w:p w:rsidR="00E53C82" w:rsidRDefault="00E53C82" w:rsidP="005D0010">
      <w:pPr>
        <w:autoSpaceDE w:val="0"/>
        <w:rPr>
          <w:rFonts w:ascii="TimesNewRoman" w:hAnsi="TimesNewRoman" w:cs="TimesNewRoman"/>
          <w:lang w:eastAsia="ar-SA"/>
        </w:rPr>
      </w:pPr>
    </w:p>
    <w:p w:rsidR="00E53C82" w:rsidRPr="00E53C82" w:rsidRDefault="00E53C82" w:rsidP="005D0010">
      <w:pPr>
        <w:autoSpaceDE w:val="0"/>
        <w:rPr>
          <w:rFonts w:ascii="TimesNewRoman" w:hAnsi="TimesNewRoman" w:cs="TimesNewRoman"/>
          <w:b/>
          <w:lang w:eastAsia="ar-SA"/>
        </w:rPr>
      </w:pPr>
      <w:r w:rsidRPr="00E53C82">
        <w:rPr>
          <w:rFonts w:ascii="TimesNewRoman" w:hAnsi="TimesNewRoman" w:cs="TimesNewRoman"/>
          <w:b/>
          <w:lang w:eastAsia="ar-SA"/>
        </w:rPr>
        <w:t>Na základe prác vykonaných počas auditu účtovnej závierky, podľa môjho názoru:</w:t>
      </w:r>
    </w:p>
    <w:p w:rsidR="00E53C82" w:rsidRPr="00E53C82" w:rsidRDefault="00E53C82" w:rsidP="00E53C82">
      <w:pPr>
        <w:pStyle w:val="Odsekzoznamu"/>
        <w:numPr>
          <w:ilvl w:val="0"/>
          <w:numId w:val="15"/>
        </w:numPr>
        <w:autoSpaceDE w:val="0"/>
        <w:rPr>
          <w:rFonts w:ascii="TimesNewRoman" w:hAnsi="TimesNewRoman" w:cs="TimesNewRoman"/>
          <w:b/>
          <w:lang w:eastAsia="ar-SA"/>
        </w:rPr>
      </w:pPr>
      <w:r w:rsidRPr="00E53C82">
        <w:rPr>
          <w:rFonts w:ascii="TimesNewRoman" w:hAnsi="TimesNewRoman" w:cs="TimesNewRoman"/>
          <w:b/>
          <w:lang w:eastAsia="ar-SA"/>
        </w:rPr>
        <w:t>Informácie uvedené vo výročnej správe zostavenej za rok 2016 sú v</w:t>
      </w:r>
      <w:r w:rsidRPr="00E53C82">
        <w:rPr>
          <w:rFonts w:ascii="TimesNewRoman" w:hAnsi="TimesNewRoman" w:cs="TimesNewRoman" w:hint="eastAsia"/>
          <w:b/>
          <w:lang w:eastAsia="ar-SA"/>
        </w:rPr>
        <w:t> </w:t>
      </w:r>
      <w:r w:rsidRPr="00E53C82">
        <w:rPr>
          <w:rFonts w:ascii="TimesNewRoman" w:hAnsi="TimesNewRoman" w:cs="TimesNewRoman"/>
          <w:b/>
          <w:lang w:eastAsia="ar-SA"/>
        </w:rPr>
        <w:t>súlade s</w:t>
      </w:r>
      <w:r w:rsidRPr="00E53C82">
        <w:rPr>
          <w:rFonts w:ascii="TimesNewRoman" w:hAnsi="TimesNewRoman" w:cs="TimesNewRoman" w:hint="eastAsia"/>
          <w:b/>
          <w:lang w:eastAsia="ar-SA"/>
        </w:rPr>
        <w:t> </w:t>
      </w:r>
      <w:r w:rsidRPr="00E53C82">
        <w:rPr>
          <w:rFonts w:ascii="TimesNewRoman" w:hAnsi="TimesNewRoman" w:cs="TimesNewRoman"/>
          <w:b/>
          <w:lang w:eastAsia="ar-SA"/>
        </w:rPr>
        <w:t>účtovnou závierkou za daný rok,</w:t>
      </w:r>
    </w:p>
    <w:p w:rsidR="00E53C82" w:rsidRPr="00E53C82" w:rsidRDefault="00E53C82" w:rsidP="00E53C82">
      <w:pPr>
        <w:pStyle w:val="Odsekzoznamu"/>
        <w:numPr>
          <w:ilvl w:val="0"/>
          <w:numId w:val="15"/>
        </w:numPr>
        <w:autoSpaceDE w:val="0"/>
        <w:rPr>
          <w:rFonts w:ascii="TimesNewRoman" w:hAnsi="TimesNewRoman" w:cs="TimesNewRoman"/>
          <w:b/>
          <w:lang w:eastAsia="ar-SA"/>
        </w:rPr>
      </w:pPr>
      <w:r w:rsidRPr="00E53C82">
        <w:rPr>
          <w:rFonts w:ascii="TimesNewRoman" w:hAnsi="TimesNewRoman" w:cs="TimesNewRoman"/>
          <w:b/>
          <w:lang w:eastAsia="ar-SA"/>
        </w:rPr>
        <w:t>Výročná správa obsahuje informácie podľa zákona o</w:t>
      </w:r>
      <w:r w:rsidRPr="00E53C82">
        <w:rPr>
          <w:rFonts w:ascii="TimesNewRoman" w:hAnsi="TimesNewRoman" w:cs="TimesNewRoman" w:hint="eastAsia"/>
          <w:b/>
          <w:lang w:eastAsia="ar-SA"/>
        </w:rPr>
        <w:t> </w:t>
      </w:r>
      <w:r w:rsidRPr="00E53C82">
        <w:rPr>
          <w:rFonts w:ascii="TimesNewRoman" w:hAnsi="TimesNewRoman" w:cs="TimesNewRoman"/>
          <w:b/>
          <w:lang w:eastAsia="ar-SA"/>
        </w:rPr>
        <w:t>účtovníctve.</w:t>
      </w:r>
    </w:p>
    <w:p w:rsidR="00E53C82" w:rsidRDefault="00E53C82" w:rsidP="00E53C82">
      <w:pPr>
        <w:pStyle w:val="Odsekzoznamu"/>
        <w:autoSpaceDE w:val="0"/>
        <w:rPr>
          <w:rFonts w:ascii="TimesNewRoman" w:hAnsi="TimesNewRoman" w:cs="TimesNewRoman"/>
          <w:lang w:eastAsia="ar-SA"/>
        </w:rPr>
      </w:pPr>
    </w:p>
    <w:p w:rsidR="00E53C82" w:rsidRPr="00E53C82" w:rsidRDefault="00E53C82" w:rsidP="00E53C82">
      <w:pPr>
        <w:autoSpaceDE w:val="0"/>
        <w:rPr>
          <w:rFonts w:ascii="TimesNewRoman" w:hAnsi="TimesNewRoman" w:cs="TimesNewRoman"/>
          <w:lang w:eastAsia="ar-SA"/>
        </w:rPr>
      </w:pPr>
      <w:r>
        <w:rPr>
          <w:rFonts w:ascii="TimesNewRoman" w:hAnsi="TimesNewRoman" w:cs="TimesNewRoman"/>
          <w:lang w:eastAsia="ar-SA"/>
        </w:rPr>
        <w:t>Okrem toho, na základe mojich poznatkov o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účtovnej jednotke a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situácii v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nej, ktoré som získala počas auditu účtovnej závierky, som povinná uviesť, či som zistila významné nesprávnosti vo výročnej správe, ktorú som dostala po dátume vydania tejto správy audítora. V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tejto súvislosti neexistujú zistenia, ktoré by som mala uviesť.</w:t>
      </w:r>
    </w:p>
    <w:p w:rsidR="00E53C82" w:rsidRPr="005D0010" w:rsidRDefault="00E53C82" w:rsidP="005D0010">
      <w:pPr>
        <w:autoSpaceDE w:val="0"/>
        <w:rPr>
          <w:rFonts w:ascii="TimesNewRoman" w:hAnsi="TimesNewRoman" w:cs="TimesNewRoman"/>
          <w:lang w:eastAsia="ar-SA"/>
        </w:rPr>
      </w:pPr>
    </w:p>
    <w:p w:rsidR="00DE0C13" w:rsidRDefault="00DE0C13" w:rsidP="00DE0C13">
      <w:pPr>
        <w:autoSpaceDE w:val="0"/>
        <w:rPr>
          <w:rFonts w:ascii="TimesNewRoman" w:hAnsi="TimesNewRoman" w:cs="TimesNewRoman"/>
          <w:b/>
          <w:bCs/>
          <w:lang w:eastAsia="ar-SA"/>
        </w:rPr>
      </w:pPr>
    </w:p>
    <w:p w:rsidR="0071641B" w:rsidRDefault="0071641B" w:rsidP="00DE0C13">
      <w:pPr>
        <w:autoSpaceDE w:val="0"/>
        <w:rPr>
          <w:rFonts w:ascii="TimesNewRomanPS-ItalicMT" w:hAnsi="TimesNewRomanPS-ItalicMT" w:cs="TimesNewRomanPS-ItalicMT"/>
          <w:iCs/>
          <w:lang w:eastAsia="ar-SA"/>
        </w:rPr>
      </w:pPr>
    </w:p>
    <w:p w:rsidR="007C5023" w:rsidRDefault="007C5023" w:rsidP="00DE0C13">
      <w:pPr>
        <w:autoSpaceDE w:val="0"/>
        <w:rPr>
          <w:rFonts w:ascii="TimesNewRomanPS-ItalicMT" w:hAnsi="TimesNewRomanPS-ItalicMT" w:cs="TimesNewRomanPS-ItalicMT"/>
          <w:iCs/>
          <w:lang w:eastAsia="ar-SA"/>
        </w:rPr>
      </w:pPr>
    </w:p>
    <w:p w:rsidR="007C5023" w:rsidRDefault="007C5023" w:rsidP="00DE0C13">
      <w:pPr>
        <w:autoSpaceDE w:val="0"/>
        <w:rPr>
          <w:rFonts w:ascii="TimesNewRomanPS-ItalicMT" w:hAnsi="TimesNewRomanPS-ItalicMT" w:cs="TimesNewRomanPS-ItalicMT"/>
          <w:iCs/>
          <w:lang w:eastAsia="ar-SA"/>
        </w:rPr>
      </w:pPr>
    </w:p>
    <w:p w:rsidR="00DE0C13" w:rsidRPr="0071641B" w:rsidRDefault="00DE0C13" w:rsidP="00DE0C13">
      <w:pPr>
        <w:autoSpaceDE w:val="0"/>
        <w:rPr>
          <w:rFonts w:ascii="TimesNewRomanPS-ItalicMT" w:hAnsi="TimesNewRomanPS-ItalicMT" w:cs="TimesNewRomanPS-ItalicMT"/>
          <w:iCs/>
          <w:lang w:eastAsia="ar-SA"/>
        </w:rPr>
      </w:pPr>
      <w:r>
        <w:rPr>
          <w:rFonts w:ascii="TimesNewRomanPS-ItalicMT" w:hAnsi="TimesNewRomanPS-ItalicMT" w:cs="TimesNewRomanPS-ItalicMT"/>
          <w:iCs/>
          <w:lang w:eastAsia="ar-SA"/>
        </w:rPr>
        <w:t>Košice</w:t>
      </w:r>
      <w:r w:rsidR="003270DA">
        <w:rPr>
          <w:rFonts w:ascii="TimesNewRomanPS-ItalicMT" w:hAnsi="TimesNewRomanPS-ItalicMT" w:cs="TimesNewRomanPS-ItalicMT"/>
          <w:iCs/>
          <w:lang w:eastAsia="ar-SA"/>
        </w:rPr>
        <w:t>,</w:t>
      </w:r>
      <w:r w:rsidR="00C15EC9">
        <w:rPr>
          <w:rFonts w:ascii="TimesNewRomanPS-ItalicMT" w:hAnsi="TimesNewRomanPS-ItalicMT" w:cs="TimesNewRomanPS-ItalicMT"/>
          <w:iCs/>
          <w:lang w:eastAsia="ar-SA"/>
        </w:rPr>
        <w:t>1</w:t>
      </w:r>
      <w:r w:rsidR="00297E04">
        <w:rPr>
          <w:rFonts w:ascii="TimesNewRomanPS-ItalicMT" w:hAnsi="TimesNewRomanPS-ItalicMT" w:cs="TimesNewRomanPS-ItalicMT"/>
          <w:iCs/>
          <w:lang w:eastAsia="ar-SA"/>
        </w:rPr>
        <w:t>6. júna</w:t>
      </w:r>
      <w:r w:rsidR="0071641B">
        <w:rPr>
          <w:rFonts w:ascii="TimesNewRomanPS-ItalicMT" w:hAnsi="TimesNewRomanPS-ItalicMT" w:cs="TimesNewRomanPS-ItalicMT"/>
          <w:iCs/>
          <w:lang w:eastAsia="ar-SA"/>
        </w:rPr>
        <w:t xml:space="preserve"> 2017</w:t>
      </w:r>
    </w:p>
    <w:p w:rsidR="00DE0C13" w:rsidRDefault="00DE0C13" w:rsidP="00DE0C13">
      <w:pPr>
        <w:autoSpaceDE w:val="0"/>
        <w:rPr>
          <w:rFonts w:ascii="TimesNewRomanPS-ItalicMT" w:hAnsi="TimesNewRomanPS-ItalicMT" w:cs="TimesNewRomanPS-ItalicMT"/>
          <w:i/>
          <w:iCs/>
          <w:lang w:eastAsia="ar-SA"/>
        </w:rPr>
      </w:pPr>
    </w:p>
    <w:p w:rsidR="00DE0C13" w:rsidRDefault="00DE0C13" w:rsidP="00DE0C13">
      <w:pPr>
        <w:autoSpaceDE w:val="0"/>
        <w:ind w:left="4248"/>
        <w:rPr>
          <w:rFonts w:ascii="TimesNewRomanPS-ItalicMT" w:hAnsi="TimesNewRomanPS-ItalicMT" w:cs="TimesNewRomanPS-ItalicMT"/>
          <w:iCs/>
          <w:lang w:eastAsia="ar-SA"/>
        </w:rPr>
      </w:pPr>
      <w:r>
        <w:rPr>
          <w:rFonts w:ascii="TimesNewRomanPS-ItalicMT" w:hAnsi="TimesNewRomanPS-ItalicMT" w:cs="TimesNewRomanPS-ItalicMT"/>
          <w:iCs/>
          <w:lang w:eastAsia="ar-SA"/>
        </w:rPr>
        <w:t>Ing. Oľga Dienešová</w:t>
      </w:r>
    </w:p>
    <w:p w:rsidR="00DE0C13" w:rsidRDefault="00DE0C13" w:rsidP="00DE0C13">
      <w:pPr>
        <w:autoSpaceDE w:val="0"/>
        <w:ind w:left="4248"/>
        <w:rPr>
          <w:rFonts w:ascii="TimesNewRomanPS-ItalicMT" w:hAnsi="TimesNewRomanPS-ItalicMT" w:cs="TimesNewRomanPS-ItalicMT"/>
          <w:iCs/>
          <w:lang w:eastAsia="ar-SA"/>
        </w:rPr>
      </w:pPr>
      <w:r>
        <w:rPr>
          <w:rFonts w:ascii="TimesNewRomanPS-ItalicMT" w:hAnsi="TimesNewRomanPS-ItalicMT" w:cs="TimesNewRomanPS-ItalicMT"/>
          <w:iCs/>
          <w:lang w:eastAsia="ar-SA"/>
        </w:rPr>
        <w:t>aud</w:t>
      </w:r>
      <w:r w:rsidR="00827464">
        <w:rPr>
          <w:rFonts w:ascii="TimesNewRomanPS-ItalicMT" w:hAnsi="TimesNewRomanPS-ItalicMT" w:cs="TimesNewRomanPS-ItalicMT"/>
          <w:iCs/>
          <w:lang w:eastAsia="ar-SA"/>
        </w:rPr>
        <w:t>í</w:t>
      </w:r>
      <w:r>
        <w:rPr>
          <w:rFonts w:ascii="TimesNewRomanPS-ItalicMT" w:hAnsi="TimesNewRomanPS-ItalicMT" w:cs="TimesNewRomanPS-ItalicMT"/>
          <w:iCs/>
          <w:lang w:eastAsia="ar-SA"/>
        </w:rPr>
        <w:t>tor</w:t>
      </w:r>
    </w:p>
    <w:p w:rsidR="001B36AB" w:rsidRPr="00D237DA" w:rsidRDefault="00D237DA" w:rsidP="00D237DA">
      <w:pPr>
        <w:autoSpaceDE w:val="0"/>
        <w:ind w:left="4248"/>
        <w:rPr>
          <w:rFonts w:ascii="TimesNewRomanPS-ItalicMT" w:hAnsi="TimesNewRomanPS-ItalicMT" w:cs="TimesNewRomanPS-ItalicMT"/>
          <w:iCs/>
          <w:lang w:eastAsia="ar-SA"/>
        </w:rPr>
      </w:pPr>
      <w:r>
        <w:rPr>
          <w:rFonts w:ascii="TimesNewRomanPS-ItalicMT" w:hAnsi="TimesNewRomanPS-ItalicMT" w:cs="TimesNewRomanPS-ItalicMT"/>
          <w:iCs/>
          <w:lang w:eastAsia="ar-SA"/>
        </w:rPr>
        <w:t>licencia SKAU č. 159</w:t>
      </w:r>
    </w:p>
    <w:p w:rsidR="001B36AB" w:rsidRDefault="001B36AB"/>
    <w:p w:rsidR="001B36AB" w:rsidRDefault="001B36AB"/>
    <w:p w:rsidR="001B36AB" w:rsidRDefault="001B36AB"/>
    <w:p w:rsidR="001E3888" w:rsidRDefault="001E3888">
      <w:pPr>
        <w:pStyle w:val="Zkladntext"/>
      </w:pPr>
    </w:p>
    <w:p w:rsidR="001B36AB" w:rsidRDefault="001B36AB"/>
    <w:p w:rsidR="0074731C" w:rsidRDefault="0074731C"/>
    <w:p w:rsidR="0074731C" w:rsidRDefault="0074731C"/>
    <w:p w:rsidR="0074731C" w:rsidRDefault="0074731C"/>
    <w:p w:rsidR="0074731C" w:rsidRDefault="0074731C"/>
    <w:p w:rsidR="0074731C" w:rsidRDefault="0074731C"/>
    <w:p w:rsidR="0074731C" w:rsidRDefault="0074731C"/>
    <w:p w:rsidR="0074731C" w:rsidRDefault="0074731C"/>
    <w:p w:rsidR="0074731C" w:rsidRDefault="0074731C"/>
    <w:p w:rsidR="0074731C" w:rsidRDefault="0074731C"/>
    <w:p w:rsidR="0074731C" w:rsidRDefault="0074731C"/>
    <w:sectPr w:rsidR="0074731C" w:rsidSect="00B21A7D">
      <w:footerReference w:type="even" r:id="rId9"/>
      <w:footerReference w:type="defaul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3F9" w:rsidRDefault="00B463F9">
      <w:pPr>
        <w:spacing w:line="240" w:lineRule="auto"/>
      </w:pPr>
      <w:r>
        <w:separator/>
      </w:r>
    </w:p>
  </w:endnote>
  <w:endnote w:type="continuationSeparator" w:id="0">
    <w:p w:rsidR="00B463F9" w:rsidRDefault="00B463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00"/>
    <w:family w:val="roman"/>
    <w:pitch w:val="default"/>
  </w:font>
  <w:font w:name="TimesNewRomanPS-ItalicMT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9AF" w:rsidRDefault="0045086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4009AF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009AF">
      <w:rPr>
        <w:rStyle w:val="slostrany"/>
        <w:noProof/>
      </w:rPr>
      <w:t>1</w:t>
    </w:r>
    <w:r>
      <w:rPr>
        <w:rStyle w:val="slostrany"/>
      </w:rPr>
      <w:fldChar w:fldCharType="end"/>
    </w:r>
  </w:p>
  <w:p w:rsidR="004009AF" w:rsidRDefault="004009AF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9AF" w:rsidRDefault="00450866">
    <w:pPr>
      <w:pStyle w:val="Pta"/>
      <w:framePr w:wrap="around" w:vAnchor="text" w:hAnchor="page" w:x="10369" w:y="156"/>
      <w:rPr>
        <w:rStyle w:val="slostrany"/>
      </w:rPr>
    </w:pPr>
    <w:r>
      <w:rPr>
        <w:rStyle w:val="slostrany"/>
      </w:rPr>
      <w:fldChar w:fldCharType="begin"/>
    </w:r>
    <w:r w:rsidR="004009AF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F3091">
      <w:rPr>
        <w:rStyle w:val="slostrany"/>
        <w:noProof/>
      </w:rPr>
      <w:t>2</w:t>
    </w:r>
    <w:r>
      <w:rPr>
        <w:rStyle w:val="slostrany"/>
      </w:rPr>
      <w:fldChar w:fldCharType="end"/>
    </w:r>
  </w:p>
  <w:p w:rsidR="004009AF" w:rsidRDefault="004009AF">
    <w:pPr>
      <w:pStyle w:val="Pta"/>
      <w:pBdr>
        <w:top w:val="single" w:sz="4" w:space="1" w:color="auto"/>
      </w:pBdr>
      <w:ind w:right="-2"/>
      <w:jc w:val="center"/>
      <w:rPr>
        <w:sz w:val="12"/>
      </w:rPr>
    </w:pPr>
  </w:p>
  <w:p w:rsidR="004009AF" w:rsidRDefault="004009AF">
    <w:pPr>
      <w:pStyle w:val="Pta"/>
      <w:pBdr>
        <w:top w:val="single" w:sz="4" w:space="1" w:color="auto"/>
      </w:pBdr>
      <w:ind w:right="-2"/>
      <w:jc w:val="center"/>
      <w:rPr>
        <w:sz w:val="12"/>
      </w:rPr>
    </w:pPr>
    <w:r>
      <w:rPr>
        <w:sz w:val="12"/>
      </w:rPr>
      <w:t>Ing. Oľga Dienešová, auditor dekrét SKAU č. 159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3F9" w:rsidRDefault="00B463F9">
      <w:pPr>
        <w:spacing w:line="240" w:lineRule="auto"/>
      </w:pPr>
      <w:r>
        <w:separator/>
      </w:r>
    </w:p>
  </w:footnote>
  <w:footnote w:type="continuationSeparator" w:id="0">
    <w:p w:rsidR="00B463F9" w:rsidRDefault="00B463F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B214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A5D4FF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BD2250B"/>
    <w:multiLevelType w:val="hybridMultilevel"/>
    <w:tmpl w:val="A25295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46085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5CE185D"/>
    <w:multiLevelType w:val="singleLevel"/>
    <w:tmpl w:val="AFD2BE36"/>
    <w:lvl w:ilvl="0">
      <w:start w:val="3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>
    <w:nsid w:val="295D057B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BEF1EC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3E242EDE"/>
    <w:multiLevelType w:val="hybridMultilevel"/>
    <w:tmpl w:val="483208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2361B2"/>
    <w:multiLevelType w:val="hybridMultilevel"/>
    <w:tmpl w:val="33941F30"/>
    <w:lvl w:ilvl="0" w:tplc="384C1B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24214D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55C0F8C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4A25389D"/>
    <w:multiLevelType w:val="multilevel"/>
    <w:tmpl w:val="3EF82AC6"/>
    <w:lvl w:ilvl="0">
      <w:start w:val="31"/>
      <w:numFmt w:val="decimal"/>
      <w:lvlText w:val="%1"/>
      <w:lvlJc w:val="left"/>
      <w:pPr>
        <w:tabs>
          <w:tab w:val="num" w:pos="1770"/>
        </w:tabs>
        <w:ind w:left="1770" w:hanging="177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4185"/>
        </w:tabs>
        <w:ind w:left="4185" w:hanging="1770"/>
      </w:pPr>
      <w:rPr>
        <w:rFonts w:hint="default"/>
      </w:rPr>
    </w:lvl>
    <w:lvl w:ilvl="2">
      <w:start w:val="99"/>
      <w:numFmt w:val="decimal"/>
      <w:lvlText w:val="%1.%2.%3"/>
      <w:lvlJc w:val="left"/>
      <w:pPr>
        <w:tabs>
          <w:tab w:val="num" w:pos="6600"/>
        </w:tabs>
        <w:ind w:left="6600" w:hanging="177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15"/>
        </w:tabs>
        <w:ind w:left="9015" w:hanging="17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430"/>
        </w:tabs>
        <w:ind w:left="11430" w:hanging="17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845"/>
        </w:tabs>
        <w:ind w:left="13845" w:hanging="17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260"/>
        </w:tabs>
        <w:ind w:left="16260" w:hanging="177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675"/>
        </w:tabs>
        <w:ind w:left="18675" w:hanging="177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120"/>
        </w:tabs>
        <w:ind w:left="21120" w:hanging="1800"/>
      </w:pPr>
      <w:rPr>
        <w:rFonts w:hint="default"/>
      </w:rPr>
    </w:lvl>
  </w:abstractNum>
  <w:abstractNum w:abstractNumId="12">
    <w:nsid w:val="5D967DBB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0E45AF5"/>
    <w:multiLevelType w:val="hybridMultilevel"/>
    <w:tmpl w:val="10CE203E"/>
    <w:lvl w:ilvl="0" w:tplc="6CFEB99C">
      <w:start w:val="8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2692BC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6"/>
  </w:num>
  <w:num w:numId="5">
    <w:abstractNumId w:val="5"/>
  </w:num>
  <w:num w:numId="6">
    <w:abstractNumId w:val="14"/>
  </w:num>
  <w:num w:numId="7">
    <w:abstractNumId w:val="0"/>
  </w:num>
  <w:num w:numId="8">
    <w:abstractNumId w:val="1"/>
  </w:num>
  <w:num w:numId="9">
    <w:abstractNumId w:val="12"/>
  </w:num>
  <w:num w:numId="10">
    <w:abstractNumId w:val="11"/>
  </w:num>
  <w:num w:numId="11">
    <w:abstractNumId w:val="4"/>
  </w:num>
  <w:num w:numId="12">
    <w:abstractNumId w:val="8"/>
  </w:num>
  <w:num w:numId="13">
    <w:abstractNumId w:val="13"/>
  </w:num>
  <w:num w:numId="14">
    <w:abstractNumId w:val="7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PostScriptOverText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868"/>
    <w:rsid w:val="000000ED"/>
    <w:rsid w:val="00074C5E"/>
    <w:rsid w:val="000C5D64"/>
    <w:rsid w:val="000D1F1D"/>
    <w:rsid w:val="000E7A86"/>
    <w:rsid w:val="00117144"/>
    <w:rsid w:val="001377BD"/>
    <w:rsid w:val="00157868"/>
    <w:rsid w:val="001853E3"/>
    <w:rsid w:val="001B36AB"/>
    <w:rsid w:val="001E3888"/>
    <w:rsid w:val="002513EB"/>
    <w:rsid w:val="00272A33"/>
    <w:rsid w:val="00273738"/>
    <w:rsid w:val="00277557"/>
    <w:rsid w:val="00297E04"/>
    <w:rsid w:val="002F5578"/>
    <w:rsid w:val="003065D3"/>
    <w:rsid w:val="00310809"/>
    <w:rsid w:val="003270DA"/>
    <w:rsid w:val="00345D09"/>
    <w:rsid w:val="0034711B"/>
    <w:rsid w:val="00357E6F"/>
    <w:rsid w:val="00372981"/>
    <w:rsid w:val="003829EF"/>
    <w:rsid w:val="00393352"/>
    <w:rsid w:val="003A1838"/>
    <w:rsid w:val="003A5BC0"/>
    <w:rsid w:val="003B7290"/>
    <w:rsid w:val="003C0A37"/>
    <w:rsid w:val="003C12F1"/>
    <w:rsid w:val="003E7E15"/>
    <w:rsid w:val="004009AF"/>
    <w:rsid w:val="004046BF"/>
    <w:rsid w:val="004327AC"/>
    <w:rsid w:val="00450866"/>
    <w:rsid w:val="0047458C"/>
    <w:rsid w:val="004A2AB4"/>
    <w:rsid w:val="004A5816"/>
    <w:rsid w:val="0052279E"/>
    <w:rsid w:val="0057019B"/>
    <w:rsid w:val="00572FBF"/>
    <w:rsid w:val="005B393C"/>
    <w:rsid w:val="005C5AFB"/>
    <w:rsid w:val="005D0010"/>
    <w:rsid w:val="005E3234"/>
    <w:rsid w:val="006344A4"/>
    <w:rsid w:val="006401F4"/>
    <w:rsid w:val="00681F79"/>
    <w:rsid w:val="0068311B"/>
    <w:rsid w:val="006866FA"/>
    <w:rsid w:val="00696802"/>
    <w:rsid w:val="006B3E76"/>
    <w:rsid w:val="006D0FC0"/>
    <w:rsid w:val="006D2104"/>
    <w:rsid w:val="00715FAE"/>
    <w:rsid w:val="0071641B"/>
    <w:rsid w:val="0074731C"/>
    <w:rsid w:val="00767A10"/>
    <w:rsid w:val="007A5AC9"/>
    <w:rsid w:val="007A7980"/>
    <w:rsid w:val="007C4C49"/>
    <w:rsid w:val="007C5023"/>
    <w:rsid w:val="007D3DFA"/>
    <w:rsid w:val="007E110D"/>
    <w:rsid w:val="007F2385"/>
    <w:rsid w:val="00806971"/>
    <w:rsid w:val="00812499"/>
    <w:rsid w:val="00827464"/>
    <w:rsid w:val="00831C64"/>
    <w:rsid w:val="008525C8"/>
    <w:rsid w:val="00860652"/>
    <w:rsid w:val="00872C07"/>
    <w:rsid w:val="008775FF"/>
    <w:rsid w:val="0089119C"/>
    <w:rsid w:val="008A1BB1"/>
    <w:rsid w:val="008A2854"/>
    <w:rsid w:val="008B3768"/>
    <w:rsid w:val="008C7330"/>
    <w:rsid w:val="008D4274"/>
    <w:rsid w:val="008E481D"/>
    <w:rsid w:val="008F3BF5"/>
    <w:rsid w:val="009464D3"/>
    <w:rsid w:val="00957F2A"/>
    <w:rsid w:val="00963B3E"/>
    <w:rsid w:val="00972AAF"/>
    <w:rsid w:val="00975053"/>
    <w:rsid w:val="009921A4"/>
    <w:rsid w:val="009F6E3B"/>
    <w:rsid w:val="00A078C3"/>
    <w:rsid w:val="00A34159"/>
    <w:rsid w:val="00A37CB4"/>
    <w:rsid w:val="00A66F4D"/>
    <w:rsid w:val="00A87991"/>
    <w:rsid w:val="00A93D5E"/>
    <w:rsid w:val="00AB3DBB"/>
    <w:rsid w:val="00AD4079"/>
    <w:rsid w:val="00AE722C"/>
    <w:rsid w:val="00B21A7D"/>
    <w:rsid w:val="00B323E5"/>
    <w:rsid w:val="00B325AB"/>
    <w:rsid w:val="00B463F9"/>
    <w:rsid w:val="00B53FB0"/>
    <w:rsid w:val="00B61FC1"/>
    <w:rsid w:val="00BA6808"/>
    <w:rsid w:val="00BC5A5E"/>
    <w:rsid w:val="00BD429F"/>
    <w:rsid w:val="00BF12FE"/>
    <w:rsid w:val="00C04412"/>
    <w:rsid w:val="00C0641B"/>
    <w:rsid w:val="00C15EC9"/>
    <w:rsid w:val="00C65F5C"/>
    <w:rsid w:val="00C95FBF"/>
    <w:rsid w:val="00CB4555"/>
    <w:rsid w:val="00CD304B"/>
    <w:rsid w:val="00D01025"/>
    <w:rsid w:val="00D237DA"/>
    <w:rsid w:val="00D2607B"/>
    <w:rsid w:val="00D40032"/>
    <w:rsid w:val="00D4472E"/>
    <w:rsid w:val="00D4583D"/>
    <w:rsid w:val="00D57EDD"/>
    <w:rsid w:val="00D84660"/>
    <w:rsid w:val="00DE0C13"/>
    <w:rsid w:val="00DF71B9"/>
    <w:rsid w:val="00E02355"/>
    <w:rsid w:val="00E17057"/>
    <w:rsid w:val="00E2015B"/>
    <w:rsid w:val="00E231A5"/>
    <w:rsid w:val="00E27B0E"/>
    <w:rsid w:val="00E30867"/>
    <w:rsid w:val="00E5151E"/>
    <w:rsid w:val="00E53C82"/>
    <w:rsid w:val="00E76F92"/>
    <w:rsid w:val="00E944D9"/>
    <w:rsid w:val="00EC05F6"/>
    <w:rsid w:val="00ED7936"/>
    <w:rsid w:val="00EF3091"/>
    <w:rsid w:val="00F66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7144"/>
    <w:pPr>
      <w:spacing w:line="360" w:lineRule="auto"/>
      <w:jc w:val="both"/>
    </w:pPr>
    <w:rPr>
      <w:rFonts w:ascii="Arial" w:hAnsi="Arial"/>
    </w:rPr>
  </w:style>
  <w:style w:type="paragraph" w:styleId="Nadpis1">
    <w:name w:val="heading 1"/>
    <w:basedOn w:val="Normlny"/>
    <w:next w:val="Normlny"/>
    <w:qFormat/>
    <w:rsid w:val="00117144"/>
    <w:pPr>
      <w:keepNext/>
      <w:spacing w:before="240" w:after="60"/>
      <w:outlineLvl w:val="0"/>
    </w:pPr>
    <w:rPr>
      <w:b/>
      <w:kern w:val="28"/>
      <w:sz w:val="28"/>
    </w:rPr>
  </w:style>
  <w:style w:type="paragraph" w:styleId="Nadpis2">
    <w:name w:val="heading 2"/>
    <w:basedOn w:val="Normlny"/>
    <w:next w:val="Normlny"/>
    <w:qFormat/>
    <w:rsid w:val="00117144"/>
    <w:pPr>
      <w:keepNext/>
      <w:spacing w:before="240" w:after="60"/>
      <w:outlineLvl w:val="1"/>
    </w:pPr>
    <w:rPr>
      <w:b/>
      <w:i/>
      <w:sz w:val="24"/>
    </w:rPr>
  </w:style>
  <w:style w:type="paragraph" w:styleId="Nadpis3">
    <w:name w:val="heading 3"/>
    <w:basedOn w:val="Normlny"/>
    <w:next w:val="Normlny"/>
    <w:qFormat/>
    <w:rsid w:val="00117144"/>
    <w:pPr>
      <w:keepNext/>
      <w:tabs>
        <w:tab w:val="right" w:pos="5103"/>
        <w:tab w:val="right" w:pos="7371"/>
      </w:tabs>
      <w:outlineLvl w:val="2"/>
    </w:pPr>
    <w:rPr>
      <w:b/>
    </w:rPr>
  </w:style>
  <w:style w:type="paragraph" w:styleId="Nadpis5">
    <w:name w:val="heading 5"/>
    <w:basedOn w:val="Normlny"/>
    <w:next w:val="Normlny"/>
    <w:qFormat/>
    <w:rsid w:val="00117144"/>
    <w:pPr>
      <w:spacing w:before="240" w:after="60"/>
      <w:outlineLvl w:val="4"/>
    </w:pPr>
    <w:rPr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ruktradokumentu">
    <w:name w:val="Document Map"/>
    <w:basedOn w:val="Normlny"/>
    <w:semiHidden/>
    <w:rsid w:val="00117144"/>
    <w:pPr>
      <w:shd w:val="clear" w:color="auto" w:fill="000080"/>
    </w:pPr>
    <w:rPr>
      <w:rFonts w:ascii="Tahoma" w:hAnsi="Tahoma"/>
    </w:rPr>
  </w:style>
  <w:style w:type="paragraph" w:styleId="Podpis">
    <w:name w:val="Signature"/>
    <w:basedOn w:val="Normlny"/>
    <w:rsid w:val="00117144"/>
    <w:pPr>
      <w:ind w:left="5670"/>
    </w:pPr>
    <w:rPr>
      <w:sz w:val="24"/>
    </w:rPr>
  </w:style>
  <w:style w:type="paragraph" w:styleId="Dtum">
    <w:name w:val="Date"/>
    <w:basedOn w:val="Normlny"/>
    <w:next w:val="Normlny"/>
    <w:rsid w:val="00117144"/>
    <w:rPr>
      <w:sz w:val="24"/>
    </w:rPr>
  </w:style>
  <w:style w:type="paragraph" w:customStyle="1" w:styleId="Firma">
    <w:name w:val="Firma"/>
    <w:basedOn w:val="Normlny"/>
    <w:rsid w:val="00117144"/>
    <w:pPr>
      <w:spacing w:before="720"/>
      <w:jc w:val="center"/>
    </w:pPr>
    <w:rPr>
      <w:b/>
      <w:sz w:val="36"/>
    </w:rPr>
  </w:style>
  <w:style w:type="paragraph" w:styleId="Hlavika">
    <w:name w:val="header"/>
    <w:basedOn w:val="Normlny"/>
    <w:rsid w:val="00117144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117144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117144"/>
  </w:style>
  <w:style w:type="paragraph" w:styleId="Zkladntext">
    <w:name w:val="Body Text"/>
    <w:basedOn w:val="Normlny"/>
    <w:rsid w:val="00117144"/>
    <w:rPr>
      <w:b/>
    </w:rPr>
  </w:style>
  <w:style w:type="character" w:styleId="Odkaznakomentr">
    <w:name w:val="annotation reference"/>
    <w:basedOn w:val="Predvolenpsmoodseku"/>
    <w:semiHidden/>
    <w:rsid w:val="00117144"/>
    <w:rPr>
      <w:sz w:val="16"/>
      <w:szCs w:val="16"/>
    </w:rPr>
  </w:style>
  <w:style w:type="paragraph" w:styleId="Textkomentra">
    <w:name w:val="annotation text"/>
    <w:basedOn w:val="Normlny"/>
    <w:semiHidden/>
    <w:rsid w:val="00117144"/>
  </w:style>
  <w:style w:type="paragraph" w:styleId="Odsekzoznamu">
    <w:name w:val="List Paragraph"/>
    <w:basedOn w:val="Normlny"/>
    <w:uiPriority w:val="34"/>
    <w:qFormat/>
    <w:rsid w:val="00D57ED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F30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30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7144"/>
    <w:pPr>
      <w:spacing w:line="360" w:lineRule="auto"/>
      <w:jc w:val="both"/>
    </w:pPr>
    <w:rPr>
      <w:rFonts w:ascii="Arial" w:hAnsi="Arial"/>
    </w:rPr>
  </w:style>
  <w:style w:type="paragraph" w:styleId="Nadpis1">
    <w:name w:val="heading 1"/>
    <w:basedOn w:val="Normlny"/>
    <w:next w:val="Normlny"/>
    <w:qFormat/>
    <w:rsid w:val="00117144"/>
    <w:pPr>
      <w:keepNext/>
      <w:spacing w:before="240" w:after="60"/>
      <w:outlineLvl w:val="0"/>
    </w:pPr>
    <w:rPr>
      <w:b/>
      <w:kern w:val="28"/>
      <w:sz w:val="28"/>
    </w:rPr>
  </w:style>
  <w:style w:type="paragraph" w:styleId="Nadpis2">
    <w:name w:val="heading 2"/>
    <w:basedOn w:val="Normlny"/>
    <w:next w:val="Normlny"/>
    <w:qFormat/>
    <w:rsid w:val="00117144"/>
    <w:pPr>
      <w:keepNext/>
      <w:spacing w:before="240" w:after="60"/>
      <w:outlineLvl w:val="1"/>
    </w:pPr>
    <w:rPr>
      <w:b/>
      <w:i/>
      <w:sz w:val="24"/>
    </w:rPr>
  </w:style>
  <w:style w:type="paragraph" w:styleId="Nadpis3">
    <w:name w:val="heading 3"/>
    <w:basedOn w:val="Normlny"/>
    <w:next w:val="Normlny"/>
    <w:qFormat/>
    <w:rsid w:val="00117144"/>
    <w:pPr>
      <w:keepNext/>
      <w:tabs>
        <w:tab w:val="right" w:pos="5103"/>
        <w:tab w:val="right" w:pos="7371"/>
      </w:tabs>
      <w:outlineLvl w:val="2"/>
    </w:pPr>
    <w:rPr>
      <w:b/>
    </w:rPr>
  </w:style>
  <w:style w:type="paragraph" w:styleId="Nadpis5">
    <w:name w:val="heading 5"/>
    <w:basedOn w:val="Normlny"/>
    <w:next w:val="Normlny"/>
    <w:qFormat/>
    <w:rsid w:val="00117144"/>
    <w:pPr>
      <w:spacing w:before="240" w:after="60"/>
      <w:outlineLvl w:val="4"/>
    </w:pPr>
    <w:rPr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ruktradokumentu">
    <w:name w:val="Document Map"/>
    <w:basedOn w:val="Normlny"/>
    <w:semiHidden/>
    <w:rsid w:val="00117144"/>
    <w:pPr>
      <w:shd w:val="clear" w:color="auto" w:fill="000080"/>
    </w:pPr>
    <w:rPr>
      <w:rFonts w:ascii="Tahoma" w:hAnsi="Tahoma"/>
    </w:rPr>
  </w:style>
  <w:style w:type="paragraph" w:styleId="Podpis">
    <w:name w:val="Signature"/>
    <w:basedOn w:val="Normlny"/>
    <w:rsid w:val="00117144"/>
    <w:pPr>
      <w:ind w:left="5670"/>
    </w:pPr>
    <w:rPr>
      <w:sz w:val="24"/>
    </w:rPr>
  </w:style>
  <w:style w:type="paragraph" w:styleId="Dtum">
    <w:name w:val="Date"/>
    <w:basedOn w:val="Normlny"/>
    <w:next w:val="Normlny"/>
    <w:rsid w:val="00117144"/>
    <w:rPr>
      <w:sz w:val="24"/>
    </w:rPr>
  </w:style>
  <w:style w:type="paragraph" w:customStyle="1" w:styleId="Firma">
    <w:name w:val="Firma"/>
    <w:basedOn w:val="Normlny"/>
    <w:rsid w:val="00117144"/>
    <w:pPr>
      <w:spacing w:before="720"/>
      <w:jc w:val="center"/>
    </w:pPr>
    <w:rPr>
      <w:b/>
      <w:sz w:val="36"/>
    </w:rPr>
  </w:style>
  <w:style w:type="paragraph" w:styleId="Hlavika">
    <w:name w:val="header"/>
    <w:basedOn w:val="Normlny"/>
    <w:rsid w:val="00117144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117144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117144"/>
  </w:style>
  <w:style w:type="paragraph" w:styleId="Zkladntext">
    <w:name w:val="Body Text"/>
    <w:basedOn w:val="Normlny"/>
    <w:rsid w:val="00117144"/>
    <w:rPr>
      <w:b/>
    </w:rPr>
  </w:style>
  <w:style w:type="character" w:styleId="Odkaznakomentr">
    <w:name w:val="annotation reference"/>
    <w:basedOn w:val="Predvolenpsmoodseku"/>
    <w:semiHidden/>
    <w:rsid w:val="00117144"/>
    <w:rPr>
      <w:sz w:val="16"/>
      <w:szCs w:val="16"/>
    </w:rPr>
  </w:style>
  <w:style w:type="paragraph" w:styleId="Textkomentra">
    <w:name w:val="annotation text"/>
    <w:basedOn w:val="Normlny"/>
    <w:semiHidden/>
    <w:rsid w:val="00117144"/>
  </w:style>
  <w:style w:type="paragraph" w:styleId="Odsekzoznamu">
    <w:name w:val="List Paragraph"/>
    <w:basedOn w:val="Normlny"/>
    <w:uiPriority w:val="34"/>
    <w:qFormat/>
    <w:rsid w:val="00D57ED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F30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30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SPR&#193;VA%20AUDITORA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61E800-5812-44BE-8648-7FA95FED8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SPRÁVA AUDITORA</Template>
  <TotalTime>1</TotalTime>
  <Pages>4</Pages>
  <Words>1055</Words>
  <Characters>6018</Characters>
  <Application>Microsoft Office Word</Application>
  <DocSecurity>0</DocSecurity>
  <Lines>50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SPRÁVA AUDITORA</vt:lpstr>
      <vt:lpstr>SPRÁVA AUDITORA</vt:lpstr>
    </vt:vector>
  </TitlesOfParts>
  <Company>AUDÍTORSKA KANCELÁRIA</Company>
  <LinksUpToDate>false</LinksUpToDate>
  <CharactersWithSpaces>7059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SPRÁVA AUDITORA</dc:title>
  <dc:creator>Ing. Oľga Dienešová</dc:creator>
  <cp:lastModifiedBy>Dannex</cp:lastModifiedBy>
  <cp:revision>2</cp:revision>
  <cp:lastPrinted>2017-08-08T08:02:00Z</cp:lastPrinted>
  <dcterms:created xsi:type="dcterms:W3CDTF">2017-08-08T08:03:00Z</dcterms:created>
  <dcterms:modified xsi:type="dcterms:W3CDTF">2017-08-08T08:03:00Z</dcterms:modified>
</cp:coreProperties>
</file>