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77B" w:rsidRDefault="00BB077B" w:rsidP="008D3B20">
      <w:pPr>
        <w:pStyle w:val="Heading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:rsidR="00BB077B" w:rsidRDefault="00BB077B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:rsidR="00BB077B" w:rsidRDefault="00BB077B" w:rsidP="008D3B20">
      <w:pPr>
        <w:jc w:val="center"/>
        <w:rPr>
          <w:b/>
          <w:bCs/>
        </w:rPr>
      </w:pPr>
    </w:p>
    <w:p w:rsidR="00BB077B" w:rsidRDefault="00BB077B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DIESEL AGV s.r.o.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Sídlo: Banská 6, 91501 Nové Mesto nad Váhom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45 690 995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2023087957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2015 bola schválená dňa .27.6.2016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2016 je zostavená ako riadna účtovná závierka podľa § 17 ods. 6 zákona č. 431/2002 Z. z. o účtovníctve  za účtovné obdobie od 1. 1. 2016 do 31. 12. 2016.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Priemerný prepočítaný počet zamestnancov účtovnej jednotky: 5</w:t>
      </w:r>
    </w:p>
    <w:p w:rsidR="00BB077B" w:rsidRDefault="00BB077B" w:rsidP="00912479">
      <w:pPr>
        <w:ind w:left="567" w:hanging="567"/>
        <w:rPr>
          <w:rFonts w:ascii="Arial" w:hAnsi="Arial" w:cs="Arial"/>
          <w:sz w:val="24"/>
          <w:szCs w:val="24"/>
        </w:rPr>
      </w:pPr>
    </w:p>
    <w:p w:rsidR="00BB077B" w:rsidRPr="00912479" w:rsidRDefault="00BB077B" w:rsidP="00912479">
      <w:pPr>
        <w:pStyle w:val="Heading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:rsidR="00BB077B" w:rsidRPr="00912479" w:rsidRDefault="00BB077B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:rsidR="00BB077B" w:rsidRDefault="00BB077B" w:rsidP="00912479">
      <w:pPr>
        <w:rPr>
          <w:b/>
          <w:bCs/>
        </w:rPr>
      </w:pP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:rsidR="00BB077B" w:rsidRDefault="00BB077B" w:rsidP="00912479">
      <w:pPr>
        <w:rPr>
          <w:rFonts w:ascii="Arial" w:hAnsi="Arial" w:cs="Arial"/>
          <w:sz w:val="20"/>
          <w:szCs w:val="20"/>
        </w:rPr>
      </w:pPr>
    </w:p>
    <w:p w:rsidR="00BB077B" w:rsidRPr="00912479" w:rsidRDefault="00BB077B" w:rsidP="00912479">
      <w:pPr>
        <w:pStyle w:val="Heading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:rsidR="00BB077B" w:rsidRDefault="00BB077B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:rsidR="00BB077B" w:rsidRDefault="00BB077B" w:rsidP="00912479">
      <w:pPr>
        <w:rPr>
          <w:rFonts w:ascii="Arial" w:hAnsi="Arial" w:cs="Arial"/>
          <w:b/>
          <w:bCs/>
        </w:rPr>
      </w:pP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:rsidR="00BB077B" w:rsidRDefault="00BB077B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:rsidR="00BB077B" w:rsidRDefault="00BB077B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:rsidR="00BB077B" w:rsidRDefault="00BB077B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:rsidR="00BB077B" w:rsidRPr="00D23C23" w:rsidRDefault="00BB077B" w:rsidP="00D916A1">
      <w:pPr>
        <w:ind w:left="709" w:hanging="426"/>
        <w:rPr>
          <w:rFonts w:ascii="Arial" w:hAnsi="Arial" w:cs="Arial"/>
          <w:sz w:val="20"/>
          <w:szCs w:val="20"/>
        </w:rPr>
      </w:pPr>
    </w:p>
    <w:tbl>
      <w:tblPr>
        <w:tblW w:w="87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55"/>
        <w:gridCol w:w="2126"/>
        <w:gridCol w:w="1843"/>
        <w:gridCol w:w="1559"/>
      </w:tblGrid>
      <w:tr w:rsidR="00BB077B">
        <w:trPr>
          <w:trHeight w:val="627"/>
        </w:trPr>
        <w:tc>
          <w:tcPr>
            <w:tcW w:w="3255" w:type="dxa"/>
          </w:tcPr>
          <w:p w:rsidR="00BB077B" w:rsidRPr="007724A1" w:rsidRDefault="00BB077B" w:rsidP="007E0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Predpokladaná doba používania v rokoch</w:t>
            </w:r>
          </w:p>
        </w:tc>
        <w:tc>
          <w:tcPr>
            <w:tcW w:w="1843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  <w:tc>
          <w:tcPr>
            <w:tcW w:w="1559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Ročná odpisová sadzba v %</w:t>
            </w:r>
          </w:p>
        </w:tc>
      </w:tr>
      <w:tr w:rsidR="00BB077B">
        <w:trPr>
          <w:trHeight w:val="267"/>
        </w:trPr>
        <w:tc>
          <w:tcPr>
            <w:tcW w:w="3255" w:type="dxa"/>
            <w:vAlign w:val="center"/>
          </w:tcPr>
          <w:p w:rsidR="00BB077B" w:rsidRPr="007724A1" w:rsidRDefault="00BB077B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126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BB077B">
        <w:trPr>
          <w:trHeight w:val="272"/>
        </w:trPr>
        <w:tc>
          <w:tcPr>
            <w:tcW w:w="3255" w:type="dxa"/>
            <w:vAlign w:val="center"/>
          </w:tcPr>
          <w:p w:rsidR="00BB077B" w:rsidRPr="007724A1" w:rsidRDefault="00BB077B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126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BB077B">
        <w:trPr>
          <w:trHeight w:val="276"/>
        </w:trPr>
        <w:tc>
          <w:tcPr>
            <w:tcW w:w="3255" w:type="dxa"/>
            <w:vAlign w:val="center"/>
          </w:tcPr>
          <w:p w:rsidR="00BB077B" w:rsidRPr="007724A1" w:rsidRDefault="00BB077B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Drobný dlhodobý hmotný majetok</w:t>
            </w:r>
          </w:p>
        </w:tc>
        <w:tc>
          <w:tcPr>
            <w:tcW w:w="2126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843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jednorázový odpis</w:t>
            </w:r>
          </w:p>
        </w:tc>
        <w:tc>
          <w:tcPr>
            <w:tcW w:w="1559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BB077B" w:rsidRDefault="00BB077B" w:rsidP="00912479">
      <w:pPr>
        <w:rPr>
          <w:b/>
          <w:bCs/>
        </w:rPr>
      </w:pPr>
    </w:p>
    <w:p w:rsidR="00BB077B" w:rsidRDefault="00BB077B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:rsidR="00BB077B" w:rsidRPr="00BA042E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:rsidR="00BB077B" w:rsidRPr="007E0075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:rsidR="00BB077B" w:rsidRPr="00BA042E" w:rsidRDefault="00BB077B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:rsidR="00BB077B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:rsidR="00BB077B" w:rsidRPr="00BA042E" w:rsidRDefault="00BB077B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:rsidR="00BB077B" w:rsidRPr="00800B56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 2016 vo výške 22 % daňového základu, ktorý sa vypočítal úpravou účtovného výsledku hospodárenia pred daňou o pripočítateľné a odpočítateľné položky.</w:t>
      </w:r>
    </w:p>
    <w:p w:rsidR="00BB077B" w:rsidRDefault="00BB077B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:rsidR="00BB077B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:rsidR="00BB077B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:rsidR="00BB077B" w:rsidRPr="00891FDA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:rsidR="00BB077B" w:rsidRDefault="00BB077B" w:rsidP="00514810">
      <w:pPr>
        <w:pStyle w:val="Heading1"/>
        <w:jc w:val="center"/>
        <w:rPr>
          <w:rFonts w:ascii="Arial" w:hAnsi="Arial" w:cs="Arial"/>
        </w:rPr>
      </w:pPr>
    </w:p>
    <w:p w:rsidR="00BB077B" w:rsidRPr="00912479" w:rsidRDefault="00BB077B" w:rsidP="00514810">
      <w:pPr>
        <w:pStyle w:val="Heading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:rsidR="00BB077B" w:rsidRDefault="00BB077B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:rsidR="00BB077B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</w:p>
    <w:p w:rsidR="00BB077B" w:rsidRPr="00DC5D4C" w:rsidRDefault="00BB077B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BB077B" w:rsidRPr="00912479" w:rsidRDefault="00BB077B" w:rsidP="00891FDA">
      <w:pPr>
        <w:pStyle w:val="Heading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:rsidR="00BB077B" w:rsidRDefault="00BB077B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:rsidR="00BB077B" w:rsidRPr="006A5295" w:rsidRDefault="00BB077B" w:rsidP="005213AE">
      <w:pPr>
        <w:jc w:val="both"/>
        <w:rPr>
          <w:rFonts w:ascii="Arial" w:hAnsi="Arial" w:cs="Arial"/>
          <w:sz w:val="20"/>
          <w:szCs w:val="20"/>
        </w:rPr>
      </w:pPr>
    </w:p>
    <w:p w:rsidR="00BB077B" w:rsidRPr="00DC5D4C" w:rsidRDefault="00BB077B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BB077B" w:rsidRPr="006A5295" w:rsidRDefault="00BB077B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BB077B" w:rsidRPr="006A5295" w:rsidRDefault="00BB077B" w:rsidP="006C2BCB">
      <w:pPr>
        <w:rPr>
          <w:rFonts w:ascii="Arial" w:hAnsi="Arial" w:cs="Arial"/>
          <w:sz w:val="20"/>
          <w:szCs w:val="20"/>
        </w:rPr>
      </w:pPr>
    </w:p>
    <w:p w:rsidR="00BB077B" w:rsidRPr="00912479" w:rsidRDefault="00BB077B" w:rsidP="00891FDA">
      <w:pPr>
        <w:pStyle w:val="Heading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:rsidR="00BB077B" w:rsidRDefault="00BB077B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:rsidR="00BB077B" w:rsidRDefault="00BB077B" w:rsidP="00891FDA">
      <w:pPr>
        <w:jc w:val="center"/>
        <w:rPr>
          <w:rFonts w:ascii="Arial" w:hAnsi="Arial" w:cs="Arial"/>
          <w:b/>
          <w:bCs/>
        </w:rPr>
      </w:pPr>
    </w:p>
    <w:p w:rsidR="00BB077B" w:rsidRDefault="00BB077B" w:rsidP="00521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2016 do dňa zostavenia účtovnej závierky nenastali žiadne významné skutočnosti, ktoré by ovplyvnili výsledok hospodárenia Spoločnosti za rok 2016.</w:t>
      </w:r>
    </w:p>
    <w:p w:rsidR="00BB077B" w:rsidRDefault="00BB077B" w:rsidP="005213AE">
      <w:pPr>
        <w:jc w:val="both"/>
        <w:rPr>
          <w:rFonts w:ascii="Arial" w:hAnsi="Arial" w:cs="Arial"/>
          <w:sz w:val="20"/>
          <w:szCs w:val="20"/>
        </w:rPr>
      </w:pPr>
    </w:p>
    <w:p w:rsidR="00BB077B" w:rsidRPr="00912479" w:rsidRDefault="00BB077B" w:rsidP="00DC5D4C">
      <w:pPr>
        <w:pStyle w:val="Heading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:rsidR="00BB077B" w:rsidRDefault="00BB077B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:rsidR="00BB077B" w:rsidRPr="00DC5D4C" w:rsidRDefault="00BB077B" w:rsidP="00DC5D4C">
      <w:pPr>
        <w:jc w:val="both"/>
        <w:rPr>
          <w:rFonts w:ascii="Arial" w:hAnsi="Arial" w:cs="Arial"/>
          <w:sz w:val="20"/>
          <w:szCs w:val="20"/>
        </w:rPr>
      </w:pPr>
    </w:p>
    <w:p w:rsidR="00BB077B" w:rsidRPr="00DC5D4C" w:rsidRDefault="00BB077B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BB077B" w:rsidRPr="00DC5D4C" w:rsidRDefault="00BB077B" w:rsidP="006C2BCB">
      <w:pPr>
        <w:rPr>
          <w:rFonts w:ascii="Arial" w:hAnsi="Arial" w:cs="Arial"/>
          <w:sz w:val="20"/>
          <w:szCs w:val="20"/>
        </w:rPr>
      </w:pPr>
    </w:p>
    <w:p w:rsidR="00BB077B" w:rsidRPr="0041513A" w:rsidRDefault="00BB077B" w:rsidP="008764A5">
      <w:pPr>
        <w:pStyle w:val="Title"/>
        <w:spacing w:before="0" w:beforeAutospacing="0" w:after="0"/>
        <w:jc w:val="left"/>
        <w:rPr>
          <w:sz w:val="21"/>
          <w:szCs w:val="21"/>
        </w:rPr>
      </w:pPr>
    </w:p>
    <w:sectPr w:rsidR="00BB077B" w:rsidRPr="0041513A" w:rsidSect="00B53C51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077B" w:rsidRPr="00D26E73" w:rsidRDefault="00BB077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BB077B" w:rsidRPr="00D26E73" w:rsidRDefault="00BB077B">
      <w:pPr>
        <w:rPr>
          <w:sz w:val="21"/>
          <w:szCs w:val="21"/>
        </w:rPr>
      </w:pPr>
    </w:p>
  </w:endnote>
  <w:endnote w:type="continuationSeparator" w:id="0">
    <w:p w:rsidR="00BB077B" w:rsidRPr="00D26E73" w:rsidRDefault="00BB077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BB077B" w:rsidRPr="00D26E73" w:rsidRDefault="00BB077B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77B" w:rsidRPr="00D26E73" w:rsidRDefault="00BB077B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>
      <w:rPr>
        <w:noProof/>
        <w:sz w:val="21"/>
        <w:szCs w:val="21"/>
      </w:rPr>
      <w:t>3</w:t>
    </w:r>
    <w:r w:rsidRPr="00D26E73">
      <w:rPr>
        <w:sz w:val="21"/>
        <w:szCs w:val="21"/>
      </w:rPr>
      <w:fldChar w:fldCharType="end"/>
    </w:r>
  </w:p>
  <w:p w:rsidR="00BB077B" w:rsidRPr="00D26E73" w:rsidRDefault="00BB077B">
    <w:pPr>
      <w:pStyle w:val="Footer"/>
      <w:rPr>
        <w:sz w:val="19"/>
        <w:szCs w:val="19"/>
      </w:rPr>
    </w:pPr>
  </w:p>
  <w:p w:rsidR="00BB077B" w:rsidRPr="00D26E73" w:rsidRDefault="00BB077B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077B" w:rsidRPr="00D26E73" w:rsidRDefault="00BB077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BB077B" w:rsidRPr="00D26E73" w:rsidRDefault="00BB077B">
      <w:pPr>
        <w:rPr>
          <w:sz w:val="21"/>
          <w:szCs w:val="21"/>
        </w:rPr>
      </w:pPr>
    </w:p>
  </w:footnote>
  <w:footnote w:type="continuationSeparator" w:id="0">
    <w:p w:rsidR="00BB077B" w:rsidRPr="00D26E73" w:rsidRDefault="00BB077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BB077B" w:rsidRPr="00D26E73" w:rsidRDefault="00BB077B">
      <w:pPr>
        <w:rPr>
          <w:sz w:val="21"/>
          <w:szCs w:val="21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77B" w:rsidRDefault="00BB077B">
    <w:pPr>
      <w:pStyle w:val="Header"/>
    </w:pPr>
  </w:p>
  <w:p w:rsidR="00BB077B" w:rsidRDefault="00BB077B">
    <w:pPr>
      <w:pStyle w:val="Header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BB077B" w:rsidRPr="009D1462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Poznámky Úč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</w:tr>
    <w:tr w:rsidR="00BB077B" w:rsidRPr="009D1462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DIESEL AGV s.r.o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</w:tr>
  </w:tbl>
  <w:p w:rsidR="00BB077B" w:rsidRDefault="00BB077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33A26"/>
    <w:rsid w:val="0014163D"/>
    <w:rsid w:val="0014565D"/>
    <w:rsid w:val="00146201"/>
    <w:rsid w:val="00146BA5"/>
    <w:rsid w:val="001501C5"/>
    <w:rsid w:val="00150E7E"/>
    <w:rsid w:val="001564E7"/>
    <w:rsid w:val="00162748"/>
    <w:rsid w:val="00171E43"/>
    <w:rsid w:val="00180861"/>
    <w:rsid w:val="0018141C"/>
    <w:rsid w:val="00182957"/>
    <w:rsid w:val="00186B91"/>
    <w:rsid w:val="00195E21"/>
    <w:rsid w:val="00197137"/>
    <w:rsid w:val="001A0A1C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7A15"/>
    <w:rsid w:val="002D0E3B"/>
    <w:rsid w:val="002D283B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504CA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6E29"/>
    <w:rsid w:val="004358EA"/>
    <w:rsid w:val="00436664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359CC"/>
    <w:rsid w:val="00641C72"/>
    <w:rsid w:val="00652B41"/>
    <w:rsid w:val="00653BC7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39C1"/>
    <w:rsid w:val="006A4B4D"/>
    <w:rsid w:val="006A5295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5A48"/>
    <w:rsid w:val="006D7551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24A1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6CB4"/>
    <w:rsid w:val="00907263"/>
    <w:rsid w:val="00912479"/>
    <w:rsid w:val="00912B61"/>
    <w:rsid w:val="009379A7"/>
    <w:rsid w:val="009400A7"/>
    <w:rsid w:val="00946110"/>
    <w:rsid w:val="009479A0"/>
    <w:rsid w:val="00950578"/>
    <w:rsid w:val="0095109B"/>
    <w:rsid w:val="00954DB7"/>
    <w:rsid w:val="0096156A"/>
    <w:rsid w:val="0096175A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77693"/>
    <w:rsid w:val="00A8290E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077B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72EB1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E4F2C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E56806"/>
    <w:rPr>
      <w:rFonts w:ascii="Arial Narrow" w:hAnsi="Arial Narrow" w:cs="Arial Narrow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E90C6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90C6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90C6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90C6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E90C6F"/>
    <w:rPr>
      <w:rFonts w:ascii="Cambria" w:hAnsi="Cambria" w:cs="Cambria"/>
    </w:rPr>
  </w:style>
  <w:style w:type="paragraph" w:styleId="Subtitle">
    <w:name w:val="Subtitle"/>
    <w:basedOn w:val="Normal"/>
    <w:next w:val="Normal"/>
    <w:link w:val="Subtitle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trong">
    <w:name w:val="Strong"/>
    <w:basedOn w:val="DefaultParagraphFont"/>
    <w:uiPriority w:val="99"/>
    <w:qFormat/>
    <w:rsid w:val="00E90C6F"/>
    <w:rPr>
      <w:b/>
      <w:bCs/>
    </w:rPr>
  </w:style>
  <w:style w:type="character" w:styleId="Emphasis">
    <w:name w:val="Emphasis"/>
    <w:basedOn w:val="DefaultParagraphFont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Heading1"/>
    <w:next w:val="Normal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al"/>
    <w:uiPriority w:val="99"/>
    <w:rsid w:val="00205F85"/>
    <w:pPr>
      <w:jc w:val="center"/>
    </w:pPr>
    <w:rPr>
      <w:b/>
      <w:bCs/>
    </w:rPr>
  </w:style>
  <w:style w:type="paragraph" w:styleId="BodyText">
    <w:name w:val="Body Text"/>
    <w:basedOn w:val="Normal"/>
    <w:link w:val="Body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FootnoteReference">
    <w:name w:val="footnote reference"/>
    <w:basedOn w:val="DefaultParagraphFont"/>
    <w:uiPriority w:val="99"/>
    <w:semiHidden/>
    <w:rsid w:val="00052F8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BodyText2">
    <w:name w:val="Body Text 2"/>
    <w:basedOn w:val="Normal"/>
    <w:link w:val="Body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Footer">
    <w:name w:val="footer"/>
    <w:basedOn w:val="Normal"/>
    <w:link w:val="Footer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BodyTextIndent2">
    <w:name w:val="Body Text Indent 2"/>
    <w:basedOn w:val="Normal"/>
    <w:link w:val="BodyTextIndent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PageNumber">
    <w:name w:val="page number"/>
    <w:basedOn w:val="DefaultParagraphFont"/>
    <w:uiPriority w:val="99"/>
    <w:rsid w:val="00052F8B"/>
  </w:style>
  <w:style w:type="paragraph" w:styleId="BodyTextIndent3">
    <w:name w:val="Body Text Indent 3"/>
    <w:basedOn w:val="Normal"/>
    <w:link w:val="BodyTextIndent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TableGrid">
    <w:name w:val="Table Grid"/>
    <w:basedOn w:val="TableNormal"/>
    <w:uiPriority w:val="99"/>
    <w:rsid w:val="00052F8B"/>
    <w:rPr>
      <w:rFonts w:ascii="Arial Narrow" w:hAnsi="Arial Narrow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eader">
    <w:name w:val="header"/>
    <w:basedOn w:val="Normal"/>
    <w:link w:val="Header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al"/>
    <w:link w:val="ValueChar"/>
    <w:uiPriority w:val="99"/>
    <w:rsid w:val="008A043F"/>
    <w:pPr>
      <w:jc w:val="right"/>
    </w:pPr>
  </w:style>
  <w:style w:type="character" w:customStyle="1" w:styleId="ValueChar">
    <w:name w:val="Value Char"/>
    <w:basedOn w:val="DefaultParagraphFont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</w:style>
  <w:style w:type="character" w:customStyle="1" w:styleId="apple-converted-space">
    <w:name w:val="apple-converted-space"/>
    <w:basedOn w:val="DefaultParagraphFont"/>
    <w:uiPriority w:val="99"/>
    <w:rsid w:val="002D0E3B"/>
  </w:style>
  <w:style w:type="character" w:customStyle="1" w:styleId="ra">
    <w:name w:val="ra"/>
    <w:basedOn w:val="DefaultParagraphFont"/>
    <w:uiPriority w:val="99"/>
    <w:rsid w:val="002D0E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02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1079</Words>
  <Characters>6156</Characters>
  <Application>Microsoft Office Outlook</Application>
  <DocSecurity>0</DocSecurity>
  <Lines>0</Lines>
  <Paragraphs>0</Paragraphs>
  <ScaleCrop>false</ScaleCrop>
  <Company>IBL Software Engineering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Ing.Lenka Dovalová</cp:lastModifiedBy>
  <cp:revision>2</cp:revision>
  <cp:lastPrinted>2015-03-19T10:00:00Z</cp:lastPrinted>
  <dcterms:created xsi:type="dcterms:W3CDTF">2017-03-22T12:55:00Z</dcterms:created>
  <dcterms:modified xsi:type="dcterms:W3CDTF">2017-03-22T12:55:00Z</dcterms:modified>
</cp:coreProperties>
</file>