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48C6" w:rsidRDefault="001A48C6" w:rsidP="008D3B20">
      <w:pPr>
        <w:pStyle w:val="Heading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</w:t>
      </w:r>
    </w:p>
    <w:p w:rsidR="001A48C6" w:rsidRDefault="001A48C6" w:rsidP="008D3B20">
      <w:pPr>
        <w:jc w:val="center"/>
        <w:rPr>
          <w:b/>
          <w:bCs/>
        </w:rPr>
      </w:pPr>
      <w:r>
        <w:rPr>
          <w:b/>
          <w:bCs/>
        </w:rPr>
        <w:t>Všeobecné informácie</w:t>
      </w:r>
    </w:p>
    <w:p w:rsidR="001A48C6" w:rsidRDefault="001A48C6" w:rsidP="008D3B20">
      <w:pPr>
        <w:jc w:val="center"/>
        <w:rPr>
          <w:b/>
          <w:bCs/>
        </w:rPr>
      </w:pPr>
    </w:p>
    <w:p w:rsidR="001A48C6" w:rsidRDefault="001A48C6" w:rsidP="00514810">
      <w:pPr>
        <w:ind w:left="426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(1)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Obchodné meno:</w:t>
      </w:r>
      <w:r w:rsidRPr="002D0E3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Kvart Veritas spol. s r.o.</w:t>
      </w:r>
    </w:p>
    <w:p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Sídlo: Priemyselná 1122/2, 915 01 Nové Mesto nad Váhom</w:t>
      </w:r>
    </w:p>
    <w:p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IČO: 41437354</w:t>
      </w:r>
    </w:p>
    <w:p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DIČ: 202032144</w:t>
      </w:r>
    </w:p>
    <w:p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vykonávanej činnosti spoločnosti (ďalej len ,,spoločnosť“):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(2)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Dátum schválenia účtovnej závierky za bezprostredne predchádzajúce účtovné obdobie príslušným orgánom spoločnosti: účtovná závierka k 31. 12. 2015 bola schválená dňa .27.06.2016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(3)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Právny dôvod na zostavenie účtovnej závierky: účtovná závierka spoločnosti k 31. 12. 2016 je zostavená ako riadna účtovná závierka podľa § 17 ods. 6 zákona č. 431/2002 Z. z. o účtovníctve  za účtovné obdobie od 1. 1. 2016 do 31. 12. 2016.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(4)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Údaje o skupine účtovných jednotiek: Spoločnosť nie je súčasťou žiadnej skupiny.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(5)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Priemerný prepočítaný počet zamestnancov účtovnej jednotky: </w:t>
      </w:r>
    </w:p>
    <w:p w:rsidR="001A48C6" w:rsidRDefault="001A48C6" w:rsidP="00912479">
      <w:pPr>
        <w:ind w:left="567" w:hanging="567"/>
        <w:rPr>
          <w:rFonts w:ascii="Arial" w:hAnsi="Arial" w:cs="Arial"/>
          <w:sz w:val="24"/>
          <w:szCs w:val="24"/>
        </w:rPr>
      </w:pPr>
    </w:p>
    <w:p w:rsidR="001A48C6" w:rsidRPr="00912479" w:rsidRDefault="001A48C6" w:rsidP="00912479">
      <w:pPr>
        <w:pStyle w:val="Heading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</w:p>
    <w:p w:rsidR="001A48C6" w:rsidRPr="00912479" w:rsidRDefault="001A48C6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>Informácie o orgánoch spoločnosti</w:t>
      </w:r>
    </w:p>
    <w:p w:rsidR="001A48C6" w:rsidRDefault="001A48C6" w:rsidP="00912479">
      <w:pPr>
        <w:rPr>
          <w:b/>
          <w:bCs/>
        </w:rPr>
      </w:pP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 w:rsidRPr="00912479">
        <w:rPr>
          <w:rFonts w:ascii="Arial" w:hAnsi="Arial" w:cs="Arial"/>
          <w:sz w:val="20"/>
          <w:szCs w:val="20"/>
        </w:rPr>
        <w:t>Pre členov štatutárneho orgánu neboli poskytnuté záruky, žiadne zabezpečenia, pôžičky.</w:t>
      </w:r>
    </w:p>
    <w:p w:rsidR="001A48C6" w:rsidRDefault="001A48C6" w:rsidP="00912479">
      <w:pPr>
        <w:rPr>
          <w:rFonts w:ascii="Arial" w:hAnsi="Arial" w:cs="Arial"/>
          <w:sz w:val="20"/>
          <w:szCs w:val="20"/>
        </w:rPr>
      </w:pPr>
    </w:p>
    <w:p w:rsidR="001A48C6" w:rsidRPr="00912479" w:rsidRDefault="001A48C6" w:rsidP="00912479">
      <w:pPr>
        <w:pStyle w:val="Heading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  <w:r>
        <w:rPr>
          <w:rFonts w:ascii="Arial" w:hAnsi="Arial" w:cs="Arial"/>
        </w:rPr>
        <w:t>I</w:t>
      </w:r>
    </w:p>
    <w:p w:rsidR="001A48C6" w:rsidRDefault="001A48C6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 xml:space="preserve">Informácie </w:t>
      </w:r>
      <w:r>
        <w:rPr>
          <w:rFonts w:ascii="Arial" w:hAnsi="Arial" w:cs="Arial"/>
          <w:b/>
          <w:bCs/>
        </w:rPr>
        <w:t>o prijatých postupoch</w:t>
      </w:r>
    </w:p>
    <w:p w:rsidR="001A48C6" w:rsidRDefault="001A48C6" w:rsidP="00912479">
      <w:pPr>
        <w:rPr>
          <w:rFonts w:ascii="Arial" w:hAnsi="Arial" w:cs="Arial"/>
          <w:b/>
          <w:bCs/>
        </w:rPr>
      </w:pP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(1)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Účtovná závierka bola vypracovaná v súlade so zákonom č. 431/2002 Z. z.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Táto účtovná závierka bola vypracovaná na základe historických cien a za predpokladu nepretržitého trvania účtovnej jednotky, t. j. vychádza z predpokladu, že spoločnosť bude realizovať svoje aktíva, záväzky a dohody v rámci riadneho chodu svojej činnosti. 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(2)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Účtovníctvo je vedené na akruálnom princípe, t. j. o nákladoch a výnosoch sa účtuje v momente, keď sú plnené bez ohľadu na dátum ich úhrady, inkasa alebo deň vyrovnania iným spôsobom. Dodržuje sa pritom zásada časovej a vecnej súvislosti nákladov a výnosov. Pri oceňovaní sa uplatňuje princíp historických cien. Položky, ktoré sa oceňujú v reálnej hodnote spoločnosť nevlastní. 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(3)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Spôsob ocenenia jednotlivých zložiek majetku: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(a)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Dlhodobý nehmotný a hmotný majetok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Ocenenie pri obstaraní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Dlhodobý nehmotný a hmotný majetok sa vykazuje v obstarávacích cenách znížených o oprávky a straty zo zníženia hodnoty (opravné položky). Obstarávacia cena zahŕňa cenu obstarania a náklady súvisiace s obstaraním (clo, prepravu, montáž, a pod.). Súčasťou obstarávacej ceny nie sú úroky z úverov.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zatiaľ nevedie kategóriu dlhodobého nehmotného majetku, ktorého obstarávacia cena je 2400 € a nižšie.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vedie kategóriu drobného dlhodobého hmotného majetku, ktorého ocenenie je rovné alebo nižšie ako 1700 €. Hmotný majetok, ktorého obstarávacia cena je 1700 € a nižšia, sa pri obstaraní účtuje do dlhodobého majetku na základe individuálneho posúdenia.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>Tvorba odpisového plánu</w:t>
      </w:r>
    </w:p>
    <w:p w:rsidR="001A48C6" w:rsidRDefault="001A48C6" w:rsidP="00514810">
      <w:pPr>
        <w:ind w:left="567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- Dlhodobý hmotný majetok</w:t>
      </w:r>
      <w:r>
        <w:rPr>
          <w:rFonts w:ascii="Arial" w:hAnsi="Arial" w:cs="Arial"/>
          <w:sz w:val="20"/>
          <w:szCs w:val="20"/>
        </w:rPr>
        <w:t xml:space="preserve"> </w:t>
      </w:r>
    </w:p>
    <w:p w:rsidR="001A48C6" w:rsidRDefault="001A48C6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Odpisy dlhodobého hmotného majetku sú stanovené vychádzajúc z predpokladanej doby jeho používania a predpokladaného priebehu jeho opotrebovania.</w:t>
      </w:r>
    </w:p>
    <w:p w:rsidR="001A48C6" w:rsidRDefault="001A48C6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Odpisovať sa začína počnúc mesiacom zaradenia dlhodobého majetku do používania. Pozemky sa neodpisujú.</w:t>
      </w:r>
    </w:p>
    <w:p w:rsidR="001A48C6" w:rsidRPr="00D23C23" w:rsidRDefault="001A48C6" w:rsidP="00D916A1">
      <w:pPr>
        <w:ind w:left="709" w:hanging="426"/>
        <w:rPr>
          <w:rFonts w:ascii="Arial" w:hAnsi="Arial" w:cs="Arial"/>
          <w:sz w:val="20"/>
          <w:szCs w:val="20"/>
        </w:rPr>
      </w:pPr>
    </w:p>
    <w:tbl>
      <w:tblPr>
        <w:tblW w:w="878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55"/>
        <w:gridCol w:w="2126"/>
        <w:gridCol w:w="1843"/>
        <w:gridCol w:w="1559"/>
      </w:tblGrid>
      <w:tr w:rsidR="001A48C6">
        <w:trPr>
          <w:trHeight w:val="627"/>
        </w:trPr>
        <w:tc>
          <w:tcPr>
            <w:tcW w:w="3255" w:type="dxa"/>
          </w:tcPr>
          <w:p w:rsidR="001A48C6" w:rsidRPr="00A436D7" w:rsidRDefault="001A48C6" w:rsidP="007E00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Predpokladaná doba používania v rokoch</w:t>
            </w:r>
          </w:p>
        </w:tc>
        <w:tc>
          <w:tcPr>
            <w:tcW w:w="1843" w:type="dxa"/>
            <w:vAlign w:val="center"/>
          </w:tcPr>
          <w:p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Metóda odpisovania</w:t>
            </w:r>
          </w:p>
        </w:tc>
        <w:tc>
          <w:tcPr>
            <w:tcW w:w="1559" w:type="dxa"/>
            <w:vAlign w:val="center"/>
          </w:tcPr>
          <w:p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Ročná odpisová sadzba v %</w:t>
            </w:r>
          </w:p>
        </w:tc>
      </w:tr>
      <w:tr w:rsidR="001A48C6">
        <w:trPr>
          <w:trHeight w:val="267"/>
        </w:trPr>
        <w:tc>
          <w:tcPr>
            <w:tcW w:w="3255" w:type="dxa"/>
            <w:vAlign w:val="center"/>
          </w:tcPr>
          <w:p w:rsidR="001A48C6" w:rsidRPr="00A436D7" w:rsidRDefault="001A48C6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Stroje, prístroje a zariadenia</w:t>
            </w:r>
          </w:p>
        </w:tc>
        <w:tc>
          <w:tcPr>
            <w:tcW w:w="2126" w:type="dxa"/>
            <w:vAlign w:val="center"/>
          </w:tcPr>
          <w:p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843" w:type="dxa"/>
            <w:vAlign w:val="center"/>
          </w:tcPr>
          <w:p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16,66</w:t>
            </w:r>
          </w:p>
        </w:tc>
      </w:tr>
      <w:tr w:rsidR="001A48C6">
        <w:trPr>
          <w:trHeight w:val="272"/>
        </w:trPr>
        <w:tc>
          <w:tcPr>
            <w:tcW w:w="3255" w:type="dxa"/>
            <w:vAlign w:val="center"/>
          </w:tcPr>
          <w:p w:rsidR="001A48C6" w:rsidRPr="00A436D7" w:rsidRDefault="001A48C6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Dopravné prostriedky</w:t>
            </w:r>
          </w:p>
        </w:tc>
        <w:tc>
          <w:tcPr>
            <w:tcW w:w="2126" w:type="dxa"/>
            <w:vAlign w:val="center"/>
          </w:tcPr>
          <w:p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843" w:type="dxa"/>
            <w:vAlign w:val="center"/>
          </w:tcPr>
          <w:p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1A48C6">
        <w:trPr>
          <w:trHeight w:val="276"/>
        </w:trPr>
        <w:tc>
          <w:tcPr>
            <w:tcW w:w="3255" w:type="dxa"/>
            <w:vAlign w:val="center"/>
          </w:tcPr>
          <w:p w:rsidR="001A48C6" w:rsidRPr="00A436D7" w:rsidRDefault="001A48C6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Drobný dlhodobý hmotný majetok</w:t>
            </w:r>
          </w:p>
        </w:tc>
        <w:tc>
          <w:tcPr>
            <w:tcW w:w="2126" w:type="dxa"/>
            <w:vAlign w:val="center"/>
          </w:tcPr>
          <w:p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rôzna</w:t>
            </w:r>
          </w:p>
        </w:tc>
        <w:tc>
          <w:tcPr>
            <w:tcW w:w="1843" w:type="dxa"/>
            <w:vAlign w:val="center"/>
          </w:tcPr>
          <w:p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jednorázový odpis</w:t>
            </w:r>
          </w:p>
        </w:tc>
        <w:tc>
          <w:tcPr>
            <w:tcW w:w="1559" w:type="dxa"/>
            <w:vAlign w:val="center"/>
          </w:tcPr>
          <w:p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1A48C6" w:rsidRDefault="001A48C6" w:rsidP="00912479">
      <w:pPr>
        <w:rPr>
          <w:b/>
          <w:bCs/>
        </w:rPr>
      </w:pPr>
    </w:p>
    <w:p w:rsidR="001A48C6" w:rsidRDefault="001A48C6" w:rsidP="00514810">
      <w:pPr>
        <w:ind w:left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Zníženie hodnoty majetku – opravné položky</w:t>
      </w:r>
    </w:p>
    <w:p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Zostatkové hodnoty majetku spoločnosti sa každý rok ku dňu, ku ktorému sa zostavuje účtovná závierka, preverujú, či nedochádza k zníženiu ich hodnoty, a to v súlade s postupmi účtovania pre podnikateľov. Ak existujú predpoklady, že k takému zníženiu dochádza, odhadne sa predpokladaná suma budúcich ekonomických úžitkov, ktorá bude plynúť z používania majetku v budúcnosti.</w:t>
      </w:r>
    </w:p>
    <w:p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je táto suma nižšia ako zostatková hodnota majetku, zaúčtuje sa strata zo zníženia hodnoty ako tvorba opravnej položky. Ak sa dá zistiť predpokladaná predajná cena majetku (znížená o náklady predaja) a táto je vyššia ako odhadnutá predpokladaná suma, ktorá bude plynúť z používania majetku, použije sa táto vyššia suma na porovnanie s účtovnou hodnotou majetku. Spoločnosť netvorila opravnú položku k dlhodobému majetku.</w:t>
      </w:r>
    </w:p>
    <w:p w:rsidR="001A48C6" w:rsidRPr="00BA042E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(b)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Zásoby</w:t>
      </w:r>
    </w:p>
    <w:p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Nakupované zásoby sú účtované v obstarávacích cenách.</w:t>
      </w:r>
    </w:p>
    <w:p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Zníženie hodnoty zásob sa upravuje vytvorením opravnej položky.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(c)</w:t>
      </w:r>
      <w:r>
        <w:rPr>
          <w:rFonts w:ascii="Arial" w:hAnsi="Arial" w:cs="Arial"/>
          <w:b/>
          <w:bCs/>
          <w:sz w:val="20"/>
          <w:szCs w:val="20"/>
        </w:rPr>
        <w:tab/>
        <w:t>Pohľadávky</w:t>
      </w:r>
    </w:p>
    <w:p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Pohľadávky sa pri ich vzniku oceňujú ich menovitou hodnotou; postúpené pohľadávky a pohľadávky nadobudnuté vkladom do základného imania sa oceňujú obstarávacou cenou vrátane nákladov súvisiacich s obstaraním. Toto ocenenie sa znižuje o pochybné a nevymožiteľné pohľadávky tvorbou opravnej položky. Spoločnosť netvorila opravné položky k pohľadávkam.</w:t>
      </w:r>
    </w:p>
    <w:p w:rsidR="001A48C6" w:rsidRPr="007E0075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(d)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Peňažné prostriedky a ceniny</w:t>
      </w:r>
    </w:p>
    <w:p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Peňažné prostriedky a ceniny sa oceňujú ich menovitou hodnotou. Zníženie ich hodnoty sa vyjadruje opravnou položkou. Spoločnosť netvorila opravnú položku k peňažným prostriedkom a ceninám.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(e)</w:t>
      </w:r>
      <w:r>
        <w:rPr>
          <w:rFonts w:ascii="Arial" w:hAnsi="Arial" w:cs="Arial"/>
          <w:b/>
          <w:bCs/>
          <w:sz w:val="20"/>
          <w:szCs w:val="20"/>
        </w:rPr>
        <w:tab/>
        <w:t xml:space="preserve">Náklady budúcich období, </w:t>
      </w:r>
      <w:r w:rsidRPr="00BA042E">
        <w:rPr>
          <w:rFonts w:ascii="Arial" w:hAnsi="Arial" w:cs="Arial"/>
          <w:b/>
          <w:bCs/>
          <w:sz w:val="20"/>
          <w:szCs w:val="20"/>
        </w:rPr>
        <w:t>príjmy budúcich období</w:t>
      </w:r>
      <w:r>
        <w:rPr>
          <w:rFonts w:ascii="Arial" w:hAnsi="Arial" w:cs="Arial"/>
          <w:b/>
          <w:bCs/>
          <w:sz w:val="20"/>
          <w:szCs w:val="20"/>
        </w:rPr>
        <w:t>, výdavky budúcich období a výnosy budúcich období</w:t>
      </w:r>
    </w:p>
    <w:p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Náklady budúcich období, príjmy budúcich období, výdavky budúcich období a výnosy budúcich období sa vykazujú vo výške, ktorá je potrebná na dodržiavanie zásady vecnej a časovej súvislosti s účtovným obdobím.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(f)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Rezervy</w:t>
      </w:r>
    </w:p>
    <w:p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(g)</w:t>
      </w:r>
      <w:r>
        <w:rPr>
          <w:rFonts w:ascii="Arial" w:hAnsi="Arial" w:cs="Arial"/>
          <w:b/>
          <w:bCs/>
          <w:sz w:val="20"/>
          <w:szCs w:val="20"/>
        </w:rPr>
        <w:tab/>
        <w:t>Záväzky</w:t>
      </w:r>
    </w:p>
    <w:p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pri ich vzniku sa oceňujú menovitou hodnotou. Záväzky pri ich prevzatí sa oceňujú obstarávacou cenou.</w:t>
      </w:r>
    </w:p>
    <w:p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sa pri inventarizácii zistí, že suma záväzkov je iná ako ich výška v účtovníctve, uvedú sa záväzky v účtovníctve a v účtovnej závierke v tomto zistenom ocenení.</w:t>
      </w:r>
    </w:p>
    <w:p w:rsidR="001A48C6" w:rsidRPr="00BA042E" w:rsidRDefault="001A48C6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(h)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 xml:space="preserve">Finančný prenájom </w:t>
      </w:r>
    </w:p>
    <w:p w:rsidR="001A48C6" w:rsidRDefault="001A48C6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Majetok prenajatý formou finančného prenájmu účtuje a vykazuje ako svoj majetok nájomca.</w:t>
      </w:r>
    </w:p>
    <w:p w:rsidR="001A48C6" w:rsidRPr="00BA042E" w:rsidRDefault="001A48C6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(i)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Daň z príjmov</w:t>
      </w:r>
    </w:p>
    <w:p w:rsidR="001A48C6" w:rsidRPr="00800B56" w:rsidRDefault="001A48C6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Daň z príjmov sa skladá zo splatnej dane, o odloženej dani Spoločnosť neúčtuje. Splatná daň z príjmov sa počíta za rok 2016 vo výške 22 % daňového základu, ktorý sa vypočítal úpravou účtovného výsledku hospodárenia pred daňou o pripočítateľné a odpočítateľné položky.</w:t>
      </w:r>
    </w:p>
    <w:p w:rsidR="001A48C6" w:rsidRDefault="001A48C6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(j)</w:t>
      </w:r>
      <w:r>
        <w:rPr>
          <w:rFonts w:ascii="Arial" w:hAnsi="Arial" w:cs="Arial"/>
          <w:b/>
          <w:bCs/>
          <w:sz w:val="20"/>
          <w:szCs w:val="20"/>
        </w:rPr>
        <w:tab/>
        <w:t>Poskytnuté dotácie na obstaranie majetku s uvedením zložky majetku a ich ocenenie</w:t>
      </w:r>
    </w:p>
    <w:p w:rsidR="001A48C6" w:rsidRDefault="001A48C6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neeviduje dotácie poskytnuté na obstaranie majetku.</w:t>
      </w:r>
    </w:p>
    <w:p w:rsidR="001A48C6" w:rsidRDefault="001A48C6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(k)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Oprava významných chýb minulých účtovných období sa účtuje v bežnom účtovnom období s vplyvom na nerozdelený zisk minulých rokov alebo na neuhradenú stratu minulých rokov. </w:t>
      </w:r>
    </w:p>
    <w:p w:rsidR="001A48C6" w:rsidRPr="00891FDA" w:rsidRDefault="001A48C6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Oprava nevýznamných chýb minulých účtovných období sa účtuje v bežnom účtovnom období s vplyvom na výsledok hospodárenia bežného účtovného obdobia.</w:t>
      </w:r>
    </w:p>
    <w:p w:rsidR="001A48C6" w:rsidRDefault="001A48C6" w:rsidP="00514810">
      <w:pPr>
        <w:pStyle w:val="Heading1"/>
        <w:jc w:val="center"/>
        <w:rPr>
          <w:rFonts w:ascii="Arial" w:hAnsi="Arial" w:cs="Arial"/>
        </w:rPr>
      </w:pPr>
    </w:p>
    <w:p w:rsidR="001A48C6" w:rsidRPr="00912479" w:rsidRDefault="001A48C6" w:rsidP="00514810">
      <w:pPr>
        <w:pStyle w:val="Heading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IV</w:t>
      </w:r>
    </w:p>
    <w:p w:rsidR="001A48C6" w:rsidRDefault="001A48C6" w:rsidP="00514810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vysvetľujú a dopĺňajú súvahu a výkaz ziskov a strát</w:t>
      </w:r>
    </w:p>
    <w:p w:rsidR="001A48C6" w:rsidRDefault="001A48C6" w:rsidP="00514810">
      <w:pPr>
        <w:ind w:left="426" w:hanging="426"/>
        <w:rPr>
          <w:rFonts w:ascii="Arial" w:hAnsi="Arial" w:cs="Arial"/>
          <w:sz w:val="20"/>
          <w:szCs w:val="20"/>
        </w:rPr>
      </w:pPr>
    </w:p>
    <w:p w:rsidR="001A48C6" w:rsidRPr="00DC5D4C" w:rsidRDefault="001A48C6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1A48C6" w:rsidRPr="00912479" w:rsidRDefault="001A48C6" w:rsidP="00891FDA">
      <w:pPr>
        <w:pStyle w:val="Heading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</w:t>
      </w:r>
    </w:p>
    <w:p w:rsidR="001A48C6" w:rsidRDefault="001A48C6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iných aktívach a iných pasívach</w:t>
      </w:r>
    </w:p>
    <w:p w:rsidR="001A48C6" w:rsidRPr="006A5295" w:rsidRDefault="001A48C6" w:rsidP="005213AE">
      <w:pPr>
        <w:jc w:val="both"/>
        <w:rPr>
          <w:rFonts w:ascii="Arial" w:hAnsi="Arial" w:cs="Arial"/>
          <w:sz w:val="20"/>
          <w:szCs w:val="20"/>
        </w:rPr>
      </w:pPr>
    </w:p>
    <w:p w:rsidR="001A48C6" w:rsidRPr="00DC5D4C" w:rsidRDefault="001A48C6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:rsidR="001A48C6" w:rsidRPr="006A5295" w:rsidRDefault="001A48C6" w:rsidP="00DC5D4C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1A48C6" w:rsidRPr="006A5295" w:rsidRDefault="001A48C6" w:rsidP="006C2BCB">
      <w:pPr>
        <w:rPr>
          <w:rFonts w:ascii="Arial" w:hAnsi="Arial" w:cs="Arial"/>
          <w:sz w:val="20"/>
          <w:szCs w:val="20"/>
        </w:rPr>
      </w:pPr>
    </w:p>
    <w:p w:rsidR="001A48C6" w:rsidRPr="00912479" w:rsidRDefault="001A48C6" w:rsidP="00891FDA">
      <w:pPr>
        <w:pStyle w:val="Heading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</w:t>
      </w:r>
    </w:p>
    <w:p w:rsidR="001A48C6" w:rsidRDefault="001A48C6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Udalosti, ktoré nastali po dni, ku ktorému sa zostavuje účtovná závierka</w:t>
      </w:r>
    </w:p>
    <w:p w:rsidR="001A48C6" w:rsidRDefault="001A48C6" w:rsidP="00891FDA">
      <w:pPr>
        <w:jc w:val="center"/>
        <w:rPr>
          <w:rFonts w:ascii="Arial" w:hAnsi="Arial" w:cs="Arial"/>
          <w:b/>
          <w:bCs/>
        </w:rPr>
      </w:pPr>
    </w:p>
    <w:p w:rsidR="001A48C6" w:rsidRDefault="001A48C6" w:rsidP="005213A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31. decembri 2016 do dňa zostavenia účtovnej závierky nenastali žiadne významné skutočnosti, ktoré by ovplyvnili výsledok hospodárenia Spoločnosti za rok 2016.</w:t>
      </w:r>
    </w:p>
    <w:p w:rsidR="001A48C6" w:rsidRDefault="001A48C6" w:rsidP="005213AE">
      <w:pPr>
        <w:jc w:val="both"/>
        <w:rPr>
          <w:rFonts w:ascii="Arial" w:hAnsi="Arial" w:cs="Arial"/>
          <w:sz w:val="20"/>
          <w:szCs w:val="20"/>
        </w:rPr>
      </w:pPr>
    </w:p>
    <w:p w:rsidR="001A48C6" w:rsidRPr="00912479" w:rsidRDefault="001A48C6" w:rsidP="00DC5D4C">
      <w:pPr>
        <w:pStyle w:val="Heading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VII</w:t>
      </w:r>
    </w:p>
    <w:p w:rsidR="001A48C6" w:rsidRDefault="001A48C6" w:rsidP="00DC5D4C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</w:rPr>
        <w:t>Ostatné informácie</w:t>
      </w:r>
    </w:p>
    <w:p w:rsidR="001A48C6" w:rsidRPr="00DC5D4C" w:rsidRDefault="001A48C6" w:rsidP="00DC5D4C">
      <w:pPr>
        <w:jc w:val="both"/>
        <w:rPr>
          <w:rFonts w:ascii="Arial" w:hAnsi="Arial" w:cs="Arial"/>
          <w:sz w:val="20"/>
          <w:szCs w:val="20"/>
        </w:rPr>
      </w:pPr>
    </w:p>
    <w:p w:rsidR="001A48C6" w:rsidRPr="00DC5D4C" w:rsidRDefault="001A48C6" w:rsidP="00DC5D4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:rsidR="001A48C6" w:rsidRPr="00DC5D4C" w:rsidRDefault="001A48C6" w:rsidP="006C2BCB">
      <w:pPr>
        <w:rPr>
          <w:rFonts w:ascii="Arial" w:hAnsi="Arial" w:cs="Arial"/>
          <w:sz w:val="20"/>
          <w:szCs w:val="20"/>
        </w:rPr>
      </w:pPr>
    </w:p>
    <w:p w:rsidR="001A48C6" w:rsidRPr="0041513A" w:rsidRDefault="001A48C6" w:rsidP="008764A5">
      <w:pPr>
        <w:pStyle w:val="Title"/>
        <w:spacing w:before="0" w:beforeAutospacing="0" w:after="0"/>
        <w:jc w:val="left"/>
        <w:rPr>
          <w:sz w:val="21"/>
          <w:szCs w:val="21"/>
        </w:rPr>
      </w:pPr>
    </w:p>
    <w:sectPr w:rsidR="001A48C6" w:rsidRPr="0041513A" w:rsidSect="00B53C51">
      <w:headerReference w:type="default" r:id="rId7"/>
      <w:footerReference w:type="default" r:id="rId8"/>
      <w:pgSz w:w="11907" w:h="16839" w:code="9"/>
      <w:pgMar w:top="1100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A48C6" w:rsidRPr="00D26E73" w:rsidRDefault="001A48C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1A48C6" w:rsidRPr="00D26E73" w:rsidRDefault="001A48C6">
      <w:pPr>
        <w:rPr>
          <w:sz w:val="21"/>
          <w:szCs w:val="21"/>
        </w:rPr>
      </w:pPr>
    </w:p>
  </w:endnote>
  <w:endnote w:type="continuationSeparator" w:id="0">
    <w:p w:rsidR="001A48C6" w:rsidRPr="00D26E73" w:rsidRDefault="001A48C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1A48C6" w:rsidRPr="00D26E73" w:rsidRDefault="001A48C6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48C6" w:rsidRPr="00D26E73" w:rsidRDefault="001A48C6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>
      <w:rPr>
        <w:noProof/>
        <w:sz w:val="21"/>
        <w:szCs w:val="21"/>
      </w:rPr>
      <w:t>3</w:t>
    </w:r>
    <w:r w:rsidRPr="00D26E73">
      <w:rPr>
        <w:sz w:val="21"/>
        <w:szCs w:val="21"/>
      </w:rPr>
      <w:fldChar w:fldCharType="end"/>
    </w:r>
  </w:p>
  <w:p w:rsidR="001A48C6" w:rsidRPr="00D26E73" w:rsidRDefault="001A48C6">
    <w:pPr>
      <w:pStyle w:val="Footer"/>
      <w:rPr>
        <w:sz w:val="19"/>
        <w:szCs w:val="19"/>
      </w:rPr>
    </w:pPr>
  </w:p>
  <w:p w:rsidR="001A48C6" w:rsidRPr="00D26E73" w:rsidRDefault="001A48C6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A48C6" w:rsidRPr="00D26E73" w:rsidRDefault="001A48C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1A48C6" w:rsidRPr="00D26E73" w:rsidRDefault="001A48C6">
      <w:pPr>
        <w:rPr>
          <w:sz w:val="21"/>
          <w:szCs w:val="21"/>
        </w:rPr>
      </w:pPr>
    </w:p>
  </w:footnote>
  <w:footnote w:type="continuationSeparator" w:id="0">
    <w:p w:rsidR="001A48C6" w:rsidRPr="00D26E73" w:rsidRDefault="001A48C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1A48C6" w:rsidRPr="00D26E73" w:rsidRDefault="001A48C6">
      <w:pPr>
        <w:rPr>
          <w:sz w:val="21"/>
          <w:szCs w:val="21"/>
        </w:rPr>
      </w:pP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48C6" w:rsidRDefault="001A48C6">
    <w:pPr>
      <w:pStyle w:val="Header"/>
    </w:pPr>
  </w:p>
  <w:p w:rsidR="001A48C6" w:rsidRDefault="001A48C6">
    <w:pPr>
      <w:pStyle w:val="Header"/>
    </w:pPr>
  </w:p>
  <w:tbl>
    <w:tblPr>
      <w:tblW w:w="9181" w:type="dxa"/>
      <w:tblInd w:w="2" w:type="dxa"/>
      <w:tblCellMar>
        <w:left w:w="70" w:type="dxa"/>
        <w:right w:w="70" w:type="dxa"/>
      </w:tblCellMar>
      <w:tblLook w:val="00A0"/>
    </w:tblPr>
    <w:tblGrid>
      <w:gridCol w:w="1720"/>
      <w:gridCol w:w="1839"/>
      <w:gridCol w:w="222"/>
      <w:gridCol w:w="222"/>
      <w:gridCol w:w="222"/>
      <w:gridCol w:w="222"/>
      <w:gridCol w:w="222"/>
      <w:gridCol w:w="222"/>
      <w:gridCol w:w="222"/>
      <w:gridCol w:w="222"/>
      <w:gridCol w:w="1626"/>
      <w:gridCol w:w="222"/>
      <w:gridCol w:w="222"/>
      <w:gridCol w:w="222"/>
      <w:gridCol w:w="222"/>
      <w:gridCol w:w="222"/>
      <w:gridCol w:w="222"/>
      <w:gridCol w:w="222"/>
      <w:gridCol w:w="222"/>
      <w:gridCol w:w="222"/>
      <w:gridCol w:w="222"/>
    </w:tblGrid>
    <w:tr w:rsidR="001A48C6" w:rsidRPr="009D1462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Poznámky Úč POD 3-01</w:t>
          </w: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</w:tr>
    <w:tr w:rsidR="001A48C6" w:rsidRPr="009D1462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</w:tr>
  </w:tbl>
  <w:p w:rsidR="001A48C6" w:rsidRDefault="001A48C6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3C52"/>
    <w:rsid w:val="0003543D"/>
    <w:rsid w:val="0003760C"/>
    <w:rsid w:val="00047292"/>
    <w:rsid w:val="000500D2"/>
    <w:rsid w:val="00051C18"/>
    <w:rsid w:val="00052F8B"/>
    <w:rsid w:val="00056B96"/>
    <w:rsid w:val="00056D07"/>
    <w:rsid w:val="00061B5A"/>
    <w:rsid w:val="00061CE4"/>
    <w:rsid w:val="00072310"/>
    <w:rsid w:val="00074E75"/>
    <w:rsid w:val="00075AEB"/>
    <w:rsid w:val="00082CD0"/>
    <w:rsid w:val="00084610"/>
    <w:rsid w:val="00085793"/>
    <w:rsid w:val="00085E53"/>
    <w:rsid w:val="000923BB"/>
    <w:rsid w:val="000923BC"/>
    <w:rsid w:val="00096B3D"/>
    <w:rsid w:val="000A00D1"/>
    <w:rsid w:val="000A5024"/>
    <w:rsid w:val="000A55A3"/>
    <w:rsid w:val="000A5993"/>
    <w:rsid w:val="000A758F"/>
    <w:rsid w:val="000A7F45"/>
    <w:rsid w:val="000B227D"/>
    <w:rsid w:val="000B5322"/>
    <w:rsid w:val="000B6809"/>
    <w:rsid w:val="000B7B40"/>
    <w:rsid w:val="000C38FE"/>
    <w:rsid w:val="000C7FB7"/>
    <w:rsid w:val="000D7105"/>
    <w:rsid w:val="000E25A4"/>
    <w:rsid w:val="000E316E"/>
    <w:rsid w:val="00101349"/>
    <w:rsid w:val="00106469"/>
    <w:rsid w:val="00111969"/>
    <w:rsid w:val="00113CBB"/>
    <w:rsid w:val="0011538B"/>
    <w:rsid w:val="00115DCE"/>
    <w:rsid w:val="00117E26"/>
    <w:rsid w:val="00131CD2"/>
    <w:rsid w:val="001334F4"/>
    <w:rsid w:val="0014163D"/>
    <w:rsid w:val="0014565D"/>
    <w:rsid w:val="00146201"/>
    <w:rsid w:val="00146BA5"/>
    <w:rsid w:val="001501C5"/>
    <w:rsid w:val="00150E7E"/>
    <w:rsid w:val="001564E7"/>
    <w:rsid w:val="00162748"/>
    <w:rsid w:val="00171E43"/>
    <w:rsid w:val="00180861"/>
    <w:rsid w:val="0018141C"/>
    <w:rsid w:val="00182957"/>
    <w:rsid w:val="00186B91"/>
    <w:rsid w:val="00195E21"/>
    <w:rsid w:val="00197137"/>
    <w:rsid w:val="001A0A1C"/>
    <w:rsid w:val="001A1FD1"/>
    <w:rsid w:val="001A48C6"/>
    <w:rsid w:val="001A6F05"/>
    <w:rsid w:val="001B13F4"/>
    <w:rsid w:val="001B3D43"/>
    <w:rsid w:val="001B6409"/>
    <w:rsid w:val="001C0FB7"/>
    <w:rsid w:val="001C11E9"/>
    <w:rsid w:val="001C185F"/>
    <w:rsid w:val="001C39CF"/>
    <w:rsid w:val="001C7319"/>
    <w:rsid w:val="001D0C92"/>
    <w:rsid w:val="001D14E4"/>
    <w:rsid w:val="001D331E"/>
    <w:rsid w:val="001D3B33"/>
    <w:rsid w:val="001D6959"/>
    <w:rsid w:val="001D6B70"/>
    <w:rsid w:val="001E60E4"/>
    <w:rsid w:val="001F0BA0"/>
    <w:rsid w:val="001F3791"/>
    <w:rsid w:val="001F5639"/>
    <w:rsid w:val="001F6C66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0F36"/>
    <w:rsid w:val="0025422D"/>
    <w:rsid w:val="002546F2"/>
    <w:rsid w:val="00256348"/>
    <w:rsid w:val="00262C13"/>
    <w:rsid w:val="002718F7"/>
    <w:rsid w:val="002738BD"/>
    <w:rsid w:val="00274949"/>
    <w:rsid w:val="002777B2"/>
    <w:rsid w:val="00277FE1"/>
    <w:rsid w:val="0028309C"/>
    <w:rsid w:val="002842EE"/>
    <w:rsid w:val="00290896"/>
    <w:rsid w:val="00294F14"/>
    <w:rsid w:val="002961B3"/>
    <w:rsid w:val="002968DB"/>
    <w:rsid w:val="00297350"/>
    <w:rsid w:val="002A46B5"/>
    <w:rsid w:val="002A4B4F"/>
    <w:rsid w:val="002A5796"/>
    <w:rsid w:val="002A7291"/>
    <w:rsid w:val="002B03F2"/>
    <w:rsid w:val="002B2E75"/>
    <w:rsid w:val="002C0485"/>
    <w:rsid w:val="002C41CC"/>
    <w:rsid w:val="002C7A15"/>
    <w:rsid w:val="002D0E3B"/>
    <w:rsid w:val="002D283B"/>
    <w:rsid w:val="002D6145"/>
    <w:rsid w:val="002E325E"/>
    <w:rsid w:val="002E4BC3"/>
    <w:rsid w:val="002E7805"/>
    <w:rsid w:val="002F3139"/>
    <w:rsid w:val="002F4594"/>
    <w:rsid w:val="002F6401"/>
    <w:rsid w:val="002F665C"/>
    <w:rsid w:val="002F7346"/>
    <w:rsid w:val="00302E77"/>
    <w:rsid w:val="00303A5C"/>
    <w:rsid w:val="00307EED"/>
    <w:rsid w:val="003132CA"/>
    <w:rsid w:val="003134CC"/>
    <w:rsid w:val="00313B9F"/>
    <w:rsid w:val="00314983"/>
    <w:rsid w:val="00315CAD"/>
    <w:rsid w:val="00316F2D"/>
    <w:rsid w:val="0032182E"/>
    <w:rsid w:val="00324C96"/>
    <w:rsid w:val="0032778B"/>
    <w:rsid w:val="00330138"/>
    <w:rsid w:val="00330954"/>
    <w:rsid w:val="0033639E"/>
    <w:rsid w:val="00337B82"/>
    <w:rsid w:val="00345278"/>
    <w:rsid w:val="00360B00"/>
    <w:rsid w:val="00363386"/>
    <w:rsid w:val="003645BF"/>
    <w:rsid w:val="00365FF2"/>
    <w:rsid w:val="00366C8B"/>
    <w:rsid w:val="0036702E"/>
    <w:rsid w:val="00374CF4"/>
    <w:rsid w:val="00374E95"/>
    <w:rsid w:val="00375BAD"/>
    <w:rsid w:val="00377535"/>
    <w:rsid w:val="0038099B"/>
    <w:rsid w:val="00380E65"/>
    <w:rsid w:val="0038374E"/>
    <w:rsid w:val="00384744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0AC4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5862"/>
    <w:rsid w:val="004068AD"/>
    <w:rsid w:val="00411424"/>
    <w:rsid w:val="00412E23"/>
    <w:rsid w:val="0041513A"/>
    <w:rsid w:val="00417A83"/>
    <w:rsid w:val="00417BC7"/>
    <w:rsid w:val="00421987"/>
    <w:rsid w:val="00424A60"/>
    <w:rsid w:val="00426E29"/>
    <w:rsid w:val="004358EA"/>
    <w:rsid w:val="00436664"/>
    <w:rsid w:val="00440D2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438F"/>
    <w:rsid w:val="00465B39"/>
    <w:rsid w:val="004700F3"/>
    <w:rsid w:val="00476D13"/>
    <w:rsid w:val="00480433"/>
    <w:rsid w:val="00482742"/>
    <w:rsid w:val="00484617"/>
    <w:rsid w:val="00492324"/>
    <w:rsid w:val="00496FE9"/>
    <w:rsid w:val="004B4444"/>
    <w:rsid w:val="004C0112"/>
    <w:rsid w:val="004C10D5"/>
    <w:rsid w:val="004C2789"/>
    <w:rsid w:val="004C2E8B"/>
    <w:rsid w:val="004C6E98"/>
    <w:rsid w:val="004D6E31"/>
    <w:rsid w:val="004F3181"/>
    <w:rsid w:val="0050056D"/>
    <w:rsid w:val="005013CA"/>
    <w:rsid w:val="0051251D"/>
    <w:rsid w:val="0051294A"/>
    <w:rsid w:val="00514810"/>
    <w:rsid w:val="005148EA"/>
    <w:rsid w:val="00515FC4"/>
    <w:rsid w:val="00517A7A"/>
    <w:rsid w:val="005213AE"/>
    <w:rsid w:val="00524073"/>
    <w:rsid w:val="00525A7B"/>
    <w:rsid w:val="005319D2"/>
    <w:rsid w:val="00536923"/>
    <w:rsid w:val="00536FE3"/>
    <w:rsid w:val="00542A47"/>
    <w:rsid w:val="005440C4"/>
    <w:rsid w:val="00546689"/>
    <w:rsid w:val="00561E1F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7432"/>
    <w:rsid w:val="005B773F"/>
    <w:rsid w:val="005C22E0"/>
    <w:rsid w:val="005C40D6"/>
    <w:rsid w:val="005D1DD6"/>
    <w:rsid w:val="005D43C0"/>
    <w:rsid w:val="005D4EC4"/>
    <w:rsid w:val="005E396B"/>
    <w:rsid w:val="005F2670"/>
    <w:rsid w:val="005F3646"/>
    <w:rsid w:val="005F4162"/>
    <w:rsid w:val="005F7836"/>
    <w:rsid w:val="00602B4C"/>
    <w:rsid w:val="0062000F"/>
    <w:rsid w:val="0062053D"/>
    <w:rsid w:val="00623D5A"/>
    <w:rsid w:val="006359CC"/>
    <w:rsid w:val="00641C72"/>
    <w:rsid w:val="00652B41"/>
    <w:rsid w:val="00653BC7"/>
    <w:rsid w:val="006555D7"/>
    <w:rsid w:val="00655718"/>
    <w:rsid w:val="006570BF"/>
    <w:rsid w:val="006572C0"/>
    <w:rsid w:val="00660D2D"/>
    <w:rsid w:val="006633D7"/>
    <w:rsid w:val="0067039F"/>
    <w:rsid w:val="00670EC7"/>
    <w:rsid w:val="00672C83"/>
    <w:rsid w:val="00674FE6"/>
    <w:rsid w:val="00681E5E"/>
    <w:rsid w:val="006838A9"/>
    <w:rsid w:val="00686068"/>
    <w:rsid w:val="00687407"/>
    <w:rsid w:val="00694D1A"/>
    <w:rsid w:val="006962CC"/>
    <w:rsid w:val="006A0D35"/>
    <w:rsid w:val="006A39C1"/>
    <w:rsid w:val="006A4B4D"/>
    <w:rsid w:val="006A5295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5A48"/>
    <w:rsid w:val="006D7B56"/>
    <w:rsid w:val="006F09EC"/>
    <w:rsid w:val="006F0F9D"/>
    <w:rsid w:val="006F50F2"/>
    <w:rsid w:val="006F6649"/>
    <w:rsid w:val="0070502C"/>
    <w:rsid w:val="0070743D"/>
    <w:rsid w:val="007079C1"/>
    <w:rsid w:val="0071668C"/>
    <w:rsid w:val="00725253"/>
    <w:rsid w:val="00727478"/>
    <w:rsid w:val="007316F0"/>
    <w:rsid w:val="0073586D"/>
    <w:rsid w:val="00740AFE"/>
    <w:rsid w:val="00742272"/>
    <w:rsid w:val="00742D3E"/>
    <w:rsid w:val="007433F5"/>
    <w:rsid w:val="00747FD4"/>
    <w:rsid w:val="007574A3"/>
    <w:rsid w:val="00766442"/>
    <w:rsid w:val="00770199"/>
    <w:rsid w:val="00775E4A"/>
    <w:rsid w:val="007760DE"/>
    <w:rsid w:val="0078641E"/>
    <w:rsid w:val="007970E4"/>
    <w:rsid w:val="007A1018"/>
    <w:rsid w:val="007A2143"/>
    <w:rsid w:val="007A4117"/>
    <w:rsid w:val="007B19C0"/>
    <w:rsid w:val="007C3558"/>
    <w:rsid w:val="007C3CD9"/>
    <w:rsid w:val="007C40F2"/>
    <w:rsid w:val="007D5258"/>
    <w:rsid w:val="007D5EAF"/>
    <w:rsid w:val="007E0075"/>
    <w:rsid w:val="007E087F"/>
    <w:rsid w:val="007E5117"/>
    <w:rsid w:val="007E5C83"/>
    <w:rsid w:val="007E6384"/>
    <w:rsid w:val="007E6CB2"/>
    <w:rsid w:val="007E7B36"/>
    <w:rsid w:val="007F2BF6"/>
    <w:rsid w:val="00800B56"/>
    <w:rsid w:val="00801D2D"/>
    <w:rsid w:val="0080218D"/>
    <w:rsid w:val="00805704"/>
    <w:rsid w:val="008060E5"/>
    <w:rsid w:val="0081014C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0879"/>
    <w:rsid w:val="008626A4"/>
    <w:rsid w:val="00863739"/>
    <w:rsid w:val="008644D7"/>
    <w:rsid w:val="00867974"/>
    <w:rsid w:val="008709EA"/>
    <w:rsid w:val="008725EA"/>
    <w:rsid w:val="008764A5"/>
    <w:rsid w:val="00885C74"/>
    <w:rsid w:val="00891FDA"/>
    <w:rsid w:val="0089664C"/>
    <w:rsid w:val="008A043F"/>
    <w:rsid w:val="008A7BBA"/>
    <w:rsid w:val="008B6EBB"/>
    <w:rsid w:val="008C47DE"/>
    <w:rsid w:val="008C5E3E"/>
    <w:rsid w:val="008C74A6"/>
    <w:rsid w:val="008D3B20"/>
    <w:rsid w:val="008D6E2D"/>
    <w:rsid w:val="008E42B0"/>
    <w:rsid w:val="008E45B2"/>
    <w:rsid w:val="008E6318"/>
    <w:rsid w:val="008E653B"/>
    <w:rsid w:val="008E78DE"/>
    <w:rsid w:val="008F4E43"/>
    <w:rsid w:val="008F51B0"/>
    <w:rsid w:val="008F6C74"/>
    <w:rsid w:val="009006E7"/>
    <w:rsid w:val="00906CB4"/>
    <w:rsid w:val="00907263"/>
    <w:rsid w:val="00912479"/>
    <w:rsid w:val="00912B61"/>
    <w:rsid w:val="009379A7"/>
    <w:rsid w:val="009400A7"/>
    <w:rsid w:val="0094124E"/>
    <w:rsid w:val="00946110"/>
    <w:rsid w:val="009479A0"/>
    <w:rsid w:val="00950578"/>
    <w:rsid w:val="0095109B"/>
    <w:rsid w:val="00954DB7"/>
    <w:rsid w:val="0096156A"/>
    <w:rsid w:val="0096175A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0952"/>
    <w:rsid w:val="009D1462"/>
    <w:rsid w:val="009D4EAD"/>
    <w:rsid w:val="009D54C2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26EBE"/>
    <w:rsid w:val="00A30662"/>
    <w:rsid w:val="00A31D89"/>
    <w:rsid w:val="00A334D8"/>
    <w:rsid w:val="00A37014"/>
    <w:rsid w:val="00A4011B"/>
    <w:rsid w:val="00A43492"/>
    <w:rsid w:val="00A436D7"/>
    <w:rsid w:val="00A4688B"/>
    <w:rsid w:val="00A6037A"/>
    <w:rsid w:val="00A609FE"/>
    <w:rsid w:val="00A64A2C"/>
    <w:rsid w:val="00A73167"/>
    <w:rsid w:val="00A77693"/>
    <w:rsid w:val="00A8290E"/>
    <w:rsid w:val="00A96741"/>
    <w:rsid w:val="00AA48E7"/>
    <w:rsid w:val="00AA720A"/>
    <w:rsid w:val="00AB0F5D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AF25E7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51E6F"/>
    <w:rsid w:val="00B53C51"/>
    <w:rsid w:val="00B61F66"/>
    <w:rsid w:val="00B644C4"/>
    <w:rsid w:val="00B81C56"/>
    <w:rsid w:val="00B831FF"/>
    <w:rsid w:val="00B91660"/>
    <w:rsid w:val="00B92A03"/>
    <w:rsid w:val="00B93241"/>
    <w:rsid w:val="00B958BA"/>
    <w:rsid w:val="00B95935"/>
    <w:rsid w:val="00BA042E"/>
    <w:rsid w:val="00BA27B1"/>
    <w:rsid w:val="00BA2B2B"/>
    <w:rsid w:val="00BA486C"/>
    <w:rsid w:val="00BB1081"/>
    <w:rsid w:val="00BB3C97"/>
    <w:rsid w:val="00BB51F2"/>
    <w:rsid w:val="00BB53B0"/>
    <w:rsid w:val="00BC2488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095"/>
    <w:rsid w:val="00BE78E3"/>
    <w:rsid w:val="00BF2C43"/>
    <w:rsid w:val="00C019E3"/>
    <w:rsid w:val="00C03A30"/>
    <w:rsid w:val="00C107F9"/>
    <w:rsid w:val="00C11AC2"/>
    <w:rsid w:val="00C12330"/>
    <w:rsid w:val="00C20BBC"/>
    <w:rsid w:val="00C2255F"/>
    <w:rsid w:val="00C22D81"/>
    <w:rsid w:val="00C232E1"/>
    <w:rsid w:val="00C233AA"/>
    <w:rsid w:val="00C24E22"/>
    <w:rsid w:val="00C26E65"/>
    <w:rsid w:val="00C30921"/>
    <w:rsid w:val="00C30B11"/>
    <w:rsid w:val="00C3102D"/>
    <w:rsid w:val="00C32AB4"/>
    <w:rsid w:val="00C36265"/>
    <w:rsid w:val="00C3790A"/>
    <w:rsid w:val="00C408DF"/>
    <w:rsid w:val="00C459FB"/>
    <w:rsid w:val="00C47B78"/>
    <w:rsid w:val="00C47DD6"/>
    <w:rsid w:val="00C5295F"/>
    <w:rsid w:val="00C61289"/>
    <w:rsid w:val="00C64005"/>
    <w:rsid w:val="00C6517C"/>
    <w:rsid w:val="00C7387F"/>
    <w:rsid w:val="00C76045"/>
    <w:rsid w:val="00C7776B"/>
    <w:rsid w:val="00C83611"/>
    <w:rsid w:val="00C868B1"/>
    <w:rsid w:val="00C963E6"/>
    <w:rsid w:val="00CA037E"/>
    <w:rsid w:val="00CA0ED2"/>
    <w:rsid w:val="00CA1EB3"/>
    <w:rsid w:val="00CA6B28"/>
    <w:rsid w:val="00CA71D2"/>
    <w:rsid w:val="00CB34CE"/>
    <w:rsid w:val="00CB41A9"/>
    <w:rsid w:val="00CC5D25"/>
    <w:rsid w:val="00CC63F1"/>
    <w:rsid w:val="00CC6E01"/>
    <w:rsid w:val="00CD0C87"/>
    <w:rsid w:val="00CD1793"/>
    <w:rsid w:val="00CD181B"/>
    <w:rsid w:val="00CD3B27"/>
    <w:rsid w:val="00CD7078"/>
    <w:rsid w:val="00CE0E61"/>
    <w:rsid w:val="00CE4CC1"/>
    <w:rsid w:val="00CE7478"/>
    <w:rsid w:val="00D00B9E"/>
    <w:rsid w:val="00D01871"/>
    <w:rsid w:val="00D14B81"/>
    <w:rsid w:val="00D15638"/>
    <w:rsid w:val="00D20C71"/>
    <w:rsid w:val="00D234CA"/>
    <w:rsid w:val="00D23C23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6025"/>
    <w:rsid w:val="00D72173"/>
    <w:rsid w:val="00D72E2A"/>
    <w:rsid w:val="00D82958"/>
    <w:rsid w:val="00D82D50"/>
    <w:rsid w:val="00D84695"/>
    <w:rsid w:val="00D86587"/>
    <w:rsid w:val="00D869A6"/>
    <w:rsid w:val="00D91101"/>
    <w:rsid w:val="00D911D9"/>
    <w:rsid w:val="00D91657"/>
    <w:rsid w:val="00D916A1"/>
    <w:rsid w:val="00D93C1B"/>
    <w:rsid w:val="00D94126"/>
    <w:rsid w:val="00D97050"/>
    <w:rsid w:val="00D97C7D"/>
    <w:rsid w:val="00DA3DFE"/>
    <w:rsid w:val="00DA4C73"/>
    <w:rsid w:val="00DA5FDE"/>
    <w:rsid w:val="00DA6AF3"/>
    <w:rsid w:val="00DB0A03"/>
    <w:rsid w:val="00DC42FA"/>
    <w:rsid w:val="00DC5D4C"/>
    <w:rsid w:val="00DC7F0E"/>
    <w:rsid w:val="00DD7E90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0EA5"/>
    <w:rsid w:val="00E21EEF"/>
    <w:rsid w:val="00E24B9D"/>
    <w:rsid w:val="00E31FDD"/>
    <w:rsid w:val="00E34371"/>
    <w:rsid w:val="00E34840"/>
    <w:rsid w:val="00E36F78"/>
    <w:rsid w:val="00E3730C"/>
    <w:rsid w:val="00E3749A"/>
    <w:rsid w:val="00E3763F"/>
    <w:rsid w:val="00E428B2"/>
    <w:rsid w:val="00E5320F"/>
    <w:rsid w:val="00E56806"/>
    <w:rsid w:val="00E571EB"/>
    <w:rsid w:val="00E6200C"/>
    <w:rsid w:val="00E62593"/>
    <w:rsid w:val="00E62E31"/>
    <w:rsid w:val="00E66242"/>
    <w:rsid w:val="00E67734"/>
    <w:rsid w:val="00E746CE"/>
    <w:rsid w:val="00E811FB"/>
    <w:rsid w:val="00E83708"/>
    <w:rsid w:val="00E839B0"/>
    <w:rsid w:val="00E9049B"/>
    <w:rsid w:val="00E90AFD"/>
    <w:rsid w:val="00E90C6F"/>
    <w:rsid w:val="00E94387"/>
    <w:rsid w:val="00E96184"/>
    <w:rsid w:val="00EA0B60"/>
    <w:rsid w:val="00EA2869"/>
    <w:rsid w:val="00EA3E59"/>
    <w:rsid w:val="00EB0103"/>
    <w:rsid w:val="00EB1AC4"/>
    <w:rsid w:val="00EB676B"/>
    <w:rsid w:val="00EC04B2"/>
    <w:rsid w:val="00EC4313"/>
    <w:rsid w:val="00EC7A02"/>
    <w:rsid w:val="00ED449C"/>
    <w:rsid w:val="00ED47B8"/>
    <w:rsid w:val="00ED53C4"/>
    <w:rsid w:val="00EF3D95"/>
    <w:rsid w:val="00EF6532"/>
    <w:rsid w:val="00EF6A82"/>
    <w:rsid w:val="00F07033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26BB"/>
    <w:rsid w:val="00F55204"/>
    <w:rsid w:val="00F56C09"/>
    <w:rsid w:val="00F608C1"/>
    <w:rsid w:val="00F60C25"/>
    <w:rsid w:val="00F614CB"/>
    <w:rsid w:val="00F62FD6"/>
    <w:rsid w:val="00F6743B"/>
    <w:rsid w:val="00F71A47"/>
    <w:rsid w:val="00F747EE"/>
    <w:rsid w:val="00F76BCB"/>
    <w:rsid w:val="00F803A4"/>
    <w:rsid w:val="00F8136A"/>
    <w:rsid w:val="00F81B13"/>
    <w:rsid w:val="00F82FEC"/>
    <w:rsid w:val="00F85E0F"/>
    <w:rsid w:val="00F9084E"/>
    <w:rsid w:val="00F92DD8"/>
    <w:rsid w:val="00F934F2"/>
    <w:rsid w:val="00F94F27"/>
    <w:rsid w:val="00FA28CE"/>
    <w:rsid w:val="00FA5C30"/>
    <w:rsid w:val="00FA6EFD"/>
    <w:rsid w:val="00FB3040"/>
    <w:rsid w:val="00FB5B64"/>
    <w:rsid w:val="00FB643B"/>
    <w:rsid w:val="00FB6EC9"/>
    <w:rsid w:val="00FD5387"/>
    <w:rsid w:val="00FD63DB"/>
    <w:rsid w:val="00FD6E73"/>
    <w:rsid w:val="00FD7650"/>
    <w:rsid w:val="00FD78EA"/>
    <w:rsid w:val="00FE12F9"/>
    <w:rsid w:val="00FE304F"/>
    <w:rsid w:val="00FE42BA"/>
    <w:rsid w:val="00FE7E62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E56806"/>
    <w:rPr>
      <w:rFonts w:ascii="Arial Narrow" w:hAnsi="Arial Narrow" w:cs="Arial Narrow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E90C6F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7E6CB2"/>
    <w:rPr>
      <w:rFonts w:ascii="Arial Narrow" w:hAnsi="Arial Narrow" w:cs="Arial Narrow"/>
      <w:b/>
      <w:bCs/>
      <w:kern w:val="32"/>
      <w:sz w:val="28"/>
      <w:szCs w:val="28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E90C6F"/>
    <w:rPr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E90C6F"/>
    <w:rPr>
      <w:b/>
      <w:bCs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E90C6F"/>
    <w:rPr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E90C6F"/>
    <w:rPr>
      <w:rFonts w:ascii="Cambria" w:hAnsi="Cambria" w:cs="Cambria"/>
    </w:rPr>
  </w:style>
  <w:style w:type="paragraph" w:styleId="Subtitle">
    <w:name w:val="Subtitle"/>
    <w:basedOn w:val="Normal"/>
    <w:next w:val="Normal"/>
    <w:link w:val="Subtitle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Title">
    <w:name w:val="Title"/>
    <w:basedOn w:val="Normal"/>
    <w:next w:val="Normal"/>
    <w:link w:val="Title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trong">
    <w:name w:val="Strong"/>
    <w:basedOn w:val="DefaultParagraphFont"/>
    <w:uiPriority w:val="99"/>
    <w:qFormat/>
    <w:rsid w:val="00E90C6F"/>
    <w:rPr>
      <w:b/>
      <w:bCs/>
    </w:rPr>
  </w:style>
  <w:style w:type="character" w:styleId="Emphasis">
    <w:name w:val="Emphasis"/>
    <w:basedOn w:val="DefaultParagraphFont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Heading1"/>
    <w:next w:val="Normal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al"/>
    <w:uiPriority w:val="99"/>
    <w:rsid w:val="00205F85"/>
    <w:pPr>
      <w:jc w:val="center"/>
    </w:pPr>
    <w:rPr>
      <w:b/>
      <w:bCs/>
    </w:rPr>
  </w:style>
  <w:style w:type="paragraph" w:styleId="BodyText">
    <w:name w:val="Body Text"/>
    <w:basedOn w:val="Normal"/>
    <w:link w:val="Body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FootnoteReference">
    <w:name w:val="footnote reference"/>
    <w:basedOn w:val="DefaultParagraphFont"/>
    <w:uiPriority w:val="99"/>
    <w:semiHidden/>
    <w:rsid w:val="00052F8B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BodyText2">
    <w:name w:val="Body Text 2"/>
    <w:basedOn w:val="Normal"/>
    <w:link w:val="Body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Footer">
    <w:name w:val="footer"/>
    <w:basedOn w:val="Normal"/>
    <w:link w:val="Footer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FooterChar">
    <w:name w:val="Footer Char"/>
    <w:basedOn w:val="DefaultParagraphFont"/>
    <w:link w:val="Footer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BodyTextIndent2">
    <w:name w:val="Body Text Indent 2"/>
    <w:basedOn w:val="Normal"/>
    <w:link w:val="BodyTextIndent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PageNumber">
    <w:name w:val="page number"/>
    <w:basedOn w:val="DefaultParagraphFont"/>
    <w:uiPriority w:val="99"/>
    <w:rsid w:val="00052F8B"/>
  </w:style>
  <w:style w:type="paragraph" w:styleId="BodyTextIndent3">
    <w:name w:val="Body Text Indent 3"/>
    <w:basedOn w:val="Normal"/>
    <w:link w:val="BodyTextIndent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TableGrid">
    <w:name w:val="Table Grid"/>
    <w:basedOn w:val="TableNormal"/>
    <w:uiPriority w:val="99"/>
    <w:rsid w:val="00052F8B"/>
    <w:rPr>
      <w:rFonts w:ascii="Arial Narrow" w:hAnsi="Arial Narrow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eader">
    <w:name w:val="header"/>
    <w:basedOn w:val="Normal"/>
    <w:link w:val="Header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eaderChar">
    <w:name w:val="Header Char"/>
    <w:basedOn w:val="DefaultParagraphFont"/>
    <w:link w:val="Header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paragraph" w:customStyle="1" w:styleId="Value">
    <w:name w:val="Value"/>
    <w:basedOn w:val="Normal"/>
    <w:link w:val="ValueChar"/>
    <w:uiPriority w:val="99"/>
    <w:rsid w:val="008A043F"/>
    <w:pPr>
      <w:jc w:val="right"/>
    </w:pPr>
  </w:style>
  <w:style w:type="character" w:customStyle="1" w:styleId="ValueChar">
    <w:name w:val="Value Char"/>
    <w:basedOn w:val="DefaultParagraphFont"/>
    <w:link w:val="Value"/>
    <w:uiPriority w:val="99"/>
    <w:locked/>
    <w:rsid w:val="008A043F"/>
    <w:rPr>
      <w:rFonts w:ascii="Arial Narrow" w:hAnsi="Arial Narrow" w:cs="Arial Narrow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5803C8"/>
  </w:style>
  <w:style w:type="character" w:customStyle="1" w:styleId="apple-converted-space">
    <w:name w:val="apple-converted-space"/>
    <w:basedOn w:val="DefaultParagraphFont"/>
    <w:uiPriority w:val="99"/>
    <w:rsid w:val="002D0E3B"/>
  </w:style>
  <w:style w:type="character" w:customStyle="1" w:styleId="ra">
    <w:name w:val="ra"/>
    <w:basedOn w:val="DefaultParagraphFont"/>
    <w:uiPriority w:val="99"/>
    <w:rsid w:val="002D0E3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4280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</TotalTime>
  <Pages>3</Pages>
  <Words>1082</Words>
  <Characters>6169</Characters>
  <Application>Microsoft Office Outlook</Application>
  <DocSecurity>0</DocSecurity>
  <Lines>0</Lines>
  <Paragraphs>0</Paragraphs>
  <ScaleCrop>false</ScaleCrop>
  <Company>IBL Software Engineering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jm</dc:creator>
  <cp:keywords/>
  <dc:description/>
  <cp:lastModifiedBy>Ing.Lenka Dovalová</cp:lastModifiedBy>
  <cp:revision>2</cp:revision>
  <cp:lastPrinted>2015-03-19T10:00:00Z</cp:lastPrinted>
  <dcterms:created xsi:type="dcterms:W3CDTF">2017-03-22T20:51:00Z</dcterms:created>
  <dcterms:modified xsi:type="dcterms:W3CDTF">2017-03-22T20:51:00Z</dcterms:modified>
</cp:coreProperties>
</file>