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C6" w:rsidRDefault="001A48C6" w:rsidP="008D3B2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A48C6" w:rsidRDefault="001A48C6" w:rsidP="008D3B20">
      <w:pPr>
        <w:jc w:val="center"/>
        <w:rPr>
          <w:b/>
          <w:bCs/>
        </w:rPr>
      </w:pPr>
    </w:p>
    <w:p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Kvart Veritas spol. s r.o.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1122/2, 915 01 Nové Mesto nad Váhom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2015 bola schválená dňa .27.06.2016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2016 je zostavená ako riadna účtovná závierka podľa § 17 ods. 6 zákona č. 431/2002 Z. z. o účtovníctve  za účtovné obdobie od 1. 1. 2016 do 31. 12. 2016.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1A48C6" w:rsidRPr="00912479" w:rsidRDefault="001A48C6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1A48C6" w:rsidRDefault="001A48C6" w:rsidP="00912479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912479">
      <w:pPr>
        <w:pStyle w:val="Heading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1A48C6" w:rsidRDefault="001A48C6" w:rsidP="00912479">
      <w:pPr>
        <w:rPr>
          <w:rFonts w:ascii="Arial" w:hAnsi="Arial" w:cs="Arial"/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5"/>
        <w:gridCol w:w="2126"/>
        <w:gridCol w:w="1843"/>
        <w:gridCol w:w="1559"/>
      </w:tblGrid>
      <w:tr w:rsidR="001A48C6">
        <w:trPr>
          <w:trHeight w:val="627"/>
        </w:trPr>
        <w:tc>
          <w:tcPr>
            <w:tcW w:w="3255" w:type="dxa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>
        <w:trPr>
          <w:trHeight w:val="267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>
        <w:trPr>
          <w:trHeight w:val="272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>
        <w:trPr>
          <w:trHeight w:val="276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1A48C6" w:rsidRDefault="001A48C6" w:rsidP="00514810">
      <w:pPr>
        <w:pStyle w:val="Heading1"/>
        <w:jc w:val="center"/>
        <w:rPr>
          <w:rFonts w:ascii="Arial" w:hAnsi="Arial" w:cs="Arial"/>
        </w:rPr>
      </w:pPr>
    </w:p>
    <w:p w:rsidR="001A48C6" w:rsidRPr="00912479" w:rsidRDefault="001A48C6" w:rsidP="0051481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2016 do dňa zostavenia účtovnej závierky nenastali žiadne významné skutočnosti, ktoré by ovplyvnili výsledok hospodárenia Spoločnosti za rok 2016.</w:t>
      </w: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DC5D4C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41513A" w:rsidRDefault="001A48C6" w:rsidP="008764A5">
      <w:pPr>
        <w:pStyle w:val="Title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8C6" w:rsidRPr="00D26E73" w:rsidRDefault="001A48C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A48C6" w:rsidRPr="00D26E73" w:rsidRDefault="001A48C6">
      <w:pPr>
        <w:rPr>
          <w:sz w:val="21"/>
          <w:szCs w:val="21"/>
        </w:rPr>
      </w:pPr>
    </w:p>
  </w:endnote>
  <w:endnote w:type="continuationSeparator" w:id="0">
    <w:p w:rsidR="001A48C6" w:rsidRPr="00D26E73" w:rsidRDefault="001A48C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A48C6" w:rsidRPr="00D26E73" w:rsidRDefault="001A48C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1A48C6" w:rsidRPr="00D26E73" w:rsidRDefault="001A48C6">
    <w:pPr>
      <w:pStyle w:val="Footer"/>
      <w:rPr>
        <w:sz w:val="19"/>
        <w:szCs w:val="19"/>
      </w:rPr>
    </w:pPr>
  </w:p>
  <w:p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8C6" w:rsidRPr="00D26E73" w:rsidRDefault="001A48C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A48C6" w:rsidRPr="00D26E73" w:rsidRDefault="001A48C6">
      <w:pPr>
        <w:rPr>
          <w:sz w:val="21"/>
          <w:szCs w:val="21"/>
        </w:rPr>
      </w:pPr>
    </w:p>
  </w:footnote>
  <w:footnote w:type="continuationSeparator" w:id="0">
    <w:p w:rsidR="001A48C6" w:rsidRPr="00D26E73" w:rsidRDefault="001A48C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A48C6" w:rsidRPr="00D26E73" w:rsidRDefault="001A48C6">
      <w:pPr>
        <w:rPr>
          <w:sz w:val="21"/>
          <w:szCs w:val="21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8C6" w:rsidRDefault="001A48C6">
    <w:pPr>
      <w:pStyle w:val="Header"/>
    </w:pPr>
  </w:p>
  <w:p w:rsidR="001A48C6" w:rsidRDefault="001A48C6">
    <w:pPr>
      <w:pStyle w:val="Header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1A48C6" w:rsidRDefault="001A48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apple-converted-space">
    <w:name w:val="apple-converted-space"/>
    <w:basedOn w:val="DefaultParagraphFont"/>
    <w:uiPriority w:val="99"/>
    <w:rsid w:val="002D0E3B"/>
  </w:style>
  <w:style w:type="character" w:customStyle="1" w:styleId="ra">
    <w:name w:val="ra"/>
    <w:basedOn w:val="DefaultParagraphFont"/>
    <w:uiPriority w:val="99"/>
    <w:rsid w:val="002D0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1082</Words>
  <Characters>6169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Ing.Lenka Dovalová</cp:lastModifiedBy>
  <cp:revision>2</cp:revision>
  <cp:lastPrinted>2015-03-19T10:00:00Z</cp:lastPrinted>
  <dcterms:created xsi:type="dcterms:W3CDTF">2017-03-22T20:51:00Z</dcterms:created>
  <dcterms:modified xsi:type="dcterms:W3CDTF">2017-03-22T20:51:00Z</dcterms:modified>
</cp:coreProperties>
</file>