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40" w:rsidRPr="003E7910" w:rsidRDefault="006F1740" w:rsidP="002C6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6F1740" w:rsidRPr="003E7910" w:rsidRDefault="006F1740" w:rsidP="002C6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31.05.2017 – 31.12.2017</w:t>
      </w:r>
      <w:r w:rsidRPr="003E7910">
        <w:rPr>
          <w:rFonts w:cs="Arial"/>
          <w:szCs w:val="22"/>
        </w:rPr>
        <w:t xml:space="preserve"> </w:t>
      </w:r>
    </w:p>
    <w:p w:rsidR="006F1740" w:rsidRPr="003E7910" w:rsidRDefault="006F1740" w:rsidP="00A5552F">
      <w:pPr>
        <w:rPr>
          <w:rFonts w:cs="Arial"/>
          <w:szCs w:val="22"/>
        </w:rPr>
      </w:pPr>
    </w:p>
    <w:p w:rsidR="006F1740" w:rsidRPr="003E7910" w:rsidRDefault="006F174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F174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F17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Small NIK s.r.o.</w:t>
            </w:r>
          </w:p>
        </w:tc>
      </w:tr>
      <w:tr w:rsidR="006F17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Dvorany č. 70, 956 01 Veľké Dvorany</w:t>
            </w:r>
          </w:p>
        </w:tc>
      </w:tr>
      <w:tr w:rsidR="006F1740" w:rsidRPr="003E7910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50 912 771          DIČ:  2120523097</w:t>
            </w:r>
          </w:p>
        </w:tc>
      </w:tr>
      <w:tr w:rsidR="006F17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31.05.2017</w:t>
            </w:r>
          </w:p>
        </w:tc>
      </w:tr>
      <w:tr w:rsidR="006F17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E7910" w:rsidRDefault="006F17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31.05.2017</w:t>
            </w:r>
          </w:p>
        </w:tc>
      </w:tr>
    </w:tbl>
    <w:p w:rsidR="006F1740" w:rsidRPr="003E7910" w:rsidRDefault="006F1740" w:rsidP="007B0660">
      <w:pPr>
        <w:jc w:val="both"/>
        <w:rPr>
          <w:rFonts w:cs="Arial"/>
          <w:b/>
          <w:bCs/>
          <w:szCs w:val="22"/>
        </w:rPr>
      </w:pPr>
    </w:p>
    <w:p w:rsidR="006F174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F1740" w:rsidRPr="003E7910" w:rsidRDefault="006F1740" w:rsidP="00347E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činnosti súvisiace s krajinnou úpravou, poskytovanie služieb v poľnohospodárstve a záhradníctve </w:t>
      </w:r>
    </w:p>
    <w:p w:rsidR="006F1740" w:rsidRPr="003E7910" w:rsidRDefault="006F174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F1740" w:rsidRPr="003E7910" w:rsidRDefault="006F174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F1740" w:rsidRPr="003E7910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E7910" w:rsidRDefault="006F1740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E7910" w:rsidRDefault="006F1740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E7910" w:rsidRDefault="006F1740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F1740" w:rsidRPr="003E7910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E7910" w:rsidRDefault="006F1740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740" w:rsidRPr="003E7910" w:rsidRDefault="006F1740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F1740" w:rsidRPr="003E7910" w:rsidRDefault="006F1740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E7910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F1740" w:rsidRPr="003E7910" w:rsidRDefault="006F1740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F1740" w:rsidRPr="003E7910" w:rsidRDefault="006F1740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F1740" w:rsidRPr="003E7910" w:rsidRDefault="006F1740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E7910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E7910" w:rsidRDefault="006F1740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E7910" w:rsidRDefault="006F1740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F1740" w:rsidRPr="003E7910" w:rsidRDefault="006F1740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F1740" w:rsidRPr="003E7910" w:rsidRDefault="006F174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E7910" w:rsidRDefault="006F1740" w:rsidP="007B0660">
      <w:pPr>
        <w:jc w:val="both"/>
        <w:rPr>
          <w:rFonts w:cs="Arial"/>
          <w:szCs w:val="22"/>
        </w:rPr>
      </w:pP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F1740" w:rsidRPr="004534D4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F1740" w:rsidRPr="003E7910" w:rsidRDefault="006F1740" w:rsidP="00347E22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F1740" w:rsidRDefault="006F1740" w:rsidP="007B0660">
      <w:pPr>
        <w:ind w:right="-468"/>
        <w:jc w:val="both"/>
        <w:rPr>
          <w:rFonts w:cs="Arial"/>
          <w:b/>
          <w:szCs w:val="22"/>
        </w:rPr>
      </w:pPr>
    </w:p>
    <w:p w:rsidR="006F1740" w:rsidRPr="003E7910" w:rsidRDefault="006F174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F174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F1740" w:rsidRPr="002439F0" w:rsidRDefault="006F1740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6F1740" w:rsidRPr="002439F0" w:rsidRDefault="006F1740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6F174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F1740" w:rsidRPr="002439F0" w:rsidRDefault="006F1740">
            <w:pPr>
              <w:rPr>
                <w:b/>
                <w:bCs/>
                <w:szCs w:val="22"/>
              </w:rPr>
            </w:pPr>
          </w:p>
        </w:tc>
      </w:tr>
      <w:tr w:rsidR="006F174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F1740" w:rsidRPr="002439F0" w:rsidRDefault="006F1740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2C6B89" w:rsidRDefault="006F1740">
            <w:pPr>
              <w:jc w:val="center"/>
              <w:rPr>
                <w:b/>
                <w:bCs/>
                <w:sz w:val="21"/>
                <w:szCs w:val="21"/>
              </w:rPr>
            </w:pPr>
            <w:r w:rsidRPr="002C6B8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  <w:tr w:rsidR="006F174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40" w:rsidRPr="003E7910" w:rsidRDefault="006F17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  <w:tr w:rsidR="006F174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40" w:rsidRPr="003E7910" w:rsidRDefault="006F17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40" w:rsidRPr="003E7910" w:rsidRDefault="006F17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740" w:rsidRPr="003E7910" w:rsidRDefault="006F17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F1740" w:rsidRPr="003E7910" w:rsidRDefault="006F17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F1740" w:rsidRPr="003E7910" w:rsidRDefault="006F17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  <w:tr w:rsidR="006F174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347E22">
              <w:rPr>
                <w:sz w:val="21"/>
                <w:szCs w:val="21"/>
                <w:lang w:val="de-DE"/>
              </w:rPr>
              <w:t xml:space="preserve">Mgr. </w:t>
            </w:r>
            <w:r>
              <w:rPr>
                <w:sz w:val="21"/>
                <w:szCs w:val="21"/>
                <w:lang w:val="de-DE"/>
              </w:rPr>
              <w:t>Nikoleta Dingová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347E22">
              <w:rPr>
                <w:sz w:val="21"/>
                <w:szCs w:val="21"/>
                <w:lang w:val="de-DE"/>
              </w:rPr>
              <w:t>5</w:t>
            </w:r>
            <w:r>
              <w:rPr>
                <w:sz w:val="21"/>
                <w:szCs w:val="21"/>
                <w:lang w:val="de-DE"/>
              </w:rPr>
              <w:t xml:space="preserve"> </w:t>
            </w:r>
            <w:r w:rsidRPr="00347E22">
              <w:rPr>
                <w:sz w:val="21"/>
                <w:szCs w:val="21"/>
                <w:lang w:val="de-DE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347E22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347E22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  <w:tr w:rsidR="006F1740" w:rsidRPr="003E7910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 w:rsidP="002439F0">
            <w:pPr>
              <w:rPr>
                <w:sz w:val="20"/>
                <w:szCs w:val="20"/>
              </w:rPr>
            </w:pPr>
          </w:p>
        </w:tc>
      </w:tr>
      <w:tr w:rsidR="006F174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  <w:tr w:rsidR="006F174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  <w:tr w:rsidR="006F174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47E22" w:rsidRDefault="006F1740">
            <w:pPr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5</w:t>
            </w:r>
            <w:r>
              <w:rPr>
                <w:b/>
                <w:bCs/>
                <w:sz w:val="21"/>
                <w:szCs w:val="21"/>
                <w:lang w:val="de-DE"/>
              </w:rPr>
              <w:t xml:space="preserve"> </w:t>
            </w:r>
            <w:r w:rsidRPr="00347E22">
              <w:rPr>
                <w:b/>
                <w:bCs/>
                <w:sz w:val="21"/>
                <w:szCs w:val="21"/>
                <w:lang w:val="de-DE"/>
              </w:rPr>
              <w:t>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740" w:rsidRPr="00347E22" w:rsidRDefault="006F174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F1740" w:rsidRPr="003E7910" w:rsidRDefault="006F1740">
            <w:pPr>
              <w:rPr>
                <w:sz w:val="20"/>
                <w:szCs w:val="20"/>
              </w:rPr>
            </w:pPr>
          </w:p>
        </w:tc>
      </w:tr>
    </w:tbl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F1740" w:rsidRPr="005611A8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F174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</w:p>
    <w:p w:rsidR="006F1740" w:rsidRPr="003E7910" w:rsidRDefault="006F17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F1740" w:rsidRPr="003E7910" w:rsidRDefault="006F1740" w:rsidP="007B0660">
      <w:pPr>
        <w:jc w:val="both"/>
        <w:rPr>
          <w:rFonts w:cs="Arial"/>
          <w:szCs w:val="22"/>
        </w:rPr>
      </w:pPr>
    </w:p>
    <w:p w:rsidR="006F1740" w:rsidRPr="003E7910" w:rsidRDefault="006F174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F1740" w:rsidRPr="003E7910" w:rsidRDefault="006F174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F1740" w:rsidRPr="003E7910" w:rsidRDefault="006F17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F1740" w:rsidRPr="003E7910" w:rsidRDefault="006F17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F1740" w:rsidRPr="003E7910" w:rsidRDefault="006F17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F1740" w:rsidRPr="003E7910" w:rsidRDefault="006F17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F1740" w:rsidRPr="003E7910" w:rsidRDefault="006F174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F1740" w:rsidRPr="003E7910" w:rsidRDefault="006F174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F1740" w:rsidRPr="003E7910" w:rsidRDefault="006F17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F1740" w:rsidRDefault="006F1740" w:rsidP="00A5552F"/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F1740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F174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F1740" w:rsidRPr="003F477D" w:rsidRDefault="006F17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F174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F174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F17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17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F174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F174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F174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F174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F174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F17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17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F174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F1740" w:rsidRPr="009F39E7" w:rsidRDefault="006F1740" w:rsidP="009F39E7"/>
    <w:p w:rsidR="006F1740" w:rsidRPr="003F477D" w:rsidRDefault="006F174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F174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F174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9F39E7" w:rsidRDefault="006F1740" w:rsidP="009F39E7"/>
    <w:p w:rsidR="006F1740" w:rsidRPr="003F477D" w:rsidRDefault="006F1740" w:rsidP="003F477D"/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F174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F174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F1740" w:rsidRPr="003F477D" w:rsidRDefault="006F17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F174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3 400</w:t>
            </w: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A974B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974BD">
              <w:rPr>
                <w:b/>
                <w:bCs/>
                <w:szCs w:val="22"/>
              </w:rPr>
              <w:t>3 400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A974B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974BD">
              <w:rPr>
                <w:b/>
                <w:bCs/>
                <w:szCs w:val="22"/>
              </w:rPr>
              <w:t>3 400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F174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F174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F174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F174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F174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F174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F1740" w:rsidRPr="009F39E7" w:rsidRDefault="006F1740" w:rsidP="009F39E7">
      <w:pPr>
        <w:spacing w:after="0"/>
      </w:pPr>
    </w:p>
    <w:p w:rsidR="006F1740" w:rsidRPr="003F477D" w:rsidRDefault="006F174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F174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F174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3704">
            <w:pPr>
              <w:pStyle w:val="TopHeader"/>
            </w:pPr>
            <w:r w:rsidRPr="003F477D">
              <w:t>Poskyt-nuté pred-davky na </w:t>
            </w:r>
          </w:p>
          <w:p w:rsidR="006F1740" w:rsidRPr="003F477D" w:rsidRDefault="006F174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Spolu</w:t>
            </w:r>
          </w:p>
        </w:tc>
      </w:tr>
      <w:tr w:rsidR="006F174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F174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17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17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F17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F1740" w:rsidRPr="003F477D" w:rsidRDefault="006F17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F174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F174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>Poskyt-nuté pred-davky na </w:t>
            </w:r>
          </w:p>
          <w:p w:rsidR="006F1740" w:rsidRPr="003F477D" w:rsidRDefault="006F174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</w:pPr>
            <w:r w:rsidRPr="003F477D">
              <w:t>Spolu</w:t>
            </w:r>
          </w:p>
        </w:tc>
      </w:tr>
      <w:tr w:rsidR="006F174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F17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3F477D">
      <w:pPr>
        <w:spacing w:after="0" w:line="240" w:lineRule="auto"/>
        <w:rPr>
          <w:szCs w:val="22"/>
        </w:rPr>
      </w:pPr>
    </w:p>
    <w:p w:rsidR="006F1740" w:rsidRPr="003F477D" w:rsidRDefault="006F17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F174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F174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F174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F174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Podiel ÚJ na ZI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F174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6F1740" w:rsidRDefault="006F1740" w:rsidP="003F477D"/>
    <w:p w:rsidR="006F1740" w:rsidRPr="003F477D" w:rsidRDefault="006F1740" w:rsidP="003F477D"/>
    <w:p w:rsidR="006F1740" w:rsidRPr="003F477D" w:rsidRDefault="006F174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F174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F174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F174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00458C">
      <w:pPr>
        <w:spacing w:after="120" w:line="240" w:lineRule="auto"/>
        <w:rPr>
          <w:szCs w:val="22"/>
        </w:rPr>
      </w:pPr>
    </w:p>
    <w:p w:rsidR="006F1740" w:rsidRPr="003F477D" w:rsidRDefault="006F17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F174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F174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F1740" w:rsidRPr="003F477D" w:rsidRDefault="006F174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F174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F174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Tvorba 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OP</w:t>
            </w:r>
          </w:p>
          <w:p w:rsidR="006F1740" w:rsidRPr="003F477D" w:rsidRDefault="006F174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F174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F174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</w:t>
            </w:r>
          </w:p>
        </w:tc>
      </w:tr>
      <w:tr w:rsidR="006F174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F1740" w:rsidRPr="003F477D" w:rsidRDefault="006F174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F174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F174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F174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F174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F174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F174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F174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F174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F174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F174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6F1740" w:rsidRPr="003F477D" w:rsidRDefault="006F174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F174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F174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F174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F174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F174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Tvorba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F174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1740" w:rsidRPr="003F477D" w:rsidRDefault="006F174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6F1740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F1740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F1740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F1740" w:rsidRPr="003F477D" w:rsidRDefault="006F174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F1740" w:rsidRDefault="006F1740" w:rsidP="0003344F">
      <w:pPr>
        <w:spacing w:after="0" w:line="240" w:lineRule="auto"/>
        <w:jc w:val="both"/>
        <w:rPr>
          <w:szCs w:val="22"/>
        </w:rPr>
      </w:pPr>
    </w:p>
    <w:p w:rsidR="006F1740" w:rsidRPr="003F477D" w:rsidRDefault="006F1740" w:rsidP="0003344F">
      <w:pPr>
        <w:spacing w:after="0" w:line="240" w:lineRule="auto"/>
        <w:jc w:val="both"/>
        <w:rPr>
          <w:szCs w:val="22"/>
        </w:rPr>
      </w:pPr>
    </w:p>
    <w:p w:rsidR="006F1740" w:rsidRPr="003F477D" w:rsidRDefault="006F174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F174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F174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F174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9F39E7" w:rsidRDefault="006F1740" w:rsidP="009F39E7"/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F1740" w:rsidRPr="003F477D" w:rsidRDefault="006F174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F174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3 852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174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1 162</w:t>
            </w:r>
          </w:p>
        </w:tc>
        <w:tc>
          <w:tcPr>
            <w:tcW w:w="2405" w:type="dxa"/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174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174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174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5 014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F1740" w:rsidRDefault="006F174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F1740" w:rsidRPr="003F477D" w:rsidRDefault="006F174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F174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F174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04DF3">
            <w:pPr>
              <w:pStyle w:val="TopHeader"/>
            </w:pPr>
            <w:r w:rsidRPr="003F477D">
              <w:t>Prírastky</w:t>
            </w:r>
          </w:p>
          <w:p w:rsidR="006F1740" w:rsidRPr="003F477D" w:rsidRDefault="006F174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04DF3">
            <w:pPr>
              <w:pStyle w:val="TopHeader"/>
            </w:pPr>
            <w:r w:rsidRPr="003F477D">
              <w:t>Úbytky</w:t>
            </w:r>
          </w:p>
          <w:p w:rsidR="006F1740" w:rsidRPr="003F477D" w:rsidRDefault="006F174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9C21AB" w:rsidRDefault="006F1740" w:rsidP="00E04DF3">
            <w:pPr>
              <w:pStyle w:val="TopHeader"/>
            </w:pPr>
            <w:r w:rsidRPr="009C21AB">
              <w:t>Presuny</w:t>
            </w:r>
          </w:p>
          <w:p w:rsidR="006F1740" w:rsidRPr="003F477D" w:rsidRDefault="006F174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F174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F174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F1740" w:rsidRPr="003F477D" w:rsidRDefault="006F174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F174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pStyle w:val="TopHeader"/>
            </w:pPr>
            <w:r w:rsidRPr="003F477D">
              <w:t>Stav OP</w:t>
            </w:r>
          </w:p>
          <w:p w:rsidR="006F1740" w:rsidRPr="003F477D" w:rsidRDefault="006F174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F1740" w:rsidRPr="003F477D" w:rsidRDefault="006F174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F1740" w:rsidRPr="003F477D" w:rsidRDefault="006F174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F1740" w:rsidRPr="003F477D" w:rsidRDefault="006F174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F174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F1740" w:rsidRPr="003F477D" w:rsidRDefault="006F174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F174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F174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F1740" w:rsidRPr="0005176E" w:rsidRDefault="006F1740" w:rsidP="0005176E">
      <w:pPr>
        <w:spacing w:after="0"/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F174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Zvýšenie/ zníženie hodnoty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Vplyv 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F174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F174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F174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Splatnosť</w:t>
            </w:r>
          </w:p>
        </w:tc>
      </w:tr>
      <w:tr w:rsidR="006F174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F174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174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F174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8B38E4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F174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8B38E4" w:rsidRDefault="006F174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F1740" w:rsidRDefault="006F1740" w:rsidP="0003344F">
      <w:pPr>
        <w:spacing w:after="0" w:line="240" w:lineRule="auto"/>
        <w:rPr>
          <w:szCs w:val="22"/>
        </w:rPr>
      </w:pPr>
    </w:p>
    <w:p w:rsidR="006F1740" w:rsidRDefault="006F1740" w:rsidP="0003344F">
      <w:pPr>
        <w:spacing w:after="0" w:line="240" w:lineRule="auto"/>
        <w:rPr>
          <w:szCs w:val="22"/>
        </w:rPr>
      </w:pPr>
    </w:p>
    <w:p w:rsidR="006F1740" w:rsidRDefault="006F1740" w:rsidP="0003344F">
      <w:pPr>
        <w:spacing w:after="0" w:line="240" w:lineRule="auto"/>
        <w:rPr>
          <w:szCs w:val="22"/>
        </w:rPr>
      </w:pPr>
    </w:p>
    <w:p w:rsidR="006F1740" w:rsidRDefault="006F1740" w:rsidP="0003344F">
      <w:pPr>
        <w:spacing w:after="0" w:line="240" w:lineRule="auto"/>
        <w:rPr>
          <w:szCs w:val="22"/>
        </w:rPr>
      </w:pPr>
    </w:p>
    <w:p w:rsidR="006F1740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F174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F174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F1740" w:rsidRPr="003F477D" w:rsidRDefault="006F17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F174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F174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F174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F174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F174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F174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F174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F1740" w:rsidRPr="003F477D" w:rsidRDefault="006F17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F174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F17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F1740" w:rsidRPr="003F477D" w:rsidRDefault="006F174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F1740" w:rsidRPr="003F477D" w:rsidRDefault="006F17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6F174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F174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504647" w:rsidRDefault="006F174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F174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Splatnosť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F1740" w:rsidRPr="003F477D" w:rsidRDefault="006F17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F174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1740" w:rsidRPr="003F477D" w:rsidRDefault="006F1740" w:rsidP="005E3B59">
            <w:pPr>
              <w:pStyle w:val="TopHeader"/>
            </w:pPr>
            <w:r w:rsidRPr="003F477D">
              <w:t>Suma istiny v eurách</w:t>
            </w:r>
          </w:p>
          <w:p w:rsidR="006F1740" w:rsidRPr="003F477D" w:rsidRDefault="006F174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F174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174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F174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F1740" w:rsidRPr="003F477D" w:rsidRDefault="006F174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1740" w:rsidRPr="003F477D" w:rsidRDefault="006F1740" w:rsidP="00083A25">
            <w:pPr>
              <w:pStyle w:val="TopHeader"/>
            </w:pPr>
            <w:r w:rsidRPr="003F477D">
              <w:t>Suma istiny v eurách</w:t>
            </w:r>
          </w:p>
          <w:p w:rsidR="006F1740" w:rsidRPr="003F477D" w:rsidRDefault="006F174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0" w:rsidRPr="003F477D" w:rsidRDefault="006F174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F174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174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1740" w:rsidRPr="003F477D" w:rsidRDefault="006F174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F1740" w:rsidRPr="003F477D" w:rsidRDefault="006F174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F174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F174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F174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F174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F174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F174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vlastné imanie</w:t>
            </w:r>
          </w:p>
        </w:tc>
      </w:tr>
      <w:tr w:rsidR="006F174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1740" w:rsidRPr="003F477D" w:rsidRDefault="006F17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F174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Reálna hodnota</w:t>
            </w:r>
          </w:p>
        </w:tc>
      </w:tr>
      <w:tr w:rsidR="006F174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Default="006F1740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F1740" w:rsidRDefault="006F1740" w:rsidP="006B42EC"/>
    <w:p w:rsidR="006F1740" w:rsidRDefault="006F1740" w:rsidP="006B42EC"/>
    <w:p w:rsidR="006F1740" w:rsidRPr="006B42EC" w:rsidRDefault="006F1740" w:rsidP="006B42EC"/>
    <w:p w:rsidR="006F1740" w:rsidRPr="003F477D" w:rsidRDefault="006F17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F174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Splatnosť</w:t>
            </w:r>
          </w:p>
        </w:tc>
      </w:tr>
      <w:tr w:rsidR="006F174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F174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0" w:rsidRPr="003F477D" w:rsidRDefault="006F17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F174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F1740" w:rsidRPr="003F477D" w:rsidRDefault="006F174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F174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F174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6B42EC">
      <w:pPr>
        <w:spacing w:after="0" w:line="240" w:lineRule="auto"/>
        <w:rPr>
          <w:kern w:val="28"/>
          <w:szCs w:val="22"/>
        </w:rPr>
      </w:pPr>
    </w:p>
    <w:p w:rsidR="006F1740" w:rsidRPr="003F477D" w:rsidRDefault="006F17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F174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8F34F2" w:rsidRDefault="006F17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23 735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8F34F2" w:rsidRDefault="006F17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F1740" w:rsidRPr="003F477D" w:rsidRDefault="006F17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F174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F17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F174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F1740" w:rsidRPr="003F477D" w:rsidRDefault="006F17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F174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8875A1">
            <w:pPr>
              <w:pStyle w:val="TopHeader"/>
            </w:pPr>
            <w:r w:rsidRPr="003F477D">
              <w:t>Bezprostredne predchádzajúce</w:t>
            </w:r>
          </w:p>
          <w:p w:rsidR="006F1740" w:rsidRPr="003F477D" w:rsidRDefault="006F174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F174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Daň v %</w:t>
            </w:r>
          </w:p>
        </w:tc>
      </w:tr>
      <w:tr w:rsidR="006F174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174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C2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9C21AB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9C21AB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9C21AB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1740" w:rsidRPr="003F477D" w:rsidRDefault="006F1740" w:rsidP="0003344F">
      <w:pPr>
        <w:spacing w:after="0" w:line="240" w:lineRule="auto"/>
        <w:rPr>
          <w:szCs w:val="22"/>
        </w:rPr>
      </w:pPr>
    </w:p>
    <w:p w:rsidR="006F1740" w:rsidRPr="003F477D" w:rsidRDefault="006F17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F1740" w:rsidRPr="003F477D" w:rsidRDefault="006F17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F174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F174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3 357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174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F1740" w:rsidRPr="003F477D" w:rsidRDefault="006F17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F1740" w:rsidRPr="003F477D" w:rsidRDefault="006F174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F174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74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174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0" w:rsidRPr="003F477D" w:rsidRDefault="006F17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174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0" w:rsidRPr="003F477D" w:rsidRDefault="006F1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F1740" w:rsidRPr="003F477D" w:rsidRDefault="006F174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F174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F1740" w:rsidRPr="003F477D" w:rsidRDefault="006F1740" w:rsidP="003E7910">
      <w:pPr>
        <w:spacing w:after="0" w:line="240" w:lineRule="auto"/>
        <w:rPr>
          <w:szCs w:val="22"/>
        </w:rPr>
      </w:pPr>
    </w:p>
    <w:sectPr w:rsidR="006F174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740" w:rsidRDefault="006F1740" w:rsidP="00107589">
      <w:pPr>
        <w:spacing w:after="0" w:line="240" w:lineRule="auto"/>
      </w:pPr>
      <w:r>
        <w:separator/>
      </w:r>
    </w:p>
  </w:endnote>
  <w:endnote w:type="continuationSeparator" w:id="0">
    <w:p w:rsidR="006F1740" w:rsidRDefault="006F17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740" w:rsidRPr="00981468" w:rsidRDefault="006F17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740" w:rsidRDefault="006F1740" w:rsidP="00107589">
      <w:pPr>
        <w:spacing w:after="0" w:line="240" w:lineRule="auto"/>
      </w:pPr>
      <w:r>
        <w:separator/>
      </w:r>
    </w:p>
  </w:footnote>
  <w:footnote w:type="continuationSeparator" w:id="0">
    <w:p w:rsidR="006F1740" w:rsidRDefault="006F17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F17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F1740" w:rsidRPr="003F477D" w:rsidRDefault="006F17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F1740" w:rsidRPr="003F477D" w:rsidRDefault="006F17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50 912 771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2120523097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6F1740" w:rsidRPr="004268D2" w:rsidRDefault="006F174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740" w:rsidRPr="004268D2" w:rsidRDefault="006F174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C2795"/>
    <w:rsid w:val="000D22CE"/>
    <w:rsid w:val="000E0182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C6B8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E22"/>
    <w:rsid w:val="00363F47"/>
    <w:rsid w:val="00372901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89B"/>
    <w:rsid w:val="00512E8A"/>
    <w:rsid w:val="0053242E"/>
    <w:rsid w:val="0053475A"/>
    <w:rsid w:val="00537F98"/>
    <w:rsid w:val="0054020D"/>
    <w:rsid w:val="00541FEB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3B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74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E68A4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68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4B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2B09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5C0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78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5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26</Pages>
  <Words>4624</Words>
  <Characters>26360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Linduš</cp:lastModifiedBy>
  <cp:revision>3</cp:revision>
  <cp:lastPrinted>2015-01-27T14:36:00Z</cp:lastPrinted>
  <dcterms:created xsi:type="dcterms:W3CDTF">2018-02-06T15:53:00Z</dcterms:created>
  <dcterms:modified xsi:type="dcterms:W3CDTF">2018-02-08T12:03:00Z</dcterms:modified>
</cp:coreProperties>
</file>