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DST, s.r.o., Dentál Stará Turá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Dr. Úradníčka 193,  91601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</w:t>
      </w:r>
    </w:p>
    <w:p>
      <w:pPr>
        <w:pStyle w:val="Normal"/>
        <w:jc w:val="both"/>
        <w:rPr/>
      </w:pPr>
      <w:r>
        <w:rPr/>
        <w:t>Nákup tovaru za účelom predaja.</w:t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  <w:t>Dátum schválenia účtovnej závierky za bezprostredne predchádzajúce účtovné obdobie:10.2.2017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2"/>
        <w:gridCol w:w="315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3"/>
        <w:gridCol w:w="560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0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241"/>
        <w:gridCol w:w="7"/>
        <w:gridCol w:w="1705"/>
        <w:gridCol w:w="1"/>
        <w:gridCol w:w="277"/>
        <w:gridCol w:w="713"/>
        <w:gridCol w:w="1"/>
        <w:gridCol w:w="986"/>
        <w:gridCol w:w="147"/>
        <w:gridCol w:w="142"/>
        <w:gridCol w:w="1"/>
        <w:gridCol w:w="1277"/>
      </w:tblGrid>
      <w:tr>
        <w:trPr>
          <w:trHeight w:val="57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4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2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6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Odsekzoznamu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 – spôsob B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2974"/>
        <w:gridCol w:w="581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Odsekzoznamu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Odsekzoznamu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Osobný automobil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4 roky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4108"/>
        <w:gridCol w:w="3970"/>
        <w:gridCol w:w="1420"/>
      </w:tblGrid>
      <w:tr>
        <w:trPr>
          <w:trHeight w:val="340" w:hRule="atLeast"/>
        </w:trPr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Odsekzoznamu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60" w:type="dxa"/>
        <w:bottom w:w="0" w:type="dxa"/>
        <w:right w:w="70" w:type="dxa"/>
      </w:tblCellMar>
      <w:tblLook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</w:t>
          </w:r>
          <w:r>
            <w:rPr/>
            <w:t xml:space="preserve">Rok 2017                              </w:t>
          </w:r>
        </w:p>
      </w:tc>
      <w:tc>
        <w:tcPr>
          <w:tcW w:w="241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IČO:36320242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DIČ:2020181196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rsid w:val="00754631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75463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754631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754631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754631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754631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754631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754631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754631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754631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754631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754631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754631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754631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754631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754631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754631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754631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754631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754631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754631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754631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754631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754631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754631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754631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754631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754631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754631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754631"/>
    <w:rPr>
      <w:sz w:val="20"/>
      <w:szCs w:val="20"/>
    </w:rPr>
  </w:style>
  <w:style w:type="character" w:styleId="NzovChar128" w:customStyle="1">
    <w:name w:val="Názov Char12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754631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754631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754631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754631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754631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754631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754631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754631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754631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754631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754631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754631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754631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754631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754631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754631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754631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754631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754631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754631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754631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754631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754631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754631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754631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754631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754631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754631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754631"/>
    <w:rPr>
      <w:sz w:val="36"/>
      <w:szCs w:val="36"/>
    </w:rPr>
  </w:style>
  <w:style w:type="character" w:styleId="PodtitulChar128" w:customStyle="1">
    <w:name w:val="Podtitul Char12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754631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754631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754631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754631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754631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754631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754631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754631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754631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754631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754631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754631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754631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754631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754631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754631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754631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754631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754631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754631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754631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754631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754631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754631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754631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754631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754631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754631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754631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754631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754631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754631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754631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754631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754631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754631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754631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754631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754631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754631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754631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754631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754631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754631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754631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754631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754631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754631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754631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754631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754631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754631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754631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754631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754631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754631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754631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754631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754631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754631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754631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754631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754631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754631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754631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754631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754631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754631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754631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754631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754631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754631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754631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754631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754631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754631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754631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754631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754631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754631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754631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754631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754631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754631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754631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754631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754631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754631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754631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character" w:styleId="ListLabel15">
    <w:name w:val="ListLabel 15"/>
    <w:qFormat/>
    <w:rPr>
      <w:b/>
      <w:bCs w:val="false"/>
      <w:sz w:val="20"/>
      <w:szCs w:val="20"/>
    </w:rPr>
  </w:style>
  <w:style w:type="character" w:styleId="ListLabel16">
    <w:name w:val="ListLabel 16"/>
    <w:qFormat/>
    <w:rPr>
      <w:b/>
      <w:bCs w:val="false"/>
      <w:sz w:val="20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8">
    <w:name w:val="ListLabel 18"/>
    <w:qFormat/>
    <w:rPr>
      <w:b w:val="false"/>
      <w:bCs w:val="false"/>
      <w:sz w:val="20"/>
      <w:szCs w:val="20"/>
    </w:rPr>
  </w:style>
  <w:style w:type="character" w:styleId="ListLabel19">
    <w:name w:val="ListLabel 19"/>
    <w:qFormat/>
    <w:rPr>
      <w:rFonts w:cs="Arial Narrow"/>
      <w:b w:val="false"/>
      <w:bCs w:val="false"/>
      <w:sz w:val="22"/>
      <w:szCs w:val="22"/>
    </w:rPr>
  </w:style>
  <w:style w:type="character" w:styleId="ListLabel20">
    <w:name w:val="ListLabel 20"/>
    <w:qFormat/>
    <w:rPr>
      <w:b/>
      <w:bCs w:val="false"/>
    </w:rPr>
  </w:style>
  <w:style w:type="character" w:styleId="ListLabel21">
    <w:name w:val="ListLabel 21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Odsekzoznamu" w:customStyle="1">
    <w:name w:val="Odsek zoznamu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815</TotalTime>
  <Application>LibreOffice/5.4.1.2$Windows_X86_64 LibreOffice_project/ea7cb86e6eeb2bf3a5af73a8f7777ac570321527</Application>
  <Pages>13</Pages>
  <Words>2303</Words>
  <Characters>13804</Characters>
  <CharactersWithSpaces>15938</CharactersWithSpaces>
  <Paragraphs>237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2017-02-08T20:09:00Z</cp:lastPrinted>
  <dcterms:modified xsi:type="dcterms:W3CDTF">2018-02-05T17:08:30Z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