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38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05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5B3">
        <w:rPr>
          <w:rFonts w:ascii="Times New Roman" w:hAnsi="Times New Roman" w:cs="Times New Roman"/>
          <w:b/>
          <w:sz w:val="24"/>
          <w:szCs w:val="24"/>
        </w:rPr>
        <w:t>Habba</w:t>
      </w:r>
      <w:proofErr w:type="spellEnd"/>
      <w:r w:rsidR="003205B3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205B3">
        <w:rPr>
          <w:rFonts w:ascii="Times New Roman" w:hAnsi="Times New Roman" w:cs="Times New Roman"/>
          <w:b/>
          <w:sz w:val="24"/>
          <w:szCs w:val="24"/>
        </w:rPr>
        <w:t xml:space="preserve"> 979 01 Nižná </w:t>
      </w:r>
      <w:proofErr w:type="spellStart"/>
      <w:r w:rsidR="003205B3">
        <w:rPr>
          <w:rFonts w:ascii="Times New Roman" w:hAnsi="Times New Roman" w:cs="Times New Roman"/>
          <w:b/>
          <w:sz w:val="24"/>
          <w:szCs w:val="24"/>
        </w:rPr>
        <w:t>Pokoradz</w:t>
      </w:r>
      <w:proofErr w:type="spellEnd"/>
      <w:r w:rsidR="003205B3">
        <w:rPr>
          <w:rFonts w:ascii="Times New Roman" w:hAnsi="Times New Roman" w:cs="Times New Roman"/>
          <w:b/>
          <w:sz w:val="24"/>
          <w:szCs w:val="24"/>
        </w:rPr>
        <w:t xml:space="preserve"> č. 84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519F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519F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519F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519F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205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205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205B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40 474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87024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205B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3205B3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 </w:t>
            </w:r>
            <w:r w:rsidR="0038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205B3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 </w:t>
            </w:r>
            <w:r w:rsidR="0038702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3205B3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87024">
              <w:rPr>
                <w:rFonts w:ascii="Times New Roman" w:hAnsi="Times New Roman" w:cs="Times New Roman"/>
                <w:sz w:val="24"/>
                <w:szCs w:val="24"/>
              </w:rPr>
              <w:t>240 224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auto</w:t>
            </w:r>
          </w:p>
        </w:tc>
        <w:tc>
          <w:tcPr>
            <w:tcW w:w="2123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519F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519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519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519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519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519F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519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3205B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D45D6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Dotácie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zamest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.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D45D6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UPSVaR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3870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  60 200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870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210 456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870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150 103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870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210 456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870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150 103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45D6A" w:rsidRPr="00C5195B" w:rsidRDefault="00D45D6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86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37A" w:rsidRDefault="00AE537A" w:rsidP="00CE03EC">
      <w:pPr>
        <w:spacing w:after="0" w:line="240" w:lineRule="auto"/>
      </w:pPr>
      <w:r>
        <w:separator/>
      </w:r>
    </w:p>
  </w:endnote>
  <w:endnote w:type="continuationSeparator" w:id="0">
    <w:p w:rsidR="00AE537A" w:rsidRDefault="00AE53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37A" w:rsidRDefault="00AE537A" w:rsidP="00CE03EC">
      <w:pPr>
        <w:spacing w:after="0" w:line="240" w:lineRule="auto"/>
      </w:pPr>
      <w:r>
        <w:separator/>
      </w:r>
    </w:p>
  </w:footnote>
  <w:footnote w:type="continuationSeparator" w:id="0">
    <w:p w:rsidR="00AE537A" w:rsidRDefault="00AE53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519F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19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45D6A"/>
    <w:rsid w:val="000278C4"/>
    <w:rsid w:val="00090EEC"/>
    <w:rsid w:val="000B4576"/>
    <w:rsid w:val="00121B2D"/>
    <w:rsid w:val="00173C34"/>
    <w:rsid w:val="001A7CA5"/>
    <w:rsid w:val="001D099A"/>
    <w:rsid w:val="00220153"/>
    <w:rsid w:val="003205B3"/>
    <w:rsid w:val="00385675"/>
    <w:rsid w:val="00387024"/>
    <w:rsid w:val="003A2A62"/>
    <w:rsid w:val="003F3E00"/>
    <w:rsid w:val="00502C66"/>
    <w:rsid w:val="00547F9F"/>
    <w:rsid w:val="006519F1"/>
    <w:rsid w:val="006E4085"/>
    <w:rsid w:val="00757BBC"/>
    <w:rsid w:val="00765283"/>
    <w:rsid w:val="00787C52"/>
    <w:rsid w:val="007952A6"/>
    <w:rsid w:val="007C0993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E537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5D6A"/>
    <w:rsid w:val="00D74108"/>
    <w:rsid w:val="00D77AF9"/>
    <w:rsid w:val="00D86A99"/>
    <w:rsid w:val="00DC3B5F"/>
    <w:rsid w:val="00E03DFF"/>
    <w:rsid w:val="00E42DF0"/>
    <w:rsid w:val="00EA65F6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nka\Desktop\SPDF16ZAK007%20-%20Pozn&#225;mky%20pre%20mikro%20&#218;J%20-%20form&#225;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79A1D-D933-4A89-A7D2-9858B99C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SPDF16ZAK007 - Poznámky pre mikro ÚJ - formát WORD</Template>
  <TotalTime>10</TotalTime>
  <Pages>6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Olinka</dc:creator>
  <cp:lastModifiedBy>CF</cp:lastModifiedBy>
  <cp:revision>2</cp:revision>
  <cp:lastPrinted>2016-01-13T16:38:00Z</cp:lastPrinted>
  <dcterms:created xsi:type="dcterms:W3CDTF">2018-02-18T09:27:00Z</dcterms:created>
  <dcterms:modified xsi:type="dcterms:W3CDTF">2018-02-18T09:27:00Z</dcterms:modified>
</cp:coreProperties>
</file>