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38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324D2">
        <w:rPr>
          <w:rFonts w:ascii="Times New Roman" w:hAnsi="Times New Roman" w:cs="Times New Roman"/>
          <w:b/>
          <w:sz w:val="24"/>
          <w:szCs w:val="24"/>
        </w:rPr>
        <w:t xml:space="preserve"> ABSOLUT POWER ENERGIA s.r.o.</w:t>
      </w:r>
      <w:r w:rsidR="00F324D2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324D2">
        <w:rPr>
          <w:rFonts w:ascii="Times New Roman" w:hAnsi="Times New Roman" w:cs="Times New Roman"/>
          <w:b/>
          <w:sz w:val="24"/>
          <w:szCs w:val="24"/>
        </w:rPr>
        <w:t xml:space="preserve"> Malohontská č. 61/22, 979 01 Rimavská Sobota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9178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9178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9178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9178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23219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B2321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28 246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324D2" w:rsidP="00B2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24</w:t>
            </w:r>
            <w:r w:rsidR="00B232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219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F324D2" w:rsidP="00B2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11</w:t>
            </w:r>
            <w:r w:rsidR="00B232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219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F324D2">
        <w:rPr>
          <w:rFonts w:ascii="Times New Roman" w:hAnsi="Times New Roman" w:cs="Times New Roman"/>
          <w:sz w:val="24"/>
          <w:szCs w:val="24"/>
        </w:rPr>
        <w:t xml:space="preserve"> Daňové odpisy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9178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9178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9178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B9178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9178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9178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9178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F324D2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10098" w:rsidP="00B23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11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10098" w:rsidP="00B23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11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6 746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10098" w:rsidP="00B23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23 500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10098" w:rsidP="00B23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49 914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10098" w:rsidP="00B23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94 936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232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66 832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0098" w:rsidRPr="00C5195B" w:rsidRDefault="0021009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86A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893" w:rsidRDefault="00092893" w:rsidP="00CE03EC">
      <w:pPr>
        <w:spacing w:after="0" w:line="240" w:lineRule="auto"/>
      </w:pPr>
      <w:r>
        <w:separator/>
      </w:r>
    </w:p>
  </w:endnote>
  <w:endnote w:type="continuationSeparator" w:id="0">
    <w:p w:rsidR="00092893" w:rsidRDefault="000928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893" w:rsidRDefault="00092893" w:rsidP="00CE03EC">
      <w:pPr>
        <w:spacing w:after="0" w:line="240" w:lineRule="auto"/>
      </w:pPr>
      <w:r>
        <w:separator/>
      </w:r>
    </w:p>
  </w:footnote>
  <w:footnote w:type="continuationSeparator" w:id="0">
    <w:p w:rsidR="00092893" w:rsidRDefault="000928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9178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178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10098"/>
    <w:rsid w:val="000278C4"/>
    <w:rsid w:val="00090EEC"/>
    <w:rsid w:val="00092893"/>
    <w:rsid w:val="000B4576"/>
    <w:rsid w:val="0013304B"/>
    <w:rsid w:val="00173C34"/>
    <w:rsid w:val="001A7CA5"/>
    <w:rsid w:val="001D099A"/>
    <w:rsid w:val="00210098"/>
    <w:rsid w:val="00220153"/>
    <w:rsid w:val="0028671E"/>
    <w:rsid w:val="00385675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C0993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23219"/>
    <w:rsid w:val="00B9178C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6A99"/>
    <w:rsid w:val="00DC3B5F"/>
    <w:rsid w:val="00E03DFF"/>
    <w:rsid w:val="00E42DF0"/>
    <w:rsid w:val="00ED71A7"/>
    <w:rsid w:val="00F324D2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A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nka\Desktop\SPDF16ZAK007%20-%20Pozn&#225;mky%20pre%20mikro%20&#218;J%20-%20form&#225;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BBF48-3ACC-4E0D-BFC6-FACDC26D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SPDF16ZAK007 - Poznámky pre mikro ÚJ - formát WORD</Template>
  <TotalTime>9</TotalTime>
  <Pages>6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Olinka</dc:creator>
  <cp:lastModifiedBy>CF</cp:lastModifiedBy>
  <cp:revision>2</cp:revision>
  <cp:lastPrinted>2017-03-03T13:37:00Z</cp:lastPrinted>
  <dcterms:created xsi:type="dcterms:W3CDTF">2018-02-17T07:05:00Z</dcterms:created>
  <dcterms:modified xsi:type="dcterms:W3CDTF">2018-02-17T07:05:00Z</dcterms:modified>
</cp:coreProperties>
</file>