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1E" w:rsidRDefault="0082341E">
      <w:pPr>
        <w:spacing w:after="47" w:line="259" w:lineRule="auto"/>
        <w:ind w:left="0" w:right="0" w:firstLine="0"/>
      </w:pPr>
      <w:r>
        <w:t xml:space="preserve"> </w:t>
      </w:r>
    </w:p>
    <w:p w:rsidR="0082341E" w:rsidRDefault="0082341E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:rsidR="0082341E" w:rsidRDefault="0082341E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2017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:rsidR="0082341E" w:rsidRDefault="0082341E">
      <w:pPr>
        <w:spacing w:after="1" w:line="241" w:lineRule="auto"/>
        <w:ind w:left="-5" w:right="647"/>
        <w:jc w:val="both"/>
      </w:pPr>
      <w:r>
        <w:t xml:space="preserve">    a/ E L B E, s.r.o. bola založená notárskou zápisnicou č. NZ 21/96 z        20. 6.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bola zapísaná do obchodného registra  dňa 12.11.1996.       Sídlom   spoločnosti  je   Stoličkova  ul. č. 6 Banská  Bystrica. </w:t>
      </w:r>
    </w:p>
    <w:p w:rsidR="0082341E" w:rsidRDefault="0082341E">
      <w:pPr>
        <w:ind w:left="-5" w:right="0"/>
      </w:pPr>
      <w:r>
        <w:t xml:space="preserve">      IČO spoločnosti je  36013072. </w:t>
      </w:r>
    </w:p>
    <w:p w:rsidR="0082341E" w:rsidRDefault="0082341E">
      <w:pPr>
        <w:ind w:left="-5" w:right="0"/>
      </w:pPr>
      <w:r>
        <w:t xml:space="preserve">      Základné imanie predstavuje čiastku  6 771,5594 €. </w:t>
      </w:r>
    </w:p>
    <w:p w:rsidR="0082341E" w:rsidRDefault="0082341E">
      <w:pPr>
        <w:ind w:left="-5" w:right="1367"/>
      </w:pPr>
      <w:r>
        <w:t xml:space="preserve">    b/ Hlavné činnosti Spoločnosti  podľa výpisu Obchodného registra       sú nasledovné: </w:t>
      </w:r>
    </w:p>
    <w:p w:rsidR="0082341E" w:rsidRDefault="0082341E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:rsidR="0082341E" w:rsidRDefault="0082341E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:rsidR="0082341E" w:rsidRDefault="0082341E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kúpa tovaru za účelom jeho predaja konečnému spotrebiteľovi       -  vykonávanie  inžinierskych   stavieb  /vrátane  vybavenia          sídlištných  celkov/,  priemyselných  stavieb,  bytových  a          občianskych stavieb </w:t>
      </w:r>
    </w:p>
    <w:p w:rsidR="0082341E" w:rsidRDefault="0082341E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:rsidR="0082341E" w:rsidRDefault="0082341E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:rsidR="0082341E" w:rsidRDefault="0082341E">
      <w:pPr>
        <w:spacing w:after="1" w:line="241" w:lineRule="auto"/>
        <w:ind w:left="-5" w:right="752"/>
        <w:jc w:val="both"/>
      </w:pPr>
      <w:r>
        <w:t xml:space="preserve">          V    roku  2017   Spoločnosť   vykonávala   realizáciu stavieb     pre   investorov,  opravy  a   údržby  pre  konkrétnych odberateľov.  V roku  2017 sa  nezaoberala predajom  tovaru, ani vlastnou výrobou.      Je mesačným platcom DPH. </w:t>
      </w:r>
    </w:p>
    <w:p w:rsidR="0082341E" w:rsidRDefault="0082341E">
      <w:pPr>
        <w:ind w:left="-5" w:right="1367"/>
      </w:pPr>
      <w:r>
        <w:t xml:space="preserve">     c/ Štatutárny orgán spoločnosti - konatelia k 31.decembru 2017: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ind w:left="-5" w:right="0"/>
      </w:pPr>
      <w:r>
        <w:t xml:space="preserve">               Ing. Jindrich Lebiedzik </w:t>
      </w:r>
    </w:p>
    <w:p w:rsidR="0082341E" w:rsidRDefault="0082341E">
      <w:pPr>
        <w:ind w:left="-5" w:right="0"/>
      </w:pPr>
      <w:r>
        <w:t xml:space="preserve">               Ján  Kadera </w:t>
      </w:r>
    </w:p>
    <w:p w:rsidR="0082341E" w:rsidRDefault="0082341E">
      <w:pPr>
        <w:ind w:left="-5" w:right="0"/>
      </w:pPr>
      <w:r>
        <w:t xml:space="preserve">               Ivan Styk </w:t>
      </w:r>
    </w:p>
    <w:p w:rsidR="0082341E" w:rsidRDefault="0082341E">
      <w:pPr>
        <w:ind w:left="-5" w:right="1247"/>
      </w:pPr>
      <w:r>
        <w:t xml:space="preserve">     d/ Najvyšším orgánom spoločnosti  je valné zhromaždenie v zmysle        spoločenskej zmluvy. </w:t>
      </w:r>
    </w:p>
    <w:p w:rsidR="0082341E" w:rsidRDefault="0082341E">
      <w:pPr>
        <w:ind w:left="-5" w:right="1607"/>
      </w:pPr>
      <w:r>
        <w:t xml:space="preserve">     e/ Štruktúra spoločníkov k 31. decembru 2017 bola nasledovná: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ind w:left="-5" w:right="0"/>
      </w:pPr>
      <w:r>
        <w:t xml:space="preserve">               Ing. Jindrich Lebiedzik    33.3 %  podiel </w:t>
      </w:r>
    </w:p>
    <w:p w:rsidR="0082341E" w:rsidRDefault="0082341E">
      <w:pPr>
        <w:ind w:left="-5" w:right="0"/>
      </w:pPr>
      <w:r>
        <w:t xml:space="preserve">               Ján Kadera    .........    33.3 %  podiel </w:t>
      </w:r>
    </w:p>
    <w:p w:rsidR="0082341E" w:rsidRDefault="0082341E">
      <w:pPr>
        <w:ind w:left="-5" w:right="0"/>
      </w:pPr>
      <w:r>
        <w:t xml:space="preserve">               Ivan Styk     .........    33.3 %  podiel </w:t>
      </w:r>
    </w:p>
    <w:p w:rsidR="0082341E" w:rsidRDefault="0082341E">
      <w:pPr>
        <w:ind w:left="-5" w:right="4488"/>
      </w:pPr>
      <w:r>
        <w:t xml:space="preserve">      f/ Spoločnosť nie je členom skupiny. </w:t>
      </w:r>
    </w:p>
    <w:p w:rsidR="0082341E" w:rsidRDefault="0082341E">
      <w:pPr>
        <w:ind w:left="-5" w:right="1007"/>
      </w:pPr>
      <w:r>
        <w:t xml:space="preserve">      g/ Priemerný počet zamestnancov v priebehu roka 2017 bol 2 osoby,          z toho riadiacich pracovníkov: 2 osoby. </w:t>
      </w:r>
    </w:p>
    <w:p w:rsidR="0082341E" w:rsidRDefault="0082341E">
      <w:pPr>
        <w:ind w:left="-5" w:right="1127"/>
      </w:pPr>
      <w:r>
        <w:t xml:space="preserve">      h/ Výška peňažnej, príp. naturálnej odmeny členom štatutárnych ,         riadiacich a dozorných orgánov v r. 2017 zo zisku:  0 Sk. 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:rsidR="0082341E" w:rsidRDefault="0082341E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       nepretržitého pokračovania  činnosti Spoločnosti. Účtovníctvo         je  vedené v  zmysle  Postupov  účtovania pre  podnikateľov  v         sústave   podvojného   účtovníctva  pre mikroúčtovnú jednotku, na základe   princípu historických cien. </w:t>
      </w:r>
    </w:p>
    <w:p w:rsidR="0082341E" w:rsidRDefault="0082341E">
      <w:pPr>
        <w:ind w:left="-5" w:right="1487"/>
      </w:pPr>
      <w:r>
        <w:t xml:space="preserve">           b/ V evidencii sú používané nasledovné spôsoby metódy a ocenenia: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je zúčtovávané priamo do nákladov.  </w:t>
      </w:r>
    </w:p>
    <w:p w:rsidR="0082341E" w:rsidRDefault="0082341E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:rsidR="0082341E" w:rsidRDefault="0082341E">
      <w:pPr>
        <w:ind w:left="900" w:right="0" w:hanging="420"/>
      </w:pPr>
      <w:r>
        <w:t xml:space="preserve">    K 31. 12. 2017 boli všetky práce a dodávky od jednotlivých dodávateľov zahrnuté do fakturácie tržieb a výkonov odberateľom stavieb. K termínu ročnej uzávierky 31.12.2017 spoločnosť nevykazuje na účtoch zásob rozpracovanú výrobu na účte 121 – Nedokončená výroba. </w:t>
      </w:r>
    </w:p>
    <w:p w:rsidR="0082341E" w:rsidRDefault="0082341E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:rsidR="0082341E" w:rsidRDefault="0082341E">
      <w:pPr>
        <w:numPr>
          <w:ilvl w:val="0"/>
          <w:numId w:val="2"/>
        </w:numPr>
        <w:ind w:right="287"/>
      </w:pPr>
      <w:r>
        <w:t xml:space="preserve">Majetok obstaraný formou finančného prenájmu spoločnosť v roku 2017     nemá. </w:t>
      </w:r>
    </w:p>
    <w:p w:rsidR="0082341E" w:rsidRDefault="0082341E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:rsidR="0082341E" w:rsidRDefault="0082341E">
      <w:pPr>
        <w:ind w:left="-5" w:right="1248"/>
      </w:pPr>
      <w:r>
        <w:t xml:space="preserve">   c/   V účtovnom období roku 2017  nebola použitá reprodukčná cena. </w:t>
      </w:r>
    </w:p>
    <w:p w:rsidR="0082341E" w:rsidRDefault="0082341E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       odpisovanie.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  </w:t>
      </w:r>
    </w:p>
    <w:p w:rsidR="0082341E" w:rsidRDefault="0082341E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:rsidR="0082341E" w:rsidRDefault="0082341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numPr>
          <w:ilvl w:val="0"/>
          <w:numId w:val="3"/>
        </w:numPr>
        <w:ind w:left="0" w:right="0" w:hanging="365"/>
      </w:pPr>
      <w:r>
        <w:t xml:space="preserve">Firma nevlastní majetkové cenné papiere ani účastiny.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numPr>
          <w:ilvl w:val="0"/>
          <w:numId w:val="3"/>
        </w:numPr>
        <w:ind w:left="0" w:right="0" w:hanging="365"/>
      </w:pPr>
      <w:r>
        <w:t xml:space="preserve">Vlastné imanie nebolo počas účtovného obdobia zvyšované.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 w:rsidP="00180475">
      <w:pPr>
        <w:numPr>
          <w:ilvl w:val="0"/>
          <w:numId w:val="3"/>
        </w:numPr>
        <w:spacing w:after="1" w:line="241" w:lineRule="auto"/>
        <w:ind w:left="0" w:right="0" w:hanging="365"/>
      </w:pPr>
      <w:r>
        <w:t xml:space="preserve">Dosiahnutý disponibilný hospodársky výsledok za rok 2016 - zisk 5495,36 €  po predpise daňovej licencie k dani z príjmu za  rok 2016 bol na základe rozhodnutia    spoločníkov zúčtovaný  na účet 428 –  Nerozdelený zisk z minulých rokov.  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>
      <w:pPr>
        <w:numPr>
          <w:ilvl w:val="0"/>
          <w:numId w:val="3"/>
        </w:numPr>
        <w:ind w:left="0" w:right="0" w:hanging="365"/>
      </w:pPr>
      <w:r>
        <w:t xml:space="preserve">Dosiahnutý hospodársky výsledok za rok 2017 bol  upravený  o  nasledovné     položky,  ktoré zákon  o dani  z príjmov  neuznáva ako daňový     náklad: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         </w:t>
      </w:r>
    </w:p>
    <w:p w:rsidR="0082341E" w:rsidRDefault="0082341E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:rsidR="0082341E" w:rsidRDefault="0082341E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:rsidR="0082341E" w:rsidRDefault="0082341E">
      <w:pPr>
        <w:numPr>
          <w:ilvl w:val="1"/>
          <w:numId w:val="3"/>
        </w:numPr>
        <w:ind w:right="0" w:hanging="240"/>
      </w:pPr>
      <w:r>
        <w:t xml:space="preserve">zdanené úroky zrážkovou daňou .......       2,43 € </w:t>
      </w:r>
    </w:p>
    <w:p w:rsidR="0082341E" w:rsidRDefault="0082341E">
      <w:pPr>
        <w:ind w:left="-5" w:right="0"/>
      </w:pPr>
      <w:r>
        <w:t xml:space="preserve">                        --------------------------------------- </w:t>
      </w:r>
    </w:p>
    <w:p w:rsidR="0082341E" w:rsidRDefault="0082341E">
      <w:pPr>
        <w:ind w:left="-5" w:right="0"/>
      </w:pPr>
      <w:r>
        <w:t xml:space="preserve">                               spolu .....        – 2,43 € </w:t>
      </w:r>
    </w:p>
    <w:p w:rsidR="0082341E" w:rsidRDefault="0082341E">
      <w:pPr>
        <w:spacing w:after="0" w:line="259" w:lineRule="auto"/>
        <w:ind w:left="0" w:right="0" w:firstLine="0"/>
      </w:pPr>
      <w:r>
        <w:t xml:space="preserve"> </w:t>
      </w:r>
    </w:p>
    <w:p w:rsidR="0082341E" w:rsidRDefault="0082341E" w:rsidP="004F1F0B">
      <w:pPr>
        <w:numPr>
          <w:ilvl w:val="0"/>
          <w:numId w:val="3"/>
        </w:numPr>
        <w:ind w:left="0" w:right="0" w:hanging="365"/>
      </w:pPr>
      <w:r>
        <w:t xml:space="preserve">Za hospodársky rok 2017 Spoločnosť vykázala základ  pre výpočet dane z príjmu vo výške 4443,27 €, čo predstavuje predpis dane z príjmu 933,08 €. Za rok  2017 spoločnosť odvedie  daňovú licenciu pre spoločností do 500 000,- €  sumu  960,00 €, čím odvedie do ŠR vyššiu daň z príjmu o 26,92 €. </w:t>
      </w:r>
      <w:bookmarkStart w:id="0" w:name="_GoBack"/>
      <w:bookmarkEnd w:id="0"/>
    </w:p>
    <w:p w:rsidR="0082341E" w:rsidRDefault="0082341E">
      <w:pPr>
        <w:spacing w:after="20" w:line="259" w:lineRule="auto"/>
        <w:ind w:left="0" w:right="0" w:firstLine="0"/>
      </w:pPr>
      <w:r>
        <w:t xml:space="preserve"> </w:t>
      </w:r>
    </w:p>
    <w:p w:rsidR="0082341E" w:rsidRDefault="0082341E">
      <w:pPr>
        <w:spacing w:after="0" w:line="259" w:lineRule="auto"/>
        <w:ind w:left="0" w:right="0" w:firstLine="0"/>
      </w:pPr>
      <w:r>
        <w:rPr>
          <w:rFonts w:ascii="Calibri" w:hAnsi="Calibri" w:cs="Calibri"/>
          <w:sz w:val="22"/>
        </w:rPr>
        <w:t xml:space="preserve"> </w:t>
      </w:r>
    </w:p>
    <w:sectPr w:rsidR="0082341E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CFEA2A6">
      <w:start w:val="1"/>
      <w:numFmt w:val="bullet"/>
      <w:lvlText w:val="-"/>
      <w:lvlJc w:val="left"/>
      <w:pPr>
        <w:ind w:left="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592"/>
    <w:rsid w:val="00180475"/>
    <w:rsid w:val="001865F4"/>
    <w:rsid w:val="002221BB"/>
    <w:rsid w:val="00322A6A"/>
    <w:rsid w:val="00365E5E"/>
    <w:rsid w:val="00491079"/>
    <w:rsid w:val="004F1F0B"/>
    <w:rsid w:val="007C1A07"/>
    <w:rsid w:val="0082096C"/>
    <w:rsid w:val="0082341E"/>
    <w:rsid w:val="00B33592"/>
    <w:rsid w:val="00EF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A6A"/>
    <w:pPr>
      <w:spacing w:after="4" w:line="249" w:lineRule="auto"/>
      <w:ind w:left="10" w:right="2447" w:hanging="10"/>
    </w:pPr>
    <w:rPr>
      <w:rFonts w:ascii="Courier New" w:hAnsi="Courier New" w:cs="Courier New"/>
      <w:color w:val="000000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786</Words>
  <Characters>4486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Edita Hlaváčová</dc:creator>
  <cp:keywords/>
  <dc:description/>
  <cp:lastModifiedBy>ELBE</cp:lastModifiedBy>
  <cp:revision>2</cp:revision>
  <dcterms:created xsi:type="dcterms:W3CDTF">2018-02-22T09:04:00Z</dcterms:created>
  <dcterms:modified xsi:type="dcterms:W3CDTF">2018-02-22T09:04:00Z</dcterms:modified>
</cp:coreProperties>
</file>