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24A" w:rsidRDefault="0040424A" w:rsidP="00F15DD5">
      <w:pPr>
        <w:pStyle w:val="Title"/>
        <w:spacing w:before="0" w:after="0" w:line="240" w:lineRule="auto"/>
      </w:pPr>
      <w:r>
        <w:t>POZNÁMKY</w:t>
      </w:r>
    </w:p>
    <w:p w:rsidR="0040424A" w:rsidRDefault="0040424A" w:rsidP="00F15DD5">
      <w:pPr>
        <w:pStyle w:val="Title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Pr="00003F23">
        <w:rPr>
          <w:i/>
          <w:iCs/>
          <w:color w:val="FF0000"/>
        </w:rPr>
        <w:t>201</w:t>
      </w:r>
      <w:r>
        <w:rPr>
          <w:i/>
          <w:iCs/>
          <w:color w:val="FF0000"/>
        </w:rPr>
        <w:t>7</w:t>
      </w:r>
    </w:p>
    <w:p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CommentReference"/>
        </w:rPr>
      </w:pPr>
    </w:p>
    <w:p w:rsidR="0040424A" w:rsidRDefault="0040424A" w:rsidP="00F15DD5">
      <w:pPr>
        <w:pStyle w:val="Heading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r.o.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Pr="0004310C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Rolltech</w:t>
      </w:r>
      <w:r w:rsidRPr="0004310C">
        <w:rPr>
          <w:i/>
          <w:iCs/>
          <w:sz w:val="20"/>
          <w:szCs w:val="20"/>
        </w:rPr>
        <w:t xml:space="preserve"> s r.o.</w:t>
      </w:r>
      <w:r>
        <w:rPr>
          <w:sz w:val="20"/>
          <w:szCs w:val="20"/>
        </w:rPr>
        <w:t xml:space="preserve"> (ďalej len „Spoločnosť“) bola založená </w:t>
      </w:r>
      <w:r w:rsidRPr="00717429">
        <w:rPr>
          <w:i/>
          <w:iCs/>
          <w:color w:val="FF0000"/>
          <w:sz w:val="20"/>
          <w:szCs w:val="20"/>
        </w:rPr>
        <w:t>1</w:t>
      </w:r>
      <w:r>
        <w:rPr>
          <w:i/>
          <w:iCs/>
          <w:color w:val="FF0000"/>
          <w:sz w:val="20"/>
          <w:szCs w:val="20"/>
        </w:rPr>
        <w:t>5</w:t>
      </w:r>
      <w:r w:rsidRPr="00ED07FD">
        <w:rPr>
          <w:i/>
          <w:iCs/>
          <w:color w:val="FF0000"/>
          <w:sz w:val="20"/>
          <w:szCs w:val="20"/>
        </w:rPr>
        <w:t>.</w:t>
      </w:r>
      <w:r>
        <w:rPr>
          <w:i/>
          <w:iCs/>
          <w:color w:val="FF0000"/>
          <w:sz w:val="20"/>
          <w:szCs w:val="20"/>
        </w:rPr>
        <w:t>01</w:t>
      </w:r>
      <w:r w:rsidRPr="00ED07FD">
        <w:rPr>
          <w:i/>
          <w:iCs/>
          <w:color w:val="FF0000"/>
          <w:sz w:val="20"/>
          <w:szCs w:val="20"/>
        </w:rPr>
        <w:t>.20</w:t>
      </w:r>
      <w:r>
        <w:rPr>
          <w:i/>
          <w:iCs/>
          <w:color w:val="FF0000"/>
          <w:sz w:val="20"/>
          <w:szCs w:val="20"/>
        </w:rPr>
        <w:t>13</w:t>
      </w:r>
      <w:r>
        <w:rPr>
          <w:sz w:val="20"/>
          <w:szCs w:val="20"/>
        </w:rPr>
        <w:t xml:space="preserve"> a do obchodného registra bola zapísaná </w:t>
      </w:r>
      <w:r w:rsidRPr="004E2A4B">
        <w:rPr>
          <w:i/>
          <w:iCs/>
          <w:color w:val="FF0000"/>
          <w:sz w:val="20"/>
          <w:szCs w:val="20"/>
        </w:rPr>
        <w:t>22</w:t>
      </w:r>
      <w:r w:rsidRPr="00F15DD5">
        <w:rPr>
          <w:i/>
          <w:iCs/>
          <w:color w:val="FF0000"/>
          <w:sz w:val="20"/>
          <w:szCs w:val="20"/>
        </w:rPr>
        <w:t>.02.2013</w:t>
      </w:r>
      <w:r>
        <w:rPr>
          <w:sz w:val="20"/>
          <w:szCs w:val="20"/>
        </w:rPr>
        <w:t xml:space="preserve"> (Obchodný register Okresného súdu v Žiline, </w:t>
      </w:r>
      <w:r w:rsidRPr="0004310C">
        <w:rPr>
          <w:sz w:val="20"/>
          <w:szCs w:val="20"/>
        </w:rPr>
        <w:t xml:space="preserve">oddiel </w:t>
      </w:r>
      <w:r w:rsidRPr="0004310C">
        <w:rPr>
          <w:i/>
          <w:iCs/>
          <w:sz w:val="20"/>
          <w:szCs w:val="20"/>
        </w:rPr>
        <w:t>Sro</w:t>
      </w:r>
      <w:r w:rsidRPr="0004310C">
        <w:rPr>
          <w:sz w:val="20"/>
          <w:szCs w:val="20"/>
        </w:rPr>
        <w:t xml:space="preserve">, vložka </w:t>
      </w:r>
      <w:r>
        <w:rPr>
          <w:sz w:val="20"/>
          <w:szCs w:val="20"/>
        </w:rPr>
        <w:t>58480</w:t>
      </w:r>
      <w:r w:rsidRPr="00F15DD5">
        <w:rPr>
          <w:sz w:val="20"/>
          <w:szCs w:val="20"/>
        </w:rPr>
        <w:t>/L</w:t>
      </w:r>
      <w:r w:rsidRPr="0004310C">
        <w:rPr>
          <w:sz w:val="20"/>
          <w:szCs w:val="20"/>
        </w:rPr>
        <w:t>).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mala v roku </w:t>
      </w:r>
      <w:r w:rsidRPr="00ED07FD">
        <w:rPr>
          <w:i/>
          <w:iCs/>
          <w:color w:val="FF0000"/>
          <w:sz w:val="20"/>
          <w:szCs w:val="20"/>
        </w:rPr>
        <w:t>201</w:t>
      </w:r>
      <w:r>
        <w:rPr>
          <w:i/>
          <w:iCs/>
          <w:color w:val="FF0000"/>
          <w:sz w:val="20"/>
          <w:szCs w:val="20"/>
        </w:rPr>
        <w:t xml:space="preserve">7 </w:t>
      </w:r>
      <w:r w:rsidRPr="00880E81">
        <w:rPr>
          <w:sz w:val="20"/>
          <w:szCs w:val="20"/>
        </w:rPr>
        <w:t xml:space="preserve">jedného </w:t>
      </w:r>
      <w:r>
        <w:rPr>
          <w:sz w:val="20"/>
          <w:szCs w:val="20"/>
        </w:rPr>
        <w:t>zamestnanca.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Pr="00ED07FD">
        <w:rPr>
          <w:i/>
          <w:iCs/>
          <w:color w:val="FF0000"/>
          <w:sz w:val="20"/>
          <w:szCs w:val="20"/>
        </w:rPr>
        <w:t>201</w:t>
      </w:r>
      <w:r>
        <w:rPr>
          <w:i/>
          <w:iCs/>
          <w:color w:val="FF0000"/>
          <w:sz w:val="20"/>
          <w:szCs w:val="20"/>
        </w:rPr>
        <w:t>7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>e zostavená ako riadna účtovná závierka podľa § 17 ods. 6 zákona NR SR č. 431/2002 Z.z.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i/>
          <w:iCs/>
          <w:color w:val="FF0000"/>
          <w:sz w:val="20"/>
          <w:szCs w:val="20"/>
        </w:rPr>
        <w:t>201</w:t>
      </w:r>
      <w:r>
        <w:rPr>
          <w:i/>
          <w:iCs/>
          <w:color w:val="FF0000"/>
          <w:sz w:val="20"/>
          <w:szCs w:val="20"/>
        </w:rPr>
        <w:t>7</w:t>
      </w:r>
      <w:r w:rsidRPr="00830A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Pr="00ED07FD">
        <w:rPr>
          <w:i/>
          <w:iCs/>
          <w:color w:val="FF0000"/>
          <w:sz w:val="20"/>
          <w:szCs w:val="20"/>
        </w:rPr>
        <w:t>201</w:t>
      </w:r>
      <w:r>
        <w:rPr>
          <w:i/>
          <w:iCs/>
          <w:color w:val="FF0000"/>
          <w:sz w:val="20"/>
          <w:szCs w:val="20"/>
        </w:rPr>
        <w:t>7</w:t>
      </w:r>
      <w:r w:rsidRPr="00ED07FD">
        <w:rPr>
          <w:color w:val="FF0000"/>
          <w:sz w:val="20"/>
          <w:szCs w:val="20"/>
        </w:rPr>
        <w:t>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Heading3"/>
        <w:spacing w:after="0" w:line="240" w:lineRule="auto"/>
        <w:rPr>
          <w:sz w:val="22"/>
          <w:szCs w:val="22"/>
          <w:lang w:val="sk-SK"/>
        </w:rPr>
      </w:pPr>
    </w:p>
    <w:p w:rsidR="0040424A" w:rsidRDefault="0040424A" w:rsidP="00F15DD5">
      <w:pPr>
        <w:pStyle w:val="Heading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Pr="00ED07FD">
        <w:rPr>
          <w:i/>
          <w:iCs/>
          <w:color w:val="FF0000"/>
          <w:sz w:val="20"/>
          <w:szCs w:val="20"/>
        </w:rPr>
        <w:t>201</w:t>
      </w:r>
      <w:r>
        <w:rPr>
          <w:i/>
          <w:iCs/>
          <w:color w:val="FF0000"/>
          <w:sz w:val="20"/>
          <w:szCs w:val="20"/>
        </w:rPr>
        <w:t>7</w:t>
      </w:r>
      <w:r w:rsidRPr="00ED07FD">
        <w:rPr>
          <w:color w:val="FF0000"/>
          <w:sz w:val="20"/>
          <w:szCs w:val="20"/>
        </w:rPr>
        <w:t>: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424A" w:rsidRPr="00A7473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CommentText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40424A" w:rsidRPr="00A7473B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Borders"/>
              <w:jc w:val="center"/>
            </w:pPr>
            <w:r w:rsidRPr="00A7473B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Borders"/>
              <w:jc w:val="center"/>
            </w:pPr>
            <w:r w:rsidRPr="00A7473B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Borders"/>
              <w:jc w:val="center"/>
            </w:pPr>
            <w:r w:rsidRPr="00A7473B">
              <w:t>100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pStyle w:val="Heading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:rsidR="0040424A" w:rsidRDefault="0040424A" w:rsidP="00F15DD5">
      <w:pPr>
        <w:pStyle w:val="odstavecbezcisla"/>
        <w:spacing w:line="240" w:lineRule="auto"/>
        <w:ind w:left="425"/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Pr="006D306E" w:rsidRDefault="0040424A" w:rsidP="00F15DD5">
      <w:pPr>
        <w:pStyle w:val="Heading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40424A" w:rsidRPr="00450B1C" w:rsidRDefault="0040424A" w:rsidP="00F15DD5">
      <w:pPr>
        <w:pStyle w:val="Heading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Pr="00BD706F">
        <w:rPr>
          <w:color w:val="FF0000"/>
        </w:rPr>
        <w:t xml:space="preserve"> 201</w:t>
      </w:r>
      <w:r>
        <w:rPr>
          <w:color w:val="FF0000"/>
        </w:rPr>
        <w:t>7</w:t>
      </w:r>
      <w:r>
        <w:t xml:space="preserve"> do 31. decembra </w:t>
      </w:r>
      <w:r w:rsidRPr="00BD706F">
        <w:rPr>
          <w:color w:val="FF0000"/>
        </w:rPr>
        <w:t>201</w:t>
      </w:r>
      <w:r>
        <w:rPr>
          <w:color w:val="FF0000"/>
        </w:rPr>
        <w:t>7</w:t>
      </w:r>
      <w:r w:rsidRPr="00FF6D6A">
        <w:t xml:space="preserve"> je</w:t>
      </w:r>
      <w:r>
        <w:t xml:space="preserve"> uvedený v nasledu-júcej tabuľke:</w:t>
      </w: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134"/>
        <w:gridCol w:w="992"/>
        <w:gridCol w:w="1701"/>
      </w:tblGrid>
      <w:tr w:rsidR="0040424A" w:rsidRPr="00A7473B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>
              <w:rPr>
                <w:b/>
                <w:b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31.12.201</w:t>
            </w:r>
            <w:r>
              <w:rPr>
                <w:b/>
                <w:b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>Samostatné hnuteľné veci a súbory hnu-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oprávok, opravných položiek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701"/>
        <w:gridCol w:w="1134"/>
        <w:gridCol w:w="1134"/>
        <w:gridCol w:w="1559"/>
      </w:tblGrid>
      <w:tr w:rsidR="0040424A" w:rsidRPr="00A7473B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>
              <w:rPr>
                <w:b/>
                <w:b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>
              <w:rPr>
                <w:b/>
                <w:bCs/>
                <w:color w:val="FF0000"/>
                <w:sz w:val="18"/>
                <w:szCs w:val="18"/>
              </w:rPr>
              <w:t>31.12.2017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14584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1816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14584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1816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14584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1816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1080"/>
      </w:pPr>
    </w:p>
    <w:p w:rsidR="0040424A" w:rsidRPr="00FF6D6A" w:rsidRDefault="0040424A" w:rsidP="00F15DD5">
      <w:pPr>
        <w:pStyle w:val="odstavecbezcisla"/>
        <w:spacing w:line="240" w:lineRule="auto"/>
        <w:ind w:left="108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843"/>
        <w:gridCol w:w="2126"/>
      </w:tblGrid>
      <w:tr w:rsidR="0040424A" w:rsidRPr="00A7473B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>
              <w:rPr>
                <w:b/>
                <w:b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31.12.201</w:t>
            </w:r>
            <w:r>
              <w:rPr>
                <w:b/>
                <w:b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1816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1816</w:t>
            </w: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1816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Pr="00FF6D6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Heading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15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25</w:t>
            </w:r>
          </w:p>
        </w:tc>
      </w:tr>
    </w:tbl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pStyle w:val="Heading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561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565</w:t>
            </w:r>
          </w:p>
        </w:tc>
      </w:tr>
    </w:tbl>
    <w:p w:rsidR="0040424A" w:rsidRDefault="0040424A" w:rsidP="00F15DD5">
      <w:pPr>
        <w:pStyle w:val="Heading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:rsidR="0040424A" w:rsidRDefault="0040424A" w:rsidP="00F15DD5"/>
    <w:p w:rsidR="0040424A" w:rsidRDefault="0040424A" w:rsidP="00F15DD5"/>
    <w:p w:rsidR="0040424A" w:rsidRPr="00D81A8B" w:rsidRDefault="0040424A" w:rsidP="00F15DD5"/>
    <w:p w:rsidR="0040424A" w:rsidRPr="00D81A8B" w:rsidRDefault="0040424A" w:rsidP="00F15DD5">
      <w:pPr>
        <w:pStyle w:val="Heading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t>PASÍVA</w:t>
      </w:r>
    </w:p>
    <w:p w:rsidR="0040424A" w:rsidRPr="00581701" w:rsidRDefault="0040424A" w:rsidP="00F15DD5">
      <w:pPr>
        <w:pStyle w:val="Heading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581701">
        <w:t>Vlastné imanie</w:t>
      </w:r>
    </w:p>
    <w:p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7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418"/>
      </w:tblGrid>
      <w:tr w:rsidR="0040424A" w:rsidRPr="00A7473B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Stav 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Rozdelenie VH 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roku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Stav k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color w:val="FF0000"/>
                <w:sz w:val="18"/>
                <w:szCs w:val="18"/>
              </w:rPr>
              <w:t> 31.12.</w:t>
            </w:r>
            <w:r w:rsidRPr="00A7473B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21874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603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 xml:space="preserve">+ </w:t>
            </w:r>
            <w:r>
              <w:rPr>
                <w:sz w:val="18"/>
                <w:szCs w:val="18"/>
              </w:rPr>
              <w:t>3284</w:t>
            </w: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21874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 xml:space="preserve">+ </w:t>
            </w:r>
            <w:r>
              <w:rPr>
                <w:sz w:val="18"/>
                <w:szCs w:val="18"/>
              </w:rPr>
              <w:t>3284</w:t>
            </w: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3284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880E81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30158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9728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/>
          <w:color w:val="FF0000"/>
        </w:rPr>
        <w:t>201</w:t>
      </w:r>
      <w:r>
        <w:rPr>
          <w:i/>
          <w:iCs/>
          <w:color w:val="FF0000"/>
        </w:rPr>
        <w:t>6</w:t>
      </w:r>
      <w:r w:rsidRPr="00F008D3">
        <w:t xml:space="preserve"> vo výške </w:t>
      </w:r>
      <w:r>
        <w:rPr>
          <w:i/>
          <w:iCs/>
          <w:color w:val="FF0000"/>
        </w:rPr>
        <w:t>3284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nerozdelenému zisku minulých období.</w:t>
      </w: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77"/>
        <w:gridCol w:w="2409"/>
      </w:tblGrid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CommentText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 w:rsidRPr="00A7473B">
              <w:t>Výplata dividend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25157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Borders"/>
              <w:keepNext/>
              <w:keepLines/>
              <w:jc w:val="center"/>
            </w:pPr>
            <w: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25157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Heading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r>
        <w:t xml:space="preserve">Záväzky </w:t>
      </w:r>
    </w:p>
    <w:p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:rsidR="0040424A" w:rsidRDefault="0040424A" w:rsidP="00F15DD5">
      <w:pPr>
        <w:spacing w:after="0" w:line="240" w:lineRule="auto"/>
        <w:rPr>
          <w:sz w:val="12"/>
          <w:szCs w:val="12"/>
        </w:rPr>
      </w:pP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B909F7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  <w:r w:rsidRPr="00A7473B">
              <w:t>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1865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B909F7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t>601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285"/>
      </w:tblGrid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37800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0</w:t>
            </w: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37800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24400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ab/>
        <w:t>NÁKLADY</w:t>
      </w: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8"/>
        <w:gridCol w:w="1559"/>
        <w:gridCol w:w="1559"/>
      </w:tblGrid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sz w:val="20"/>
                <w:szCs w:val="20"/>
              </w:rPr>
              <w:t>18000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734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301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s"/>
              <w:jc w:val="center"/>
            </w:pPr>
            <w:r>
              <w:t>4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  <w:rPr>
                <w:color w:val="4F81BD"/>
              </w:rPr>
            </w:pPr>
            <w:r>
              <w:t>19035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2008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21" w:type="pct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763"/>
        <w:gridCol w:w="1764"/>
        <w:gridCol w:w="1559"/>
      </w:tblGrid>
      <w:tr w:rsidR="0040424A" w:rsidRPr="00A7473B">
        <w:trPr>
          <w:cantSplit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6950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3634</w:t>
            </w:r>
          </w:p>
        </w:tc>
        <w:tc>
          <w:tcPr>
            <w:tcW w:w="964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10584</w:t>
            </w:r>
          </w:p>
        </w:tc>
        <w:tc>
          <w:tcPr>
            <w:tcW w:w="964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2223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Daňová licencia na úhradu 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pct"/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Splatná daň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4" w:type="pct"/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Odložená daň</w:t>
            </w:r>
          </w:p>
        </w:tc>
        <w:tc>
          <w:tcPr>
            <w:tcW w:w="1091" w:type="pct"/>
            <w:tcBorders>
              <w:left w:val="single" w:sz="12" w:space="0" w:color="auto"/>
            </w:tcBorders>
          </w:tcPr>
          <w:p w:rsidR="0040424A" w:rsidRPr="00A7473B" w:rsidRDefault="0040424A" w:rsidP="00880E81">
            <w:pPr>
              <w:pStyle w:val="Borders"/>
            </w:pPr>
          </w:p>
        </w:tc>
        <w:tc>
          <w:tcPr>
            <w:tcW w:w="964" w:type="pct"/>
          </w:tcPr>
          <w:p w:rsidR="0040424A" w:rsidRPr="00A7473B" w:rsidRDefault="0040424A" w:rsidP="00DD7870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70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2223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>
        <w:rPr>
          <w:color w:val="FF0000"/>
        </w:rPr>
        <w:t>0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Pr="00FA43D9">
        <w:rPr>
          <w:i/>
          <w:iCs/>
          <w:color w:val="FF0000"/>
        </w:rPr>
        <w:t>201</w:t>
      </w:r>
      <w:r>
        <w:rPr>
          <w:i/>
          <w:iCs/>
          <w:color w:val="FF0000"/>
        </w:rPr>
        <w:t>7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>
        <w:rPr>
          <w:i/>
          <w:iCs/>
          <w:color w:val="FF0000"/>
        </w:rPr>
        <w:t>2017</w:t>
      </w:r>
      <w:r w:rsidRPr="00FA43D9">
        <w:rPr>
          <w:i/>
          <w:iCs/>
          <w:color w:val="FF0000"/>
        </w:rPr>
        <w:t>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dotabulky"/>
        <w:spacing w:before="0" w:line="240" w:lineRule="auto"/>
      </w:pPr>
    </w:p>
    <w:tbl>
      <w:tblPr>
        <w:tblW w:w="864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2692"/>
        <w:gridCol w:w="2122"/>
        <w:gridCol w:w="3826"/>
      </w:tblGrid>
      <w:tr w:rsidR="0040424A">
        <w:trPr>
          <w:cantSplit/>
        </w:trPr>
        <w:tc>
          <w:tcPr>
            <w:tcW w:w="2693" w:type="dxa"/>
          </w:tcPr>
          <w:p w:rsidR="0040424A" w:rsidRDefault="0040424A">
            <w:pPr>
              <w:tabs>
                <w:tab w:val="left" w:pos="5040"/>
              </w:tabs>
              <w:ind w:lef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25.2.2018</w:t>
            </w:r>
          </w:p>
        </w:tc>
        <w:tc>
          <w:tcPr>
            <w:tcW w:w="2123" w:type="dxa"/>
          </w:tcPr>
          <w:p w:rsidR="0040424A" w:rsidRDefault="0040424A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</w:tcPr>
          <w:p w:rsidR="0040424A" w:rsidRDefault="0040424A">
            <w:pPr>
              <w:ind w:left="283"/>
              <w:rPr>
                <w:sz w:val="20"/>
                <w:szCs w:val="20"/>
              </w:rPr>
            </w:pPr>
          </w:p>
        </w:tc>
      </w:tr>
      <w:tr w:rsidR="0040424A">
        <w:trPr>
          <w:cantSplit/>
        </w:trPr>
        <w:tc>
          <w:tcPr>
            <w:tcW w:w="2693" w:type="dxa"/>
          </w:tcPr>
          <w:p w:rsidR="0040424A" w:rsidRDefault="0040424A">
            <w:pPr>
              <w:tabs>
                <w:tab w:val="left" w:pos="5040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Dátum</w:t>
            </w:r>
          </w:p>
        </w:tc>
        <w:tc>
          <w:tcPr>
            <w:tcW w:w="2123" w:type="dxa"/>
          </w:tcPr>
          <w:p w:rsidR="0040424A" w:rsidRDefault="0040424A">
            <w:pPr>
              <w:ind w:left="28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</w:tcPr>
          <w:p w:rsidR="0040424A" w:rsidRDefault="0040424A">
            <w:pPr>
              <w:ind w:lef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Podpis štatutárneho orgánu</w:t>
            </w:r>
          </w:p>
        </w:tc>
      </w:tr>
    </w:tbl>
    <w:p w:rsidR="0040424A" w:rsidRDefault="0040424A"/>
    <w:sectPr w:rsidR="0040424A" w:rsidSect="00F15DD5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endnote>
  <w:end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24A" w:rsidRDefault="0040424A">
    <w:pPr>
      <w:pStyle w:val="Footer"/>
      <w:jc w:val="center"/>
    </w:pPr>
    <w:fldSimple w:instr="PAGE   \* MERGEFORMAT">
      <w:r>
        <w:rPr>
          <w:noProof/>
        </w:rPr>
        <w:t>5</w:t>
      </w:r>
    </w:fldSimple>
  </w:p>
  <w:p w:rsidR="0040424A" w:rsidRDefault="0040424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footnote>
  <w:foot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24A" w:rsidRDefault="0040424A">
    <w:pPr>
      <w:pStyle w:val="Header"/>
      <w:framePr w:wrap="auto" w:vAnchor="text" w:hAnchor="margin" w:xAlign="right" w:y="1"/>
      <w:pBdr>
        <w:bottom w:val="none" w:sz="0" w:space="0" w:color="auto"/>
      </w:pBdr>
      <w:rPr>
        <w:rStyle w:val="PageNumber"/>
        <w:sz w:val="20"/>
        <w:szCs w:val="20"/>
      </w:rPr>
    </w:pPr>
  </w:p>
  <w:p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r.o.,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>
      <w:rPr>
        <w:i/>
        <w:iCs/>
        <w:sz w:val="20"/>
        <w:szCs w:val="20"/>
      </w:rPr>
      <w:t>013 31 Svederník</w:t>
    </w:r>
    <w:r w:rsidRPr="003A4EB8">
      <w:rPr>
        <w:i/>
        <w:iCs/>
        <w:sz w:val="20"/>
        <w:szCs w:val="20"/>
      </w:rPr>
      <w:tab/>
    </w:r>
    <w:r w:rsidRPr="003A4EB8">
      <w:rPr>
        <w:i/>
        <w:iCs/>
        <w:sz w:val="20"/>
        <w:szCs w:val="20"/>
      </w:rPr>
      <w:tab/>
      <w:t xml:space="preserve">        </w:t>
    </w:r>
    <w:r w:rsidRPr="003A4EB8">
      <w:rPr>
        <w:i/>
        <w:iCs/>
        <w:sz w:val="20"/>
        <w:szCs w:val="20"/>
      </w:rPr>
      <w:tab/>
      <w:t xml:space="preserve">           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:rsidR="0040424A" w:rsidRPr="00CF6844" w:rsidRDefault="0040424A" w:rsidP="00F15DD5">
    <w:pPr>
      <w:pStyle w:val="Header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Pr="003A4EB8">
      <w:rPr>
        <w:i/>
        <w:iCs/>
        <w:sz w:val="20"/>
        <w:szCs w:val="20"/>
      </w:rPr>
      <w:t>201</w:t>
    </w:r>
    <w:r>
      <w:rPr>
        <w:i/>
        <w:iCs/>
        <w:sz w:val="20"/>
        <w:szCs w:val="20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9168BD60"/>
    <w:lvl w:ilvl="0" w:tplc="A7AE29AA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74313"/>
    <w:rsid w:val="00336C23"/>
    <w:rsid w:val="003A4EB8"/>
    <w:rsid w:val="003B7519"/>
    <w:rsid w:val="003E6E24"/>
    <w:rsid w:val="0040424A"/>
    <w:rsid w:val="00413997"/>
    <w:rsid w:val="00450B1C"/>
    <w:rsid w:val="004B40CE"/>
    <w:rsid w:val="004D6C00"/>
    <w:rsid w:val="004E2A4B"/>
    <w:rsid w:val="005802A8"/>
    <w:rsid w:val="00581701"/>
    <w:rsid w:val="006419D0"/>
    <w:rsid w:val="006B7565"/>
    <w:rsid w:val="006D306E"/>
    <w:rsid w:val="006F70CE"/>
    <w:rsid w:val="00717429"/>
    <w:rsid w:val="007542CD"/>
    <w:rsid w:val="007E41B7"/>
    <w:rsid w:val="00830A94"/>
    <w:rsid w:val="00880E81"/>
    <w:rsid w:val="0090186E"/>
    <w:rsid w:val="009B3036"/>
    <w:rsid w:val="009E2E73"/>
    <w:rsid w:val="009E7C06"/>
    <w:rsid w:val="00A33DD3"/>
    <w:rsid w:val="00A57CDC"/>
    <w:rsid w:val="00A7473B"/>
    <w:rsid w:val="00AD7D01"/>
    <w:rsid w:val="00B05F60"/>
    <w:rsid w:val="00B82815"/>
    <w:rsid w:val="00B909F7"/>
    <w:rsid w:val="00BD54A9"/>
    <w:rsid w:val="00BD706F"/>
    <w:rsid w:val="00BF3819"/>
    <w:rsid w:val="00C06245"/>
    <w:rsid w:val="00CE25C4"/>
    <w:rsid w:val="00CF6844"/>
    <w:rsid w:val="00D60352"/>
    <w:rsid w:val="00D81A8B"/>
    <w:rsid w:val="00DA3CBE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95C20"/>
    <w:rsid w:val="00FA43D9"/>
    <w:rsid w:val="00FC7516"/>
    <w:rsid w:val="00FF6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DD5"/>
    <w:pPr>
      <w:spacing w:after="200" w:line="276" w:lineRule="auto"/>
    </w:pPr>
    <w:rPr>
      <w:rFonts w:cs="Calibri"/>
      <w:lang w:val="sk-SK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BodyText"/>
    <w:uiPriority w:val="99"/>
    <w:rsid w:val="00F15DD5"/>
    <w:pPr>
      <w:spacing w:before="40" w:after="0"/>
    </w:pPr>
  </w:style>
  <w:style w:type="character" w:styleId="CommentReference">
    <w:name w:val="annotation reference"/>
    <w:basedOn w:val="DefaultParagraphFont"/>
    <w:uiPriority w:val="99"/>
    <w:semiHidden/>
    <w:rsid w:val="00F15D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15DD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F15DD5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15DD5"/>
    <w:rPr>
      <w:rFonts w:ascii="Calibri" w:hAnsi="Calibri" w:cs="Calibri"/>
    </w:rPr>
  </w:style>
  <w:style w:type="character" w:styleId="PageNumber">
    <w:name w:val="page number"/>
    <w:basedOn w:val="DefaultParagraphFont"/>
    <w:uiPriority w:val="99"/>
    <w:rsid w:val="00F15DD5"/>
  </w:style>
  <w:style w:type="paragraph" w:styleId="Header">
    <w:name w:val="header"/>
    <w:basedOn w:val="Normal"/>
    <w:link w:val="Header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15DD5"/>
  </w:style>
  <w:style w:type="paragraph" w:customStyle="1" w:styleId="lines">
    <w:name w:val="line_s"/>
    <w:basedOn w:val="Normal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al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al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Title">
    <w:name w:val="Title"/>
    <w:basedOn w:val="Normal"/>
    <w:link w:val="Title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DD5"/>
    <w:rPr>
      <w:b/>
      <w:bCs/>
      <w:kern w:val="28"/>
      <w:sz w:val="32"/>
      <w:szCs w:val="32"/>
    </w:rPr>
  </w:style>
  <w:style w:type="paragraph" w:styleId="BodyText">
    <w:name w:val="Body Text"/>
    <w:basedOn w:val="Normal"/>
    <w:link w:val="BodyTextChar"/>
    <w:uiPriority w:val="99"/>
    <w:semiHidden/>
    <w:rsid w:val="00F15DD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15DD5"/>
  </w:style>
  <w:style w:type="paragraph" w:styleId="BodyText3">
    <w:name w:val="Body Text 3"/>
    <w:basedOn w:val="Normal"/>
    <w:link w:val="Body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F15DD5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160</TotalTime>
  <Pages>5</Pages>
  <Words>1191</Words>
  <Characters>7032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Viera</cp:lastModifiedBy>
  <cp:revision>10</cp:revision>
  <cp:lastPrinted>2018-02-24T16:39:00Z</cp:lastPrinted>
  <dcterms:created xsi:type="dcterms:W3CDTF">2016-03-09T17:00:00Z</dcterms:created>
  <dcterms:modified xsi:type="dcterms:W3CDTF">2018-02-24T16:39:00Z</dcterms:modified>
</cp:coreProperties>
</file>