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D475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402FF" w:rsidP="00E402F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PaedDr. Gabriela Česlová, PhD.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402F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10.04.2013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402F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1626,51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28,36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342,57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D475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1726,07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D475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370,93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779,19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779,19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7740,8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6385,66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1355,14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779,19</w:t>
            </w:r>
          </w:p>
        </w:tc>
        <w:tc>
          <w:tcPr>
            <w:tcW w:w="599" w:type="pct"/>
            <w:vAlign w:val="center"/>
          </w:tcPr>
          <w:p w:rsidR="00194A51" w:rsidRPr="00CD392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7740,8</w:t>
            </w:r>
          </w:p>
        </w:tc>
        <w:tc>
          <w:tcPr>
            <w:tcW w:w="599" w:type="pct"/>
            <w:vAlign w:val="center"/>
          </w:tcPr>
          <w:p w:rsidR="00194A51" w:rsidRPr="00CD392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6385,66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2134,33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-408,26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EC" w:rsidRDefault="00AE2CEC" w:rsidP="00347C39">
      <w:pPr>
        <w:spacing w:before="0" w:after="0" w:line="240" w:lineRule="auto"/>
      </w:pPr>
      <w:r>
        <w:separator/>
      </w:r>
    </w:p>
  </w:endnote>
  <w:endnote w:type="continuationSeparator" w:id="0">
    <w:p w:rsidR="00AE2CEC" w:rsidRDefault="00AE2C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E0197">
      <w:rPr>
        <w:noProof/>
      </w:rPr>
      <w:t>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EC" w:rsidRDefault="00AE2CEC" w:rsidP="00347C39">
      <w:pPr>
        <w:spacing w:before="0" w:after="0" w:line="240" w:lineRule="auto"/>
      </w:pPr>
      <w:r>
        <w:separator/>
      </w:r>
    </w:p>
  </w:footnote>
  <w:footnote w:type="continuationSeparator" w:id="0">
    <w:p w:rsidR="00AE2CEC" w:rsidRDefault="00AE2CE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5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7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2AE2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0197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CEC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02FF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D5B168E-64DE-4A58-9C65-AC178748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3809</Words>
  <Characters>21717</Characters>
  <Application>Microsoft Office Word</Application>
  <DocSecurity>0</DocSecurity>
  <Lines>180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2</cp:revision>
  <cp:lastPrinted>2014-01-20T21:18:00Z</cp:lastPrinted>
  <dcterms:created xsi:type="dcterms:W3CDTF">2018-02-27T12:32:00Z</dcterms:created>
  <dcterms:modified xsi:type="dcterms:W3CDTF">2018-02-27T12:32:00Z</dcterms:modified>
</cp:coreProperties>
</file>