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8D" w:rsidRPr="002B2E75" w:rsidRDefault="0085048D" w:rsidP="00D70DB3">
      <w:pPr>
        <w:pStyle w:val="Title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2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54"/>
        <w:gridCol w:w="189"/>
        <w:gridCol w:w="22"/>
        <w:gridCol w:w="237"/>
        <w:gridCol w:w="346"/>
        <w:gridCol w:w="195"/>
        <w:gridCol w:w="263"/>
        <w:gridCol w:w="28"/>
        <w:gridCol w:w="285"/>
        <w:gridCol w:w="219"/>
        <w:gridCol w:w="108"/>
        <w:gridCol w:w="103"/>
        <w:gridCol w:w="173"/>
        <w:gridCol w:w="62"/>
        <w:gridCol w:w="213"/>
        <w:gridCol w:w="44"/>
        <w:gridCol w:w="265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0"/>
      </w:tblGrid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5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                                                             </w:t>
            </w: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297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182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3730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30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k....</w:t>
            </w:r>
            <w:r>
              <w:rPr>
                <w:rFonts w:cs="Arial"/>
                <w:szCs w:val="22"/>
                <w:lang w:eastAsia="sk-SK"/>
              </w:rPr>
              <w:t>31.12.2017</w:t>
            </w:r>
            <w:r w:rsidRPr="002B2E75">
              <w:rPr>
                <w:rFonts w:cs="Arial"/>
                <w:szCs w:val="22"/>
                <w:lang w:eastAsia="sk-SK"/>
              </w:rPr>
              <w:t>....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42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432" w:type="pct"/>
            <w:gridSpan w:val="4"/>
            <w:tcBorders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42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432" w:type="pct"/>
            <w:gridSpan w:val="4"/>
            <w:tcBorders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06" w:type="pct"/>
            <w:tcBorders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85048D" w:rsidRPr="002B2E75" w:rsidRDefault="0085048D" w:rsidP="004D6996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04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2015" w:type="pct"/>
            <w:gridSpan w:val="14"/>
            <w:tcBorders>
              <w:top w:val="nil"/>
              <w:lef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bottom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2015" w:type="pct"/>
            <w:gridSpan w:val="14"/>
            <w:tcBorders>
              <w:left w:val="nil"/>
              <w:bottom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77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201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93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232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- 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- 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lef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38" w:type="pct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3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81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286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ý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5048D" w:rsidRPr="002B2E75" w:rsidTr="004D6996">
        <w:trPr>
          <w:trHeight w:val="53"/>
          <w:jc w:val="center"/>
        </w:trPr>
        <w:tc>
          <w:tcPr>
            <w:tcW w:w="16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  <w:p w:rsidR="0085048D" w:rsidRPr="002B2E75" w:rsidRDefault="0085048D" w:rsidP="004D6996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85048D" w:rsidRPr="002B2E75" w:rsidRDefault="0085048D" w:rsidP="004D6996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243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5048D" w:rsidRPr="002B2E75" w:rsidTr="004D6996">
        <w:trPr>
          <w:trHeight w:val="92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85048D" w:rsidRPr="002B2E75" w:rsidTr="004D6996">
        <w:trPr>
          <w:trHeight w:val="23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04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</w:p>
          <w:p w:rsidR="0085048D" w:rsidRPr="002B2E75" w:rsidRDefault="0085048D" w:rsidP="004D699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p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CC019C" w:rsidRDefault="0085048D" w:rsidP="004D6996">
            <w:pPr>
              <w:rPr>
                <w:rFonts w:cs="Arial"/>
                <w:lang w:eastAsia="sk-SK"/>
              </w:rPr>
            </w:pPr>
            <w:r w:rsidRPr="00CC019C">
              <w:rPr>
                <w:rFonts w:cs="Arial"/>
                <w:lang w:eastAsia="sk-SK"/>
              </w:rPr>
              <w:t>@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g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5048D" w:rsidRPr="002B2E75" w:rsidTr="004D6996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  <w:tr w:rsidR="0085048D" w:rsidRPr="002B2E75" w:rsidTr="004D6996">
        <w:trPr>
          <w:trHeight w:val="850"/>
          <w:jc w:val="center"/>
        </w:trPr>
        <w:tc>
          <w:tcPr>
            <w:tcW w:w="130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5048D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27.02.2018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85048D" w:rsidRPr="002B2E75" w:rsidTr="004D6996">
        <w:trPr>
          <w:trHeight w:val="848"/>
          <w:jc w:val="center"/>
        </w:trPr>
        <w:tc>
          <w:tcPr>
            <w:tcW w:w="130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3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</w:tr>
    </w:tbl>
    <w:p w:rsidR="0085048D" w:rsidRDefault="0085048D" w:rsidP="00D70DB3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85048D" w:rsidRPr="007C40F2" w:rsidRDefault="0085048D" w:rsidP="00D70DB3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85048D" w:rsidRPr="002B2E75" w:rsidRDefault="0085048D" w:rsidP="00D70DB3">
      <w:pPr>
        <w:pStyle w:val="Title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85048D" w:rsidRPr="002B2E75" w:rsidTr="004D6996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85048D" w:rsidRPr="002B2E75" w:rsidTr="004D6996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85048D" w:rsidRPr="002B2E75" w:rsidTr="004D6996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85048D" w:rsidRPr="002B2E75" w:rsidRDefault="0085048D" w:rsidP="00D70DB3">
      <w:pPr>
        <w:pStyle w:val="Title"/>
        <w:spacing w:before="0" w:beforeAutospacing="0" w:after="0"/>
        <w:jc w:val="left"/>
      </w:pPr>
    </w:p>
    <w:p w:rsidR="0085048D" w:rsidRDefault="0085048D" w:rsidP="00D70DB3">
      <w:pPr>
        <w:pStyle w:val="Title"/>
        <w:spacing w:before="0" w:beforeAutospacing="0" w:after="0"/>
        <w:jc w:val="both"/>
      </w:pPr>
    </w:p>
    <w:p w:rsidR="0085048D" w:rsidRDefault="0085048D" w:rsidP="00D70DB3">
      <w:pPr>
        <w:pStyle w:val="Title"/>
        <w:spacing w:before="0" w:beforeAutospacing="0" w:after="0"/>
        <w:jc w:val="both"/>
      </w:pPr>
    </w:p>
    <w:p w:rsidR="0085048D" w:rsidRPr="002B2E75" w:rsidRDefault="0085048D" w:rsidP="00D70DB3">
      <w:pPr>
        <w:pStyle w:val="Title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85048D" w:rsidRPr="002B2E75" w:rsidRDefault="0085048D" w:rsidP="00D70DB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85048D" w:rsidRPr="002B2E75" w:rsidTr="004D6996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5048D" w:rsidRPr="002B2E75" w:rsidTr="004D6996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5048D" w:rsidRPr="002B2E75" w:rsidRDefault="0085048D" w:rsidP="004D6996"/>
        </w:tc>
      </w:tr>
      <w:tr w:rsidR="0085048D" w:rsidRPr="002B2E75" w:rsidTr="004D6996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5048D" w:rsidRPr="002B2E75" w:rsidRDefault="0085048D" w:rsidP="004D6996">
            <w:pPr>
              <w:jc w:val="center"/>
            </w:pPr>
            <w:r w:rsidRPr="002B2E75">
              <w:t>e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r>
              <w:t>Obec Nenince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100 </w:t>
            </w:r>
            <w:r w:rsidRPr="002B2E75">
              <w:rPr>
                <w:b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5048D" w:rsidRPr="002B2E75" w:rsidRDefault="0085048D" w:rsidP="004D6996"/>
        </w:tc>
      </w:tr>
      <w:tr w:rsidR="0085048D" w:rsidRPr="002B2E75" w:rsidTr="004D699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5048D" w:rsidRPr="002B2E75" w:rsidRDefault="0085048D" w:rsidP="004D6996"/>
        </w:tc>
      </w:tr>
      <w:tr w:rsidR="0085048D" w:rsidRPr="002B2E75" w:rsidTr="004D6996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5048D" w:rsidRPr="002B2E75" w:rsidRDefault="0085048D" w:rsidP="004D6996"/>
        </w:tc>
      </w:tr>
      <w:tr w:rsidR="0085048D" w:rsidRPr="002B2E75" w:rsidTr="004D699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5048D" w:rsidRPr="002B2E75" w:rsidRDefault="0085048D" w:rsidP="004D6996"/>
        </w:tc>
      </w:tr>
      <w:tr w:rsidR="0085048D" w:rsidRPr="002B2E75" w:rsidTr="004D699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5048D" w:rsidRPr="002B2E75" w:rsidRDefault="0085048D" w:rsidP="004D6996"/>
        </w:tc>
      </w:tr>
      <w:tr w:rsidR="0085048D" w:rsidRPr="002B2E75" w:rsidTr="004D699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5048D" w:rsidRPr="002B2E75" w:rsidRDefault="0085048D" w:rsidP="004D6996"/>
        </w:tc>
      </w:tr>
    </w:tbl>
    <w:p w:rsidR="0085048D" w:rsidRPr="002B2E75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Pr="002B2E75" w:rsidRDefault="0085048D" w:rsidP="00D70DB3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85048D" w:rsidRPr="002B2E75" w:rsidTr="004D6996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5048D" w:rsidRPr="002B2E75" w:rsidTr="004D6996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5048D" w:rsidRPr="002B2E75" w:rsidRDefault="0085048D" w:rsidP="004D6996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5048D" w:rsidRPr="002B2E75" w:rsidRDefault="0085048D" w:rsidP="004D6996"/>
        </w:tc>
      </w:tr>
      <w:tr w:rsidR="0085048D" w:rsidRPr="002B2E75" w:rsidTr="004D6996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5048D" w:rsidRPr="002B2E75" w:rsidRDefault="0085048D" w:rsidP="004D699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5048D" w:rsidRPr="002B2E75" w:rsidRDefault="0085048D" w:rsidP="004D6996">
            <w:pPr>
              <w:jc w:val="center"/>
            </w:pPr>
            <w:r w:rsidRPr="002B2E75">
              <w:t>f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5048D" w:rsidRPr="002B2E75" w:rsidRDefault="0085048D" w:rsidP="004D6996"/>
        </w:tc>
      </w:tr>
      <w:tr w:rsidR="0085048D" w:rsidRPr="002B2E75" w:rsidTr="004D699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5048D" w:rsidRPr="002B2E75" w:rsidRDefault="0085048D" w:rsidP="004D6996"/>
        </w:tc>
      </w:tr>
      <w:tr w:rsidR="0085048D" w:rsidRPr="002B2E75" w:rsidTr="004D699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5048D" w:rsidRPr="002B2E75" w:rsidRDefault="0085048D" w:rsidP="004D6996"/>
        </w:tc>
      </w:tr>
      <w:tr w:rsidR="0085048D" w:rsidRPr="002B2E75" w:rsidTr="004D699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5048D" w:rsidRPr="002B2E75" w:rsidRDefault="0085048D" w:rsidP="004D6996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5048D" w:rsidRPr="002B2E75" w:rsidRDefault="0085048D" w:rsidP="004D6996"/>
        </w:tc>
      </w:tr>
    </w:tbl>
    <w:p w:rsidR="0085048D" w:rsidRPr="002B2E75" w:rsidRDefault="0085048D" w:rsidP="00D70DB3"/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Default="0085048D" w:rsidP="00D70DB3"/>
    <w:p w:rsidR="0085048D" w:rsidRPr="00B3166F" w:rsidRDefault="0085048D" w:rsidP="00D70DB3"/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Pr="002B2E75" w:rsidRDefault="0085048D" w:rsidP="00D70DB3">
      <w:pPr>
        <w:pStyle w:val="Title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85048D" w:rsidRPr="002B2E75" w:rsidRDefault="0085048D" w:rsidP="00D70DB3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85048D" w:rsidRPr="002B2E75" w:rsidTr="004D6996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85048D" w:rsidRPr="002B2E75" w:rsidTr="004D6996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5048D" w:rsidRPr="002B2E75" w:rsidTr="004D6996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5048D" w:rsidRPr="002B2E75" w:rsidTr="004D6996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85048D" w:rsidRDefault="0085048D" w:rsidP="00D70DB3">
      <w:pPr>
        <w:pStyle w:val="Title"/>
        <w:spacing w:before="0" w:beforeAutospacing="0" w:after="0"/>
        <w:jc w:val="left"/>
        <w:rPr>
          <w:b w:val="0"/>
        </w:rPr>
      </w:pPr>
    </w:p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Pr="002D73FD" w:rsidRDefault="0085048D" w:rsidP="00D70DB3"/>
    <w:p w:rsidR="0085048D" w:rsidRPr="002B2E75" w:rsidRDefault="0085048D" w:rsidP="00D70DB3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85048D" w:rsidRPr="002B2E75" w:rsidTr="004D6996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85048D" w:rsidRPr="002B2E75" w:rsidTr="004D6996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5048D" w:rsidRPr="002B2E75" w:rsidTr="004D6996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5048D" w:rsidRPr="002B2E75" w:rsidTr="004D6996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85048D" w:rsidRPr="002B2E75" w:rsidRDefault="0085048D" w:rsidP="00D70DB3">
      <w:pPr>
        <w:pStyle w:val="Title"/>
        <w:keepNext w:val="0"/>
        <w:spacing w:before="0" w:beforeAutospacing="0" w:after="0"/>
        <w:jc w:val="left"/>
      </w:pPr>
    </w:p>
    <w:p w:rsidR="0085048D" w:rsidRDefault="0085048D" w:rsidP="00D70DB3">
      <w:pPr>
        <w:pStyle w:val="Title"/>
        <w:keepNext w:val="0"/>
        <w:spacing w:before="0" w:beforeAutospacing="0" w:after="60"/>
        <w:jc w:val="left"/>
      </w:pPr>
    </w:p>
    <w:p w:rsidR="0085048D" w:rsidRDefault="0085048D" w:rsidP="00D70DB3">
      <w:pPr>
        <w:pStyle w:val="Title"/>
        <w:keepNext w:val="0"/>
        <w:spacing w:before="0" w:beforeAutospacing="0" w:after="60"/>
        <w:jc w:val="left"/>
      </w:pPr>
    </w:p>
    <w:p w:rsidR="0085048D" w:rsidRDefault="0085048D" w:rsidP="00D70DB3">
      <w:pPr>
        <w:pStyle w:val="Title"/>
        <w:keepNext w:val="0"/>
        <w:spacing w:before="0" w:beforeAutospacing="0" w:after="60"/>
        <w:jc w:val="left"/>
      </w:pPr>
    </w:p>
    <w:p w:rsidR="0085048D" w:rsidRPr="002B2E75" w:rsidRDefault="0085048D" w:rsidP="00D70DB3">
      <w:pPr>
        <w:pStyle w:val="Title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85048D" w:rsidRPr="002B2E75" w:rsidTr="004D6996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</w:tbl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Pr="002B2E75" w:rsidRDefault="0085048D" w:rsidP="00D70DB3">
      <w:pPr>
        <w:pStyle w:val="Title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85048D" w:rsidRPr="002B2E75" w:rsidRDefault="0085048D" w:rsidP="00D70DB3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85048D" w:rsidRPr="002B2E75" w:rsidTr="004D6996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5048D" w:rsidRPr="002B2E75" w:rsidTr="004D6996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5048D" w:rsidRPr="002B2E75" w:rsidTr="004D6996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71.161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12.181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85048D" w:rsidRPr="002B2E75" w:rsidRDefault="0085048D" w:rsidP="0042758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83.342</w:t>
            </w: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85048D" w:rsidRPr="002B2E75" w:rsidRDefault="0085048D" w:rsidP="00D70DB3"/>
    <w:p w:rsidR="0085048D" w:rsidRDefault="0085048D" w:rsidP="00D70DB3"/>
    <w:p w:rsidR="0085048D" w:rsidRDefault="0085048D" w:rsidP="00D70DB3"/>
    <w:p w:rsidR="0085048D" w:rsidRPr="002B2E75" w:rsidRDefault="0085048D" w:rsidP="00D70DB3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85048D" w:rsidRPr="002B2E75" w:rsidTr="004D6996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85048D" w:rsidRPr="002B2E75" w:rsidTr="004D6996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85048D" w:rsidRPr="002B2E75" w:rsidTr="004D6996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  <w:szCs w:val="22"/>
              </w:rPr>
              <w:t>72.262,-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1100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85048D" w:rsidRPr="002B2E75" w:rsidTr="004D6996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Pr="002B2E75" w:rsidRDefault="0085048D" w:rsidP="00D70DB3"/>
    <w:p w:rsidR="0085048D" w:rsidRPr="002B2E75" w:rsidRDefault="0085048D" w:rsidP="00D70DB3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85048D" w:rsidRPr="002B2E75" w:rsidTr="004D6996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</w:tbl>
    <w:p w:rsidR="0085048D" w:rsidRPr="002B2E75" w:rsidRDefault="0085048D" w:rsidP="00D70DB3">
      <w:pPr>
        <w:pStyle w:val="Title"/>
        <w:keepNext w:val="0"/>
        <w:spacing w:before="0" w:beforeAutospacing="0" w:after="0"/>
        <w:jc w:val="left"/>
      </w:pPr>
    </w:p>
    <w:p w:rsidR="0085048D" w:rsidRPr="002B2E75" w:rsidRDefault="0085048D" w:rsidP="00D70DB3">
      <w:pPr>
        <w:pStyle w:val="Title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85048D" w:rsidRPr="002B2E75" w:rsidRDefault="0085048D" w:rsidP="00D70DB3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85048D" w:rsidRPr="002B2E75" w:rsidTr="004D6996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5048D" w:rsidRPr="002B2E75" w:rsidTr="004D6996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Spolu</w:t>
            </w:r>
          </w:p>
        </w:tc>
      </w:tr>
      <w:tr w:rsidR="0085048D" w:rsidRPr="002B2E75" w:rsidTr="004D6996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Pr="002B2E75" w:rsidRDefault="0085048D" w:rsidP="00D70DB3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85048D" w:rsidRPr="002B2E75" w:rsidTr="004D6996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5048D" w:rsidRPr="002B2E75" w:rsidTr="004D6996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Spolu</w:t>
            </w:r>
          </w:p>
        </w:tc>
      </w:tr>
      <w:tr w:rsidR="0085048D" w:rsidRPr="002B2E75" w:rsidTr="004D6996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85048D" w:rsidRPr="002B2E75" w:rsidTr="004D6996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85048D" w:rsidRPr="002B2E75" w:rsidTr="004D6996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85048D" w:rsidRDefault="0085048D" w:rsidP="00D70DB3">
      <w:pPr>
        <w:pStyle w:val="Title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</w:p>
    <w:p w:rsidR="0085048D" w:rsidRPr="002B2E75" w:rsidRDefault="0085048D" w:rsidP="00D70DB3">
      <w:pPr>
        <w:pStyle w:val="Title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85048D" w:rsidRPr="002B2E75" w:rsidTr="004D6996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</w:tbl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Pr="002B2E75" w:rsidRDefault="0085048D" w:rsidP="00D70DB3">
      <w:pPr>
        <w:pStyle w:val="Title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5048D" w:rsidRPr="002B2E75" w:rsidTr="004D6996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5048D" w:rsidRPr="002B2E75" w:rsidTr="004D6996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Účtovná hodnota DFM</w:t>
            </w:r>
          </w:p>
        </w:tc>
      </w:tr>
      <w:tr w:rsidR="0085048D" w:rsidRPr="002B2E75" w:rsidTr="004D6996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85048D" w:rsidRPr="002B2E75" w:rsidRDefault="0085048D" w:rsidP="00D70DB3">
      <w:pPr>
        <w:pStyle w:val="Title"/>
        <w:spacing w:before="0" w:beforeAutospacing="0" w:after="0"/>
      </w:pPr>
    </w:p>
    <w:p w:rsidR="0085048D" w:rsidRDefault="0085048D" w:rsidP="00D70DB3">
      <w:pPr>
        <w:pStyle w:val="Title"/>
        <w:spacing w:before="0" w:beforeAutospacing="0" w:after="60"/>
        <w:jc w:val="left"/>
      </w:pPr>
    </w:p>
    <w:p w:rsidR="0085048D" w:rsidRPr="002B2E75" w:rsidRDefault="0085048D" w:rsidP="00D70DB3">
      <w:pPr>
        <w:pStyle w:val="Title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85048D" w:rsidRPr="002B2E75" w:rsidTr="004D6996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85048D" w:rsidRPr="002B2E75" w:rsidRDefault="0085048D" w:rsidP="004D6996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85048D" w:rsidRPr="002B2E75" w:rsidTr="004D6996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85048D" w:rsidRPr="002B2E75" w:rsidTr="004D6996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5048D" w:rsidRPr="002B2E75" w:rsidRDefault="0085048D" w:rsidP="00D70DB3">
      <w:pPr>
        <w:pStyle w:val="Title"/>
        <w:spacing w:before="0" w:beforeAutospacing="0" w:after="120"/>
        <w:jc w:val="left"/>
      </w:pPr>
    </w:p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85048D" w:rsidRPr="002B2E75" w:rsidTr="004D6996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85048D" w:rsidRPr="002B2E75" w:rsidTr="004D6996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85048D" w:rsidRPr="002B2E75" w:rsidTr="004D6996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85048D" w:rsidRPr="002B2E75" w:rsidRDefault="0085048D" w:rsidP="00D70DB3">
      <w:pPr>
        <w:pStyle w:val="Title"/>
        <w:keepNext w:val="0"/>
        <w:spacing w:before="0" w:beforeAutospacing="0" w:after="0"/>
        <w:jc w:val="left"/>
      </w:pPr>
    </w:p>
    <w:p w:rsidR="0085048D" w:rsidRPr="002B2E75" w:rsidRDefault="0085048D" w:rsidP="00D70DB3">
      <w:pPr>
        <w:pStyle w:val="Title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85048D" w:rsidRPr="002B2E75" w:rsidRDefault="0085048D" w:rsidP="00D70DB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85048D" w:rsidRPr="002B2E75" w:rsidTr="004D6996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  <w:p w:rsidR="0085048D" w:rsidRDefault="0085048D" w:rsidP="004D6996">
            <w:pPr>
              <w:pStyle w:val="TopHeader"/>
            </w:pPr>
            <w:r w:rsidRPr="002B2E75">
              <w:t>Tvorba </w:t>
            </w:r>
          </w:p>
          <w:p w:rsidR="0085048D" w:rsidRPr="002B2E75" w:rsidRDefault="0085048D" w:rsidP="004D6996">
            <w:pPr>
              <w:pStyle w:val="TopHeader"/>
            </w:pPr>
            <w:r w:rsidRPr="002B2E75">
              <w:t>OP</w:t>
            </w:r>
          </w:p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85048D" w:rsidRPr="002B2E75" w:rsidTr="004D6996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85048D" w:rsidRPr="002B2E75" w:rsidTr="004D6996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5048D" w:rsidRPr="002B2E75" w:rsidRDefault="0085048D" w:rsidP="00D70DB3"/>
    <w:p w:rsidR="0085048D" w:rsidRDefault="0085048D" w:rsidP="00D70DB3"/>
    <w:p w:rsidR="0085048D" w:rsidRPr="002B2E75" w:rsidRDefault="0085048D" w:rsidP="00D70DB3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85048D" w:rsidRPr="002B2E75" w:rsidTr="004D6996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Hodnota</w:t>
            </w:r>
          </w:p>
        </w:tc>
      </w:tr>
      <w:tr w:rsidR="0085048D" w:rsidRPr="002B2E75" w:rsidTr="004D6996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</w:tbl>
    <w:p w:rsidR="0085048D" w:rsidRDefault="0085048D" w:rsidP="00D70DB3">
      <w:pPr>
        <w:pStyle w:val="Title"/>
        <w:spacing w:before="0" w:beforeAutospacing="0" w:after="0"/>
        <w:jc w:val="both"/>
      </w:pPr>
    </w:p>
    <w:p w:rsidR="0085048D" w:rsidRDefault="0085048D" w:rsidP="00D70DB3">
      <w:pPr>
        <w:pStyle w:val="Title"/>
        <w:spacing w:before="0" w:beforeAutospacing="0" w:after="60"/>
        <w:jc w:val="both"/>
      </w:pPr>
    </w:p>
    <w:p w:rsidR="0085048D" w:rsidRDefault="0085048D" w:rsidP="00D70DB3">
      <w:pPr>
        <w:pStyle w:val="Title"/>
        <w:spacing w:before="0" w:beforeAutospacing="0" w:after="60"/>
        <w:jc w:val="both"/>
      </w:pPr>
    </w:p>
    <w:p w:rsidR="0085048D" w:rsidRPr="002B2E75" w:rsidRDefault="0085048D" w:rsidP="00D70DB3">
      <w:pPr>
        <w:pStyle w:val="Title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85048D" w:rsidRPr="002B2E75" w:rsidTr="004D6996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nemáme</w:t>
            </w:r>
          </w:p>
        </w:tc>
      </w:tr>
      <w:tr w:rsidR="0085048D" w:rsidRPr="002B2E75" w:rsidTr="004D6996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nemáme</w:t>
            </w:r>
          </w:p>
        </w:tc>
      </w:tr>
    </w:tbl>
    <w:p w:rsidR="0085048D" w:rsidRPr="002B2E75" w:rsidRDefault="0085048D" w:rsidP="00D70DB3">
      <w:pPr>
        <w:pStyle w:val="Title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85048D" w:rsidRPr="002B2E75" w:rsidRDefault="0085048D" w:rsidP="00D70DB3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85048D" w:rsidRPr="002B2E75" w:rsidTr="004D6996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85048D" w:rsidRPr="002B2E75" w:rsidTr="004D6996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</w:tr>
    </w:tbl>
    <w:p w:rsidR="0085048D" w:rsidRPr="002B2E75" w:rsidRDefault="0085048D" w:rsidP="00D70DB3"/>
    <w:p w:rsidR="0085048D" w:rsidRPr="002B2E75" w:rsidRDefault="0085048D" w:rsidP="00D70DB3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85048D" w:rsidRPr="002B2E75" w:rsidTr="004D6996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85048D" w:rsidRPr="002B2E75" w:rsidTr="004D6996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85048D" w:rsidRPr="002B2E75" w:rsidTr="004D6996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</w:tr>
    </w:tbl>
    <w:p w:rsidR="0085048D" w:rsidRPr="002B2E75" w:rsidRDefault="0085048D" w:rsidP="00D70DB3"/>
    <w:p w:rsidR="0085048D" w:rsidRPr="002B2E75" w:rsidRDefault="0085048D" w:rsidP="00D70DB3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85048D" w:rsidRPr="002B2E75" w:rsidTr="004D699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85048D" w:rsidRPr="002B2E75" w:rsidTr="004D699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85048D" w:rsidRPr="002B2E75" w:rsidTr="004D699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</w:tr>
      <w:tr w:rsidR="0085048D" w:rsidRPr="002B2E75" w:rsidTr="004D699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</w:tr>
    </w:tbl>
    <w:p w:rsidR="0085048D" w:rsidRDefault="0085048D" w:rsidP="00D70DB3">
      <w:pPr>
        <w:pStyle w:val="Title"/>
        <w:spacing w:before="0" w:beforeAutospacing="0" w:after="0"/>
        <w:jc w:val="left"/>
        <w:rPr>
          <w:b w:val="0"/>
        </w:rPr>
      </w:pPr>
    </w:p>
    <w:p w:rsidR="0085048D" w:rsidRPr="002D73FD" w:rsidRDefault="0085048D" w:rsidP="00D70DB3"/>
    <w:p w:rsidR="0085048D" w:rsidRPr="002B2E75" w:rsidRDefault="0085048D" w:rsidP="00D70DB3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85048D" w:rsidRPr="002B2E75" w:rsidTr="004D6996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85048D" w:rsidRPr="002B2E75" w:rsidTr="004D6996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85048D" w:rsidRPr="002B2E75" w:rsidTr="004D6996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</w:tr>
      <w:tr w:rsidR="0085048D" w:rsidRPr="002B2E75" w:rsidTr="004D6996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048D" w:rsidRPr="002B2E75" w:rsidRDefault="0085048D" w:rsidP="004D6996">
            <w:pPr>
              <w:jc w:val="both"/>
              <w:rPr>
                <w:rFonts w:cs="Arial"/>
              </w:rPr>
            </w:pPr>
          </w:p>
        </w:tc>
      </w:tr>
    </w:tbl>
    <w:p w:rsidR="0085048D" w:rsidRPr="002B2E75" w:rsidRDefault="0085048D" w:rsidP="00D70DB3"/>
    <w:p w:rsidR="0085048D" w:rsidRPr="002B2E75" w:rsidRDefault="0085048D" w:rsidP="00D70DB3">
      <w:pPr>
        <w:pStyle w:val="Title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85048D" w:rsidRPr="002B2E75" w:rsidTr="004D6996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Default="0085048D" w:rsidP="004D6996">
            <w:pPr>
              <w:pStyle w:val="TopHeader"/>
            </w:pPr>
            <w:r w:rsidRPr="002B2E75">
              <w:t>Tvorba</w:t>
            </w:r>
          </w:p>
          <w:p w:rsidR="0085048D" w:rsidRPr="002B2E75" w:rsidRDefault="0085048D" w:rsidP="004D6996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C6517C" w:rsidRDefault="0085048D" w:rsidP="004D6996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C6517C" w:rsidRDefault="0085048D" w:rsidP="004D6996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85048D" w:rsidRPr="002B2E75" w:rsidTr="004D6996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C6517C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C6517C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85048D" w:rsidRPr="002B2E75" w:rsidTr="004D6996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11.182,-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25.191,-</w:t>
            </w:r>
          </w:p>
        </w:tc>
      </w:tr>
      <w:tr w:rsidR="0085048D" w:rsidRPr="002B2E75" w:rsidTr="004D6996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5048D" w:rsidRPr="002B2E75" w:rsidRDefault="0085048D" w:rsidP="00D70DB3">
      <w:pPr>
        <w:pStyle w:val="Title"/>
        <w:spacing w:before="0" w:beforeAutospacing="0" w:after="0"/>
        <w:jc w:val="left"/>
      </w:pPr>
    </w:p>
    <w:p w:rsidR="0085048D" w:rsidRPr="002B2E75" w:rsidRDefault="0085048D" w:rsidP="00D70DB3">
      <w:pPr>
        <w:pStyle w:val="Title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85048D" w:rsidRPr="002B2E75" w:rsidRDefault="0085048D" w:rsidP="00D70DB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85048D" w:rsidRPr="002B2E75" w:rsidTr="004D6996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Pohľadávky spolu</w:t>
            </w:r>
          </w:p>
        </w:tc>
      </w:tr>
      <w:tr w:rsidR="0085048D" w:rsidRPr="002B2E75" w:rsidTr="004D6996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85048D" w:rsidRPr="002B2E75" w:rsidTr="004D6996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rFonts w:cs="Arial"/>
                <w:b/>
              </w:rPr>
            </w:pPr>
          </w:p>
        </w:tc>
      </w:tr>
    </w:tbl>
    <w:p w:rsidR="0085048D" w:rsidRPr="002B2E75" w:rsidRDefault="0085048D" w:rsidP="00D70DB3">
      <w:pPr>
        <w:jc w:val="both"/>
        <w:rPr>
          <w:rFonts w:cs="Arial"/>
          <w:szCs w:val="22"/>
        </w:rPr>
      </w:pPr>
    </w:p>
    <w:p w:rsidR="0085048D" w:rsidRPr="002B2E75" w:rsidRDefault="0085048D" w:rsidP="00D70DB3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85048D" w:rsidRPr="002B2E75" w:rsidTr="004D699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Pohľadávky podľa zostatkovej</w:t>
            </w:r>
          </w:p>
          <w:p w:rsidR="0085048D" w:rsidRPr="002B2E75" w:rsidRDefault="0085048D" w:rsidP="004D6996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85048D" w:rsidRPr="002B2E75" w:rsidTr="004D699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5048D" w:rsidRPr="002B2E75" w:rsidRDefault="0085048D" w:rsidP="00D70DB3">
      <w:pPr>
        <w:pStyle w:val="Title"/>
        <w:keepNext w:val="0"/>
        <w:spacing w:before="0" w:beforeAutospacing="0" w:after="120"/>
        <w:jc w:val="both"/>
      </w:pPr>
    </w:p>
    <w:p w:rsidR="0085048D" w:rsidRPr="002B2E75" w:rsidRDefault="0085048D" w:rsidP="00D70DB3">
      <w:pPr>
        <w:pStyle w:val="Title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"/>
        <w:gridCol w:w="4178"/>
        <w:gridCol w:w="2692"/>
        <w:gridCol w:w="2292"/>
      </w:tblGrid>
      <w:tr w:rsidR="0085048D" w:rsidRPr="002B2E75" w:rsidTr="004D6996">
        <w:trPr>
          <w:jc w:val="center"/>
        </w:trPr>
        <w:tc>
          <w:tcPr>
            <w:tcW w:w="4181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4181" w:type="dxa"/>
            <w:gridSpan w:val="2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Hodnota pohľadávky</w:t>
            </w:r>
          </w:p>
        </w:tc>
      </w:tr>
      <w:tr w:rsidR="0085048D" w:rsidRPr="002B2E75" w:rsidTr="004D6996">
        <w:trPr>
          <w:jc w:val="center"/>
        </w:trPr>
        <w:tc>
          <w:tcPr>
            <w:tcW w:w="418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4181" w:type="dxa"/>
            <w:gridSpan w:val="2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85048D" w:rsidRPr="002B2E75" w:rsidTr="004D6996">
        <w:trPr>
          <w:gridBefore w:val="1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85048D" w:rsidRPr="002B2E75" w:rsidRDefault="0085048D" w:rsidP="00D70DB3">
      <w:pPr>
        <w:pStyle w:val="Title"/>
        <w:spacing w:before="0" w:beforeAutospacing="0" w:after="0"/>
        <w:jc w:val="left"/>
      </w:pPr>
    </w:p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Pr="002B2E75" w:rsidRDefault="0085048D" w:rsidP="00D70DB3">
      <w:pPr>
        <w:pStyle w:val="Title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85048D" w:rsidRPr="002B2E75" w:rsidRDefault="0085048D" w:rsidP="00D70DB3">
      <w:pPr>
        <w:pStyle w:val="Title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85048D" w:rsidRPr="002B2E75" w:rsidTr="004D6996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              226,-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       271,-</w:t>
            </w: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2758F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         16.872,-</w:t>
            </w:r>
          </w:p>
        </w:tc>
        <w:tc>
          <w:tcPr>
            <w:tcW w:w="2331" w:type="dxa"/>
            <w:vAlign w:val="center"/>
          </w:tcPr>
          <w:p w:rsidR="0085048D" w:rsidRPr="002B2E75" w:rsidRDefault="0085048D" w:rsidP="0042758F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       692,-</w:t>
            </w: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                  0</w:t>
            </w:r>
          </w:p>
        </w:tc>
        <w:tc>
          <w:tcPr>
            <w:tcW w:w="2331" w:type="dxa"/>
            <w:vAlign w:val="center"/>
          </w:tcPr>
          <w:p w:rsidR="0085048D" w:rsidRPr="002B2E75" w:rsidRDefault="0085048D" w:rsidP="004D6996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           0</w:t>
            </w: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                  0</w:t>
            </w:r>
          </w:p>
        </w:tc>
        <w:tc>
          <w:tcPr>
            <w:tcW w:w="2331" w:type="dxa"/>
            <w:vAlign w:val="center"/>
          </w:tcPr>
          <w:p w:rsidR="0085048D" w:rsidRPr="002B2E75" w:rsidRDefault="0085048D" w:rsidP="004D6996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           0</w:t>
            </w: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2758F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                  17.098,-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2758F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                963,-</w:t>
            </w:r>
          </w:p>
        </w:tc>
      </w:tr>
    </w:tbl>
    <w:p w:rsidR="0085048D" w:rsidRPr="002B2E75" w:rsidRDefault="0085048D" w:rsidP="00D70DB3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85048D" w:rsidRPr="002B2E75" w:rsidRDefault="0085048D" w:rsidP="00D70DB3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85048D" w:rsidRPr="002B2E75" w:rsidTr="004D6996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Prírastky</w:t>
            </w:r>
          </w:p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Úbytky</w:t>
            </w:r>
          </w:p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na konci účtovného obdobia</w:t>
            </w:r>
          </w:p>
        </w:tc>
      </w:tr>
      <w:tr w:rsidR="0085048D" w:rsidRPr="002B2E75" w:rsidTr="004D6996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85048D" w:rsidRPr="002B2E75" w:rsidTr="004D6996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5048D" w:rsidRDefault="0085048D" w:rsidP="00D70DB3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85048D" w:rsidRPr="002B2E75" w:rsidRDefault="0085048D" w:rsidP="00D70DB3">
      <w:pPr>
        <w:pStyle w:val="Title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85048D" w:rsidRPr="002B2E75" w:rsidTr="004D6996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Tvorba OP</w:t>
            </w:r>
          </w:p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85048D" w:rsidRPr="002B2E75" w:rsidTr="004D6996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85048D" w:rsidRPr="002B2E75" w:rsidTr="004D6996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5048D" w:rsidRPr="002B2E75" w:rsidRDefault="0085048D" w:rsidP="00D70DB3">
      <w:pPr>
        <w:pStyle w:val="Title"/>
        <w:spacing w:before="0" w:beforeAutospacing="0" w:after="0"/>
        <w:jc w:val="left"/>
      </w:pPr>
    </w:p>
    <w:p w:rsidR="0085048D" w:rsidRPr="002B2E75" w:rsidRDefault="0085048D" w:rsidP="00D70DB3">
      <w:pPr>
        <w:pStyle w:val="Title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85048D" w:rsidRPr="002B2E75" w:rsidTr="004D6996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</w:tbl>
    <w:p w:rsidR="0085048D" w:rsidRPr="002B2E75" w:rsidRDefault="0085048D" w:rsidP="00D70DB3">
      <w:pPr>
        <w:pStyle w:val="Title"/>
        <w:spacing w:before="0" w:beforeAutospacing="0" w:after="0"/>
        <w:jc w:val="left"/>
      </w:pPr>
    </w:p>
    <w:p w:rsidR="0085048D" w:rsidRPr="002B2E75" w:rsidRDefault="0085048D" w:rsidP="00D70DB3">
      <w:pPr>
        <w:pStyle w:val="Title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85048D" w:rsidRPr="002B2E75" w:rsidTr="004D6996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Zvýšenie/ zníženie hodnoty</w:t>
            </w:r>
          </w:p>
          <w:p w:rsidR="0085048D" w:rsidRPr="002B2E75" w:rsidRDefault="0085048D" w:rsidP="004D6996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85048D" w:rsidRPr="002B2E75" w:rsidTr="004D6996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</w:p>
        </w:tc>
      </w:tr>
    </w:tbl>
    <w:p w:rsidR="0085048D" w:rsidRPr="002B2E75" w:rsidRDefault="0085048D" w:rsidP="00D70DB3"/>
    <w:p w:rsidR="0085048D" w:rsidRDefault="0085048D" w:rsidP="00D70DB3">
      <w:pPr>
        <w:pStyle w:val="Title"/>
        <w:spacing w:before="0" w:beforeAutospacing="0" w:after="60"/>
        <w:jc w:val="left"/>
      </w:pPr>
    </w:p>
    <w:p w:rsidR="0085048D" w:rsidRDefault="0085048D" w:rsidP="00D70DB3">
      <w:pPr>
        <w:pStyle w:val="Title"/>
        <w:spacing w:before="0" w:beforeAutospacing="0" w:after="60"/>
        <w:jc w:val="left"/>
      </w:pPr>
    </w:p>
    <w:p w:rsidR="0085048D" w:rsidRDefault="0085048D" w:rsidP="00D70DB3">
      <w:pPr>
        <w:pStyle w:val="Title"/>
        <w:spacing w:before="0" w:beforeAutospacing="0" w:after="60"/>
        <w:jc w:val="left"/>
      </w:pPr>
    </w:p>
    <w:p w:rsidR="0085048D" w:rsidRDefault="0085048D" w:rsidP="00D70DB3">
      <w:pPr>
        <w:pStyle w:val="Title"/>
        <w:spacing w:before="0" w:beforeAutospacing="0" w:after="60"/>
        <w:jc w:val="left"/>
      </w:pPr>
    </w:p>
    <w:p w:rsidR="0085048D" w:rsidRDefault="0085048D" w:rsidP="00D70DB3">
      <w:pPr>
        <w:pStyle w:val="Title"/>
        <w:spacing w:before="0" w:beforeAutospacing="0" w:after="60"/>
        <w:jc w:val="left"/>
      </w:pPr>
    </w:p>
    <w:p w:rsidR="0085048D" w:rsidRDefault="0085048D" w:rsidP="00D70DB3">
      <w:pPr>
        <w:pStyle w:val="Title"/>
        <w:spacing w:before="0" w:beforeAutospacing="0" w:after="60"/>
        <w:jc w:val="left"/>
      </w:pPr>
    </w:p>
    <w:p w:rsidR="0085048D" w:rsidRDefault="0085048D" w:rsidP="00D70DB3">
      <w:pPr>
        <w:pStyle w:val="Title"/>
        <w:spacing w:before="0" w:beforeAutospacing="0" w:after="60"/>
        <w:jc w:val="left"/>
      </w:pPr>
    </w:p>
    <w:p w:rsidR="0085048D" w:rsidRDefault="0085048D" w:rsidP="00D70DB3">
      <w:pPr>
        <w:pStyle w:val="Title"/>
        <w:spacing w:before="0" w:beforeAutospacing="0" w:after="60"/>
        <w:jc w:val="left"/>
      </w:pPr>
    </w:p>
    <w:p w:rsidR="0085048D" w:rsidRDefault="0085048D" w:rsidP="00D70DB3">
      <w:pPr>
        <w:pStyle w:val="Title"/>
        <w:spacing w:before="0" w:beforeAutospacing="0" w:after="60"/>
        <w:jc w:val="left"/>
      </w:pPr>
    </w:p>
    <w:p w:rsidR="0085048D" w:rsidRDefault="0085048D" w:rsidP="00D70DB3">
      <w:pPr>
        <w:pStyle w:val="Title"/>
        <w:spacing w:before="0" w:beforeAutospacing="0" w:after="60"/>
        <w:jc w:val="left"/>
      </w:pPr>
    </w:p>
    <w:p w:rsidR="0085048D" w:rsidRPr="002B2E75" w:rsidRDefault="0085048D" w:rsidP="00D70DB3">
      <w:pPr>
        <w:pStyle w:val="Title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85048D" w:rsidRPr="002B2E75" w:rsidTr="004D6996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Telefón, KEO program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2758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         133,-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2758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         136,-</w:t>
            </w: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  <w:tr w:rsidR="0085048D" w:rsidRPr="002B2E75" w:rsidTr="004D6996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5048D" w:rsidRPr="002B2E75" w:rsidRDefault="0085048D" w:rsidP="004D6996">
            <w:pPr>
              <w:spacing w:line="360" w:lineRule="auto"/>
              <w:rPr>
                <w:rFonts w:cs="Arial"/>
              </w:rPr>
            </w:pPr>
          </w:p>
        </w:tc>
      </w:tr>
    </w:tbl>
    <w:p w:rsidR="0085048D" w:rsidRDefault="0085048D" w:rsidP="00D70DB3">
      <w:pPr>
        <w:pStyle w:val="Title"/>
        <w:spacing w:before="0" w:beforeAutospacing="0" w:after="60"/>
        <w:jc w:val="left"/>
      </w:pPr>
    </w:p>
    <w:p w:rsidR="0085048D" w:rsidRPr="002B2E75" w:rsidRDefault="0085048D" w:rsidP="00D70DB3">
      <w:pPr>
        <w:pStyle w:val="Title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85048D" w:rsidRPr="002B2E75" w:rsidTr="004D6996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Splatnosť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viac ako päť rokov</w:t>
            </w:r>
          </w:p>
        </w:tc>
      </w:tr>
      <w:tr w:rsidR="0085048D" w:rsidRPr="002B2E75" w:rsidTr="004D6996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Pr="002B2E75" w:rsidRDefault="0085048D" w:rsidP="00D70DB3">
      <w:pPr>
        <w:pStyle w:val="Title"/>
        <w:spacing w:before="0" w:beforeAutospacing="0" w:after="0"/>
        <w:jc w:val="both"/>
        <w:rPr>
          <w:szCs w:val="22"/>
        </w:rPr>
      </w:pPr>
    </w:p>
    <w:p w:rsidR="0085048D" w:rsidRDefault="0085048D" w:rsidP="00D70DB3">
      <w:pPr>
        <w:pStyle w:val="Title"/>
        <w:spacing w:before="0" w:beforeAutospacing="0" w:after="60"/>
        <w:jc w:val="both"/>
        <w:rPr>
          <w:szCs w:val="22"/>
        </w:rPr>
      </w:pPr>
    </w:p>
    <w:p w:rsidR="0085048D" w:rsidRDefault="0085048D" w:rsidP="00D70DB3">
      <w:pPr>
        <w:pStyle w:val="Title"/>
        <w:spacing w:before="0" w:beforeAutospacing="0" w:after="60"/>
        <w:jc w:val="both"/>
        <w:rPr>
          <w:szCs w:val="22"/>
        </w:rPr>
      </w:pPr>
    </w:p>
    <w:p w:rsidR="0085048D" w:rsidRDefault="0085048D" w:rsidP="00D70DB3">
      <w:pPr>
        <w:pStyle w:val="Title"/>
        <w:spacing w:before="0" w:beforeAutospacing="0" w:after="60"/>
        <w:jc w:val="both"/>
        <w:rPr>
          <w:szCs w:val="22"/>
        </w:rPr>
      </w:pPr>
    </w:p>
    <w:p w:rsidR="0085048D" w:rsidRDefault="0085048D" w:rsidP="00D70DB3">
      <w:pPr>
        <w:pStyle w:val="Title"/>
        <w:spacing w:before="0" w:beforeAutospacing="0" w:after="60"/>
        <w:jc w:val="both"/>
        <w:rPr>
          <w:szCs w:val="22"/>
        </w:rPr>
      </w:pPr>
    </w:p>
    <w:p w:rsidR="0085048D" w:rsidRDefault="0085048D" w:rsidP="00D70DB3">
      <w:pPr>
        <w:pStyle w:val="Title"/>
        <w:spacing w:before="0" w:beforeAutospacing="0" w:after="60"/>
        <w:jc w:val="both"/>
        <w:rPr>
          <w:szCs w:val="22"/>
        </w:rPr>
      </w:pPr>
    </w:p>
    <w:p w:rsidR="0085048D" w:rsidRPr="002B2E75" w:rsidRDefault="0085048D" w:rsidP="00D70DB3">
      <w:pPr>
        <w:pStyle w:val="Title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85048D" w:rsidRPr="002B2E75" w:rsidRDefault="0085048D" w:rsidP="00D70DB3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85048D" w:rsidRPr="002B2E75" w:rsidTr="004D6996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Iné: zisk r. 2017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>
              <w:t>17.613,97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</w:tbl>
    <w:p w:rsidR="0085048D" w:rsidRPr="002B2E75" w:rsidRDefault="0085048D" w:rsidP="00D70DB3"/>
    <w:p w:rsidR="0085048D" w:rsidRPr="002B2E75" w:rsidRDefault="0085048D" w:rsidP="00D70DB3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ind w:left="720"/>
            </w:pPr>
            <w:r>
              <w:rPr>
                <w:szCs w:val="22"/>
              </w:rPr>
              <w:t>-25.611,-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784D3F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784D3F"/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t>Úhrada 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numPr>
                <w:ilvl w:val="0"/>
                <w:numId w:val="9"/>
              </w:numPr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</w:tbl>
    <w:p w:rsidR="0085048D" w:rsidRPr="002B2E75" w:rsidRDefault="0085048D" w:rsidP="00D70DB3">
      <w:pPr>
        <w:pStyle w:val="Title"/>
        <w:spacing w:before="0" w:beforeAutospacing="0" w:after="0"/>
        <w:jc w:val="left"/>
      </w:pPr>
    </w:p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Pr="00356A35" w:rsidRDefault="0085048D" w:rsidP="00D70DB3"/>
    <w:p w:rsidR="0085048D" w:rsidRPr="002B2E75" w:rsidRDefault="0085048D" w:rsidP="00D70DB3">
      <w:pPr>
        <w:pStyle w:val="Title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85048D" w:rsidRPr="002B2E75" w:rsidRDefault="0085048D" w:rsidP="00D70DB3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85048D" w:rsidRPr="002B2E75" w:rsidTr="004D699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na konci účtovného obdobia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784D3F">
        <w:trPr>
          <w:trHeight w:val="331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t xml:space="preserve">      2.723,-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</w:tr>
    </w:tbl>
    <w:p w:rsidR="0085048D" w:rsidRPr="002B2E75" w:rsidRDefault="0085048D" w:rsidP="00D70DB3"/>
    <w:p w:rsidR="0085048D" w:rsidRPr="002B2E75" w:rsidRDefault="0085048D" w:rsidP="00D70DB3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85048D" w:rsidRPr="002B2E75" w:rsidTr="004D699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 na konci účtovného obdobia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111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</w:tr>
    </w:tbl>
    <w:p w:rsidR="0085048D" w:rsidRPr="002B2E75" w:rsidRDefault="0085048D" w:rsidP="00D70DB3">
      <w:pPr>
        <w:pStyle w:val="Title"/>
        <w:spacing w:before="0" w:beforeAutospacing="0" w:after="0"/>
        <w:jc w:val="left"/>
      </w:pPr>
    </w:p>
    <w:p w:rsidR="0085048D" w:rsidRPr="002B2E75" w:rsidRDefault="0085048D" w:rsidP="00D70DB3">
      <w:pPr>
        <w:pStyle w:val="Title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85048D" w:rsidRPr="002B2E75" w:rsidTr="004D699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784D3F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Pr="002B2E75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            5.038,-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784D3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            3.839,-</w:t>
            </w:r>
          </w:p>
        </w:tc>
      </w:tr>
      <w:tr w:rsidR="0085048D" w:rsidRPr="002B2E75" w:rsidTr="004D6996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784D3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5.038,-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 xml:space="preserve">                   3.839,-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Default="0085048D" w:rsidP="00D70DB3">
      <w:pPr>
        <w:pStyle w:val="Title"/>
        <w:spacing w:before="0" w:beforeAutospacing="0" w:after="120"/>
        <w:jc w:val="both"/>
      </w:pPr>
    </w:p>
    <w:p w:rsidR="0085048D" w:rsidRDefault="0085048D" w:rsidP="00D70DB3"/>
    <w:p w:rsidR="0085048D" w:rsidRDefault="0085048D" w:rsidP="00D70DB3"/>
    <w:p w:rsidR="0085048D" w:rsidRDefault="0085048D" w:rsidP="00D70DB3"/>
    <w:p w:rsidR="0085048D" w:rsidRPr="002B2E75" w:rsidRDefault="0085048D" w:rsidP="00D70DB3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85048D" w:rsidRPr="002B2E75" w:rsidTr="004D6996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</w:tbl>
    <w:p w:rsidR="0085048D" w:rsidRPr="002B2E75" w:rsidRDefault="0085048D" w:rsidP="00D70DB3">
      <w:pPr>
        <w:pStyle w:val="Title"/>
        <w:spacing w:before="0" w:beforeAutospacing="0" w:after="0"/>
        <w:jc w:val="left"/>
      </w:pPr>
    </w:p>
    <w:p w:rsidR="0085048D" w:rsidRPr="002B2E75" w:rsidRDefault="0085048D" w:rsidP="00D70DB3">
      <w:pPr>
        <w:pStyle w:val="Title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85048D" w:rsidRPr="002B2E75" w:rsidTr="004D6996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784D3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3.158,-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784D3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3.031,-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784D3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3.158,-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784D3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3.031,-</w:t>
            </w:r>
          </w:p>
        </w:tc>
      </w:tr>
    </w:tbl>
    <w:p w:rsidR="0085048D" w:rsidRPr="002B2E75" w:rsidRDefault="0085048D" w:rsidP="00D70DB3"/>
    <w:p w:rsidR="0085048D" w:rsidRPr="002B2E75" w:rsidRDefault="0085048D" w:rsidP="00D70DB3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85048D" w:rsidRPr="002B2E75" w:rsidTr="004D6996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Splatnosť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Pr="002B2E75" w:rsidRDefault="0085048D" w:rsidP="00D70DB3">
      <w:pPr>
        <w:pStyle w:val="Title"/>
        <w:keepNext w:val="0"/>
        <w:widowControl w:val="0"/>
        <w:spacing w:before="0" w:beforeAutospacing="0" w:after="0"/>
        <w:jc w:val="both"/>
      </w:pPr>
    </w:p>
    <w:p w:rsidR="0085048D" w:rsidRPr="002B2E75" w:rsidRDefault="0085048D" w:rsidP="00D70DB3">
      <w:pPr>
        <w:pStyle w:val="Title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85048D" w:rsidRPr="002B2E75" w:rsidRDefault="0085048D" w:rsidP="00D70DB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85048D" w:rsidRPr="002B2E75" w:rsidTr="004D6996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85048D" w:rsidRPr="002B2E75" w:rsidRDefault="0085048D" w:rsidP="004D6996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</w:tbl>
    <w:p w:rsidR="0085048D" w:rsidRDefault="0085048D" w:rsidP="00D70DB3">
      <w:pPr>
        <w:pStyle w:val="Title"/>
        <w:spacing w:before="0" w:beforeAutospacing="0" w:after="0"/>
        <w:jc w:val="both"/>
      </w:pPr>
    </w:p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Pr="002D73FD" w:rsidRDefault="0085048D" w:rsidP="00D70DB3"/>
    <w:p w:rsidR="0085048D" w:rsidRPr="002B2E75" w:rsidRDefault="0085048D" w:rsidP="00D70DB3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85048D" w:rsidRPr="002B2E75" w:rsidTr="004D6996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85048D" w:rsidRPr="002B2E75" w:rsidRDefault="0085048D" w:rsidP="004D6996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Default="0085048D" w:rsidP="00D70DB3"/>
    <w:p w:rsidR="0085048D" w:rsidRDefault="0085048D" w:rsidP="00D70DB3"/>
    <w:p w:rsidR="0085048D" w:rsidRPr="002B2E75" w:rsidRDefault="0085048D" w:rsidP="00D70DB3"/>
    <w:p w:rsidR="0085048D" w:rsidRPr="002B2E75" w:rsidRDefault="0085048D" w:rsidP="00D70DB3">
      <w:pPr>
        <w:pStyle w:val="Title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85048D" w:rsidRPr="002B2E75" w:rsidTr="004D6996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SSE náklady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784D3F">
            <w:r>
              <w:rPr>
                <w:szCs w:val="22"/>
              </w:rPr>
              <w:t xml:space="preserve">               8.993,-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t xml:space="preserve">          8.370,-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</w:tbl>
    <w:p w:rsidR="0085048D" w:rsidRPr="002B2E75" w:rsidRDefault="0085048D" w:rsidP="00D70DB3">
      <w:pPr>
        <w:pStyle w:val="Title"/>
        <w:spacing w:before="0" w:beforeAutospacing="0" w:after="0"/>
        <w:jc w:val="both"/>
      </w:pPr>
    </w:p>
    <w:p w:rsidR="0085048D" w:rsidRPr="002B2E75" w:rsidRDefault="0085048D" w:rsidP="00D70DB3">
      <w:pPr>
        <w:pStyle w:val="Title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85048D" w:rsidRPr="002B2E75" w:rsidRDefault="0085048D" w:rsidP="00D70DB3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85048D" w:rsidRPr="002B2E75" w:rsidTr="004D6996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85048D" w:rsidRPr="002B2E75" w:rsidTr="004D6996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</w:tbl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85048D" w:rsidRPr="002B2E75" w:rsidTr="004D6996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vlastné imanie</w:t>
            </w:r>
          </w:p>
        </w:tc>
      </w:tr>
      <w:tr w:rsidR="0085048D" w:rsidRPr="002B2E75" w:rsidTr="004D6996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</w:tbl>
    <w:p w:rsidR="0085048D" w:rsidRPr="002B2E75" w:rsidRDefault="0085048D" w:rsidP="00D70DB3">
      <w:pPr>
        <w:pStyle w:val="Title"/>
        <w:spacing w:before="0" w:beforeAutospacing="0" w:after="0"/>
        <w:jc w:val="left"/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60"/>
        <w:jc w:val="left"/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60"/>
        <w:jc w:val="left"/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60"/>
        <w:jc w:val="left"/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60"/>
        <w:jc w:val="left"/>
      </w:pPr>
    </w:p>
    <w:p w:rsidR="0085048D" w:rsidRPr="002B2E75" w:rsidRDefault="0085048D" w:rsidP="00D70DB3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85048D" w:rsidRPr="002B2E75" w:rsidTr="004D6996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Reálna hodnota</w:t>
            </w:r>
          </w:p>
        </w:tc>
      </w:tr>
      <w:tr w:rsidR="0085048D" w:rsidRPr="002B2E75" w:rsidTr="004D6996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Pr="002B2E75" w:rsidRDefault="0085048D" w:rsidP="00D70DB3">
      <w:pPr>
        <w:pStyle w:val="Title"/>
        <w:spacing w:before="0" w:beforeAutospacing="0" w:after="0"/>
        <w:jc w:val="left"/>
      </w:pPr>
    </w:p>
    <w:p w:rsidR="0085048D" w:rsidRPr="002B2E75" w:rsidRDefault="0085048D" w:rsidP="00D70DB3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85048D" w:rsidRPr="002B2E75" w:rsidTr="004D6996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Splatnosť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viac ako päť rokov</w:t>
            </w:r>
          </w:p>
        </w:tc>
      </w:tr>
      <w:tr w:rsidR="0085048D" w:rsidRPr="002B2E75" w:rsidTr="004D6996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Pr="002B2E75" w:rsidRDefault="0085048D" w:rsidP="00D70DB3">
      <w:pPr>
        <w:pStyle w:val="Title"/>
        <w:spacing w:before="0" w:beforeAutospacing="0" w:after="120"/>
        <w:jc w:val="left"/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120"/>
        <w:jc w:val="left"/>
      </w:pPr>
    </w:p>
    <w:p w:rsidR="0085048D" w:rsidRPr="00E5320F" w:rsidRDefault="0085048D" w:rsidP="00D70DB3"/>
    <w:p w:rsidR="0085048D" w:rsidRPr="002B2E75" w:rsidRDefault="0085048D" w:rsidP="00D70DB3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/>
      </w:tblPr>
      <w:tblGrid>
        <w:gridCol w:w="1456"/>
        <w:gridCol w:w="983"/>
        <w:gridCol w:w="1632"/>
        <w:gridCol w:w="983"/>
        <w:gridCol w:w="1632"/>
        <w:gridCol w:w="983"/>
        <w:gridCol w:w="1632"/>
      </w:tblGrid>
      <w:tr w:rsidR="0085048D" w:rsidRPr="002B2E75" w:rsidTr="004D6996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85048D" w:rsidRPr="002B2E75" w:rsidTr="004D6996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Pr="002B2E75" w:rsidRDefault="0085048D" w:rsidP="00D70DB3">
      <w:pPr>
        <w:pStyle w:val="Title"/>
        <w:keepNext w:val="0"/>
        <w:widowControl w:val="0"/>
        <w:spacing w:before="0" w:beforeAutospacing="0" w:after="0"/>
        <w:jc w:val="both"/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60"/>
        <w:jc w:val="both"/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60"/>
        <w:jc w:val="both"/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60"/>
        <w:jc w:val="both"/>
      </w:pPr>
    </w:p>
    <w:p w:rsidR="0085048D" w:rsidRPr="002B2E75" w:rsidRDefault="0085048D" w:rsidP="00D70DB3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85048D" w:rsidRPr="002B2E75" w:rsidTr="004D6996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85048D" w:rsidRPr="002B2E75" w:rsidTr="004D6996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85048D" w:rsidRPr="002B2E75" w:rsidTr="004D6996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Default="0085048D" w:rsidP="00D70DB3">
      <w:pPr>
        <w:pStyle w:val="Title"/>
        <w:spacing w:before="0" w:beforeAutospacing="0" w:after="0"/>
        <w:jc w:val="both"/>
      </w:pPr>
    </w:p>
    <w:p w:rsidR="0085048D" w:rsidRPr="002B2E75" w:rsidRDefault="0085048D" w:rsidP="00D70DB3">
      <w:pPr>
        <w:pStyle w:val="Title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6112"/>
        <w:gridCol w:w="1796"/>
        <w:gridCol w:w="1801"/>
      </w:tblGrid>
      <w:tr w:rsidR="0085048D" w:rsidRPr="002B2E75" w:rsidTr="004D699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3B1B28" w:rsidTr="004D699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3B1B28" w:rsidTr="004D699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201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</w:tbl>
    <w:p w:rsidR="0085048D" w:rsidRPr="002B2E75" w:rsidRDefault="0085048D" w:rsidP="00D70DB3">
      <w:r w:rsidRPr="002B2E75">
        <w:t>38. Informácie k časti H. písm. g)  prílohy č. 3 o </w:t>
      </w:r>
      <w:r w:rsidRPr="003F10D9">
        <w:t>čistom</w:t>
      </w:r>
      <w:r w:rsidRPr="002B2E75">
        <w:t xml:space="preserve">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85048D" w:rsidRPr="002B2E75" w:rsidTr="004D699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784D3F">
            <w:r>
              <w:rPr>
                <w:szCs w:val="22"/>
              </w:rPr>
              <w:t xml:space="preserve">   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102.356,-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784D3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30.456,-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784D3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96,-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784D3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56,-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784D3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102.452,-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784D3F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30.512,-</w:t>
            </w:r>
          </w:p>
        </w:tc>
      </w:tr>
    </w:tbl>
    <w:p w:rsidR="0085048D" w:rsidRPr="002B2E75" w:rsidRDefault="0085048D" w:rsidP="00D70DB3">
      <w:pPr>
        <w:pStyle w:val="Title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85048D" w:rsidRPr="002B2E75" w:rsidTr="004D6996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3B1B28" w:rsidTr="004D699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3B1B28" w:rsidTr="004D699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511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t xml:space="preserve">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>
              <w:rPr>
                <w:szCs w:val="22"/>
              </w:rPr>
              <w:t xml:space="preserve">              0,-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513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>
              <w:rPr>
                <w:szCs w:val="22"/>
              </w:rPr>
              <w:t xml:space="preserve">    360,-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 xml:space="preserve">              0,-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518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8.786,-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>
              <w:rPr>
                <w:szCs w:val="22"/>
              </w:rPr>
              <w:t xml:space="preserve">     14.370,-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501,502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40.178,-  8.992,-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>
              <w:rPr>
                <w:szCs w:val="22"/>
              </w:rPr>
              <w:t>17.626,-    8.369,-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521,524,527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23.150,-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12.745,-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531,538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>
              <w:rPr>
                <w:szCs w:val="22"/>
              </w:rPr>
              <w:t xml:space="preserve">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982,-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155,-      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541,545,548,551,591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1.847,-      960,-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1.618,-       960,-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3B1B28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85048D" w:rsidRPr="002B2E75" w:rsidTr="004D6996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141,-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287F38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77,-</w:t>
            </w:r>
          </w:p>
        </w:tc>
      </w:tr>
      <w:tr w:rsidR="0085048D" w:rsidRPr="003B1B28" w:rsidTr="004D699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3B1B28" w:rsidRDefault="0085048D" w:rsidP="004D699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568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 xml:space="preserve">                 402,-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 xml:space="preserve">                  315,-</w:t>
            </w:r>
          </w:p>
        </w:tc>
      </w:tr>
      <w:tr w:rsidR="0085048D" w:rsidRPr="002B2E75" w:rsidTr="004D6996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</w:tbl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Pr="002B2E75" w:rsidRDefault="0085048D" w:rsidP="00D70DB3">
      <w:pPr>
        <w:pStyle w:val="Title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85048D" w:rsidRPr="002B2E75" w:rsidTr="004D6996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Default="0085048D" w:rsidP="00D70DB3">
      <w:pPr>
        <w:pStyle w:val="Title"/>
        <w:spacing w:before="0" w:beforeAutospacing="0" w:after="60"/>
        <w:jc w:val="left"/>
      </w:pPr>
    </w:p>
    <w:p w:rsidR="0085048D" w:rsidRPr="002B2E75" w:rsidRDefault="0085048D" w:rsidP="00D70DB3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85048D" w:rsidRPr="002B2E75" w:rsidTr="004D6996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Daň v %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Pr="002B2E75" w:rsidRDefault="0085048D" w:rsidP="00D70DB3">
      <w:pPr>
        <w:pStyle w:val="Title"/>
        <w:spacing w:before="0" w:beforeAutospacing="0" w:after="0"/>
        <w:jc w:val="left"/>
      </w:pPr>
    </w:p>
    <w:p w:rsidR="0085048D" w:rsidRPr="002B2E75" w:rsidRDefault="0085048D" w:rsidP="00D70DB3">
      <w:pPr>
        <w:pStyle w:val="Title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5048D" w:rsidRPr="002B2E75" w:rsidTr="004D6996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Pr="002B2E75" w:rsidRDefault="0085048D" w:rsidP="00D70DB3">
      <w:pPr>
        <w:pStyle w:val="Title"/>
        <w:spacing w:before="0" w:beforeAutospacing="0" w:after="0"/>
        <w:jc w:val="left"/>
      </w:pPr>
    </w:p>
    <w:p w:rsidR="0085048D" w:rsidRPr="002B2E75" w:rsidRDefault="0085048D" w:rsidP="00D70DB3">
      <w:pPr>
        <w:pStyle w:val="Title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85048D" w:rsidRPr="002B2E75" w:rsidRDefault="0085048D" w:rsidP="00D70DB3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5048D" w:rsidRPr="002B2E75" w:rsidTr="004D6996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5048D" w:rsidRPr="002B2E75" w:rsidTr="004D6996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Hodnota voči spriazneným osobám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Default="0085048D" w:rsidP="00D70DB3">
      <w:pPr>
        <w:pStyle w:val="Title"/>
        <w:spacing w:before="0" w:beforeAutospacing="0" w:after="0"/>
        <w:jc w:val="left"/>
        <w:rPr>
          <w:b w:val="0"/>
        </w:rPr>
      </w:pPr>
    </w:p>
    <w:p w:rsidR="0085048D" w:rsidRDefault="0085048D" w:rsidP="00D70DB3">
      <w:pPr>
        <w:pStyle w:val="Title"/>
        <w:spacing w:before="0" w:beforeAutospacing="0" w:after="0"/>
        <w:jc w:val="left"/>
        <w:rPr>
          <w:b w:val="0"/>
        </w:rPr>
      </w:pPr>
    </w:p>
    <w:p w:rsidR="0085048D" w:rsidRPr="002B2E75" w:rsidRDefault="0085048D" w:rsidP="00D70DB3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5048D" w:rsidRPr="002B2E75" w:rsidTr="004D6996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5048D" w:rsidRPr="002B2E75" w:rsidTr="004D6996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Hodnota voči spriazneným osobám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Default="0085048D" w:rsidP="00D70DB3">
      <w:pPr>
        <w:pStyle w:val="Title"/>
        <w:spacing w:before="0" w:beforeAutospacing="0" w:after="0"/>
        <w:jc w:val="left"/>
      </w:pPr>
    </w:p>
    <w:p w:rsidR="0085048D" w:rsidRDefault="0085048D" w:rsidP="00D70DB3"/>
    <w:p w:rsidR="0085048D" w:rsidRPr="002D73FD" w:rsidRDefault="0085048D" w:rsidP="00D70DB3"/>
    <w:p w:rsidR="0085048D" w:rsidRPr="002B2E75" w:rsidRDefault="0085048D" w:rsidP="00D70DB3">
      <w:pPr>
        <w:pStyle w:val="Title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5048D" w:rsidRPr="002B2E75" w:rsidTr="004D6996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Pr="002B2E75" w:rsidRDefault="0085048D" w:rsidP="00D70DB3"/>
    <w:p w:rsidR="0085048D" w:rsidRPr="002B2E75" w:rsidRDefault="0085048D" w:rsidP="00D70DB3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85048D" w:rsidRPr="002B2E75" w:rsidTr="004D6996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85048D" w:rsidRPr="002B2E75" w:rsidTr="004D6996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c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iných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Default="0085048D" w:rsidP="00D70DB3">
      <w:pPr>
        <w:pStyle w:val="Title"/>
        <w:keepNext w:val="0"/>
        <w:spacing w:before="0" w:beforeAutospacing="0" w:after="0"/>
        <w:jc w:val="both"/>
      </w:pPr>
    </w:p>
    <w:p w:rsidR="0085048D" w:rsidRDefault="0085048D" w:rsidP="00D70DB3"/>
    <w:p w:rsidR="0085048D" w:rsidRDefault="0085048D" w:rsidP="00D70DB3"/>
    <w:p w:rsidR="0085048D" w:rsidRDefault="0085048D" w:rsidP="00D70DB3"/>
    <w:p w:rsidR="0085048D" w:rsidRPr="002D73FD" w:rsidRDefault="0085048D" w:rsidP="00D70DB3"/>
    <w:p w:rsidR="0085048D" w:rsidRPr="002B2E75" w:rsidRDefault="0085048D" w:rsidP="00D70DB3">
      <w:pPr>
        <w:pStyle w:val="Title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85048D" w:rsidRPr="002B2E75" w:rsidRDefault="0085048D" w:rsidP="00D70DB3">
      <w:pPr>
        <w:pStyle w:val="Title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85048D" w:rsidRPr="002B2E75" w:rsidTr="004D6996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Hodnotové vyjadrenie obchodu</w:t>
            </w:r>
          </w:p>
        </w:tc>
      </w:tr>
      <w:tr w:rsidR="0085048D" w:rsidRPr="002B2E75" w:rsidTr="004D6996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85048D" w:rsidRPr="002B2E75" w:rsidTr="004D6996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>
              <w:t>d</w:t>
            </w:r>
          </w:p>
        </w:tc>
      </w:tr>
      <w:tr w:rsidR="0085048D" w:rsidRPr="002B2E75" w:rsidTr="004D6996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Default="0085048D" w:rsidP="00D70DB3">
      <w:pPr>
        <w:pStyle w:val="Title"/>
        <w:spacing w:before="0" w:beforeAutospacing="0" w:after="0"/>
        <w:jc w:val="left"/>
        <w:rPr>
          <w:b w:val="0"/>
        </w:rPr>
      </w:pPr>
    </w:p>
    <w:p w:rsidR="0085048D" w:rsidRDefault="0085048D" w:rsidP="00D70DB3"/>
    <w:p w:rsidR="0085048D" w:rsidRDefault="0085048D" w:rsidP="00D70DB3"/>
    <w:p w:rsidR="0085048D" w:rsidRPr="002D73FD" w:rsidRDefault="0085048D" w:rsidP="00D70DB3"/>
    <w:p w:rsidR="0085048D" w:rsidRPr="002B2E75" w:rsidRDefault="0085048D" w:rsidP="00D70DB3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85048D" w:rsidRPr="002B2E75" w:rsidTr="004D6996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Hodnotové vyjadrenie obchodu</w:t>
            </w:r>
          </w:p>
        </w:tc>
      </w:tr>
      <w:tr w:rsidR="0085048D" w:rsidRPr="002B2E75" w:rsidTr="004D6996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rPr>
                <w:szCs w:val="22"/>
              </w:rPr>
              <w:t> </w:t>
            </w:r>
          </w:p>
        </w:tc>
      </w:tr>
    </w:tbl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Default="0085048D" w:rsidP="00D70DB3"/>
    <w:p w:rsidR="0085048D" w:rsidRPr="002B2E75" w:rsidRDefault="0085048D" w:rsidP="00D70DB3">
      <w:pPr>
        <w:pStyle w:val="Title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85048D" w:rsidRPr="002B2E75" w:rsidRDefault="0085048D" w:rsidP="00D70DB3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85048D" w:rsidRPr="002B2E75" w:rsidTr="004D6996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 na konci účtovného obdobia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f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  <w:r>
              <w:t xml:space="preserve">     6.600,-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  <w:r>
              <w:t xml:space="preserve">      6.600,-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386A20">
            <w:r w:rsidRPr="002B2E75">
              <w:t> </w:t>
            </w:r>
            <w:r>
              <w:t>-25.611,-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386A20">
            <w:r w:rsidRPr="002B2E75">
              <w:t> </w:t>
            </w:r>
            <w:r>
              <w:t>16.654,-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</w:tbl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85048D" w:rsidRPr="002B2E75" w:rsidTr="004D6996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Stav na konci účtovného obdobia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f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  <w:r>
              <w:t xml:space="preserve">     6.600,-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  <w:r>
              <w:t xml:space="preserve">    6.600,-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386A20">
            <w:r w:rsidRPr="002B2E75">
              <w:t> </w:t>
            </w:r>
            <w:r>
              <w:t>-51.257,-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386A20">
            <w:r w:rsidRPr="002B2E75">
              <w:t> </w:t>
            </w:r>
            <w:r>
              <w:t>-25.611,-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</w:tbl>
    <w:p w:rsidR="0085048D" w:rsidRPr="002B2E75" w:rsidRDefault="0085048D" w:rsidP="00D70DB3">
      <w:pPr>
        <w:pStyle w:val="Title"/>
        <w:spacing w:before="0" w:beforeAutospacing="0" w:after="0"/>
        <w:jc w:val="left"/>
      </w:pPr>
    </w:p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/>
    <w:p w:rsidR="0085048D" w:rsidRPr="002B2E75" w:rsidRDefault="0085048D" w:rsidP="00D70DB3">
      <w:pPr>
        <w:pStyle w:val="Title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85048D" w:rsidRPr="002B2E75" w:rsidTr="004D6996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</w:p>
        </w:tc>
      </w:tr>
      <w:tr w:rsidR="0085048D" w:rsidRPr="002B2E75" w:rsidTr="004D6996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655718" w:rsidRDefault="0085048D" w:rsidP="004D6996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85048D" w:rsidRPr="002B2E75" w:rsidRDefault="0085048D" w:rsidP="004D6996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Default="0085048D" w:rsidP="004D6996">
            <w:r w:rsidRPr="002B2E75">
              <w:t>Príjmy mimoriadneho charakteru vzťahujúce sa na </w:t>
            </w:r>
          </w:p>
          <w:p w:rsidR="0085048D" w:rsidRPr="002B2E75" w:rsidRDefault="0085048D" w:rsidP="004D6996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Default="0085048D" w:rsidP="004D6996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85048D" w:rsidRPr="002B2E75" w:rsidRDefault="0085048D" w:rsidP="004D6996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CE0E61" w:rsidRDefault="0085048D" w:rsidP="004D6996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85048D" w:rsidRPr="002B2E75" w:rsidRDefault="0085048D" w:rsidP="004D6996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r w:rsidRPr="002B2E75">
              <w:t>Príjmy z predaja dlhodobých cenných papierov a</w:t>
            </w:r>
          </w:p>
          <w:p w:rsidR="0085048D" w:rsidRPr="002B2E75" w:rsidRDefault="0085048D" w:rsidP="004D6996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Default="0085048D" w:rsidP="004D6996">
            <w:r w:rsidRPr="002B2E75">
              <w:t>Výdavky mimoriadneho charakteru vzťahujúce sa na</w:t>
            </w:r>
          </w:p>
          <w:p w:rsidR="0085048D" w:rsidRPr="002B2E75" w:rsidRDefault="0085048D" w:rsidP="004D6996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Default="0085048D" w:rsidP="004D699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85048D" w:rsidRPr="0051251D" w:rsidRDefault="0085048D" w:rsidP="004D699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51251D" w:rsidRDefault="0085048D" w:rsidP="004D699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r w:rsidRPr="002B2E75">
              <w:t>Príjmy z úverov, ktoré  účtovnej jednotke poskytla banka</w:t>
            </w:r>
          </w:p>
          <w:p w:rsidR="0085048D" w:rsidRPr="002B2E75" w:rsidRDefault="0085048D" w:rsidP="004D6996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r w:rsidRPr="002B2E75">
              <w:t>Výdavky na splácanie ostatných dlhodobých  záväzkov</w:t>
            </w:r>
          </w:p>
          <w:p w:rsidR="0085048D" w:rsidRPr="002B2E75" w:rsidRDefault="0085048D" w:rsidP="004D6996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Default="0085048D" w:rsidP="004D699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85048D" w:rsidRPr="002B2E75" w:rsidRDefault="0085048D" w:rsidP="004D699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51251D" w:rsidRDefault="0085048D" w:rsidP="004D699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</w:tbl>
    <w:p w:rsidR="0085048D" w:rsidRPr="002B2E75" w:rsidRDefault="0085048D" w:rsidP="00D70DB3">
      <w:pPr>
        <w:pStyle w:val="Title"/>
        <w:keepNext w:val="0"/>
        <w:widowControl w:val="0"/>
        <w:spacing w:before="0" w:beforeAutospacing="0" w:after="0"/>
        <w:jc w:val="left"/>
      </w:pPr>
    </w:p>
    <w:p w:rsidR="0085048D" w:rsidRDefault="0085048D" w:rsidP="00D70DB3">
      <w:pPr>
        <w:pStyle w:val="Title"/>
        <w:keepNext w:val="0"/>
        <w:widowControl w:val="0"/>
        <w:spacing w:before="0" w:beforeAutospacing="0" w:after="60"/>
        <w:jc w:val="left"/>
      </w:pPr>
    </w:p>
    <w:p w:rsidR="0085048D" w:rsidRPr="002B2E75" w:rsidRDefault="0085048D" w:rsidP="00D70DB3">
      <w:pPr>
        <w:pStyle w:val="Title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85048D" w:rsidRPr="002B2E75" w:rsidTr="004D6996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5048D" w:rsidRPr="002B2E75" w:rsidTr="004D6996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/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85048D" w:rsidRPr="002B2E75" w:rsidRDefault="0085048D" w:rsidP="004D699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85048D" w:rsidRDefault="0085048D" w:rsidP="004D699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85048D" w:rsidRPr="002B2E75" w:rsidRDefault="0085048D" w:rsidP="004D699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r w:rsidRPr="002B2E75">
              <w:t>Zmena stavu krátkodobého finančného majetku, s výnimkou majetku, ktorý je súčasťou peňažných prostriedkov </w:t>
            </w:r>
          </w:p>
          <w:p w:rsidR="0085048D" w:rsidRPr="002B2E75" w:rsidRDefault="0085048D" w:rsidP="004D6996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85048D" w:rsidRPr="002B2E75" w:rsidRDefault="0085048D" w:rsidP="004D6996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85048D" w:rsidRPr="002B2E75" w:rsidRDefault="0085048D" w:rsidP="004D6996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85048D" w:rsidRPr="002B2E75" w:rsidRDefault="0085048D" w:rsidP="004D6996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85048D" w:rsidRPr="0051251D" w:rsidRDefault="0085048D" w:rsidP="004D699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r w:rsidRPr="002B2E75">
              <w:t>Výdavky na obstaranie dlhodobých cenných papierov a </w:t>
            </w:r>
          </w:p>
          <w:p w:rsidR="0085048D" w:rsidRPr="002B2E75" w:rsidRDefault="0085048D" w:rsidP="004D6996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r w:rsidRPr="002B2E75">
              <w:t>Príjmy z predaja dlhodobých cenných papierov </w:t>
            </w:r>
          </w:p>
          <w:p w:rsidR="0085048D" w:rsidRPr="002B2E75" w:rsidRDefault="0085048D" w:rsidP="004D6996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51251D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Default="0085048D" w:rsidP="004D699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85048D" w:rsidRPr="0051251D" w:rsidRDefault="0085048D" w:rsidP="004D699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51251D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51251D" w:rsidTr="004D699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51251D" w:rsidRDefault="0085048D" w:rsidP="004D699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85048D" w:rsidRPr="0051251D" w:rsidRDefault="0085048D" w:rsidP="004D699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r w:rsidRPr="002B2E75">
              <w:t>Príjmy z úverov, ktoré  účtovnej jednotke poskytla </w:t>
            </w:r>
          </w:p>
          <w:p w:rsidR="0085048D" w:rsidRPr="002B2E75" w:rsidRDefault="0085048D" w:rsidP="004D6996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2B2E75" w:rsidRDefault="0085048D" w:rsidP="004D6996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2B2E75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2B2E75" w:rsidRDefault="0085048D" w:rsidP="004D6996">
            <w:r w:rsidRPr="002B2E75">
              <w:t> </w:t>
            </w:r>
          </w:p>
        </w:tc>
      </w:tr>
      <w:tr w:rsidR="0085048D" w:rsidRPr="0051251D" w:rsidTr="004D699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85048D" w:rsidRPr="0051251D" w:rsidRDefault="0085048D" w:rsidP="004D699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85048D" w:rsidRPr="0051251D" w:rsidTr="004D6996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85048D" w:rsidRPr="0051251D" w:rsidTr="004D6996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85048D" w:rsidRPr="0051251D" w:rsidTr="004D699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85048D" w:rsidRPr="0051251D" w:rsidTr="004D699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85048D" w:rsidRPr="0051251D" w:rsidTr="004D6996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048D" w:rsidRPr="0051251D" w:rsidRDefault="0085048D" w:rsidP="004D699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85048D" w:rsidRPr="002B2E75" w:rsidRDefault="0085048D" w:rsidP="00D70DB3"/>
    <w:p w:rsidR="0085048D" w:rsidRPr="002B2E75" w:rsidRDefault="0085048D" w:rsidP="00D70DB3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85048D" w:rsidRPr="002B2E75" w:rsidRDefault="0085048D" w:rsidP="00D70DB3">
      <w:pPr>
        <w:rPr>
          <w:b/>
        </w:rPr>
      </w:pPr>
    </w:p>
    <w:p w:rsidR="0085048D" w:rsidRPr="002B2E75" w:rsidRDefault="0085048D" w:rsidP="00D70DB3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85048D" w:rsidRPr="002B2E75" w:rsidRDefault="0085048D" w:rsidP="00D70DB3">
      <w:pPr>
        <w:jc w:val="both"/>
        <w:rPr>
          <w:szCs w:val="22"/>
        </w:rPr>
      </w:pPr>
    </w:p>
    <w:p w:rsidR="0085048D" w:rsidRPr="002B2E75" w:rsidRDefault="0085048D" w:rsidP="00D70DB3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85048D" w:rsidRPr="002B2E75" w:rsidRDefault="0085048D" w:rsidP="00D70DB3">
      <w:pPr>
        <w:rPr>
          <w:rFonts w:cs="FuturaTEE-Book"/>
          <w:szCs w:val="22"/>
          <w:lang w:eastAsia="sk-SK"/>
        </w:rPr>
      </w:pPr>
    </w:p>
    <w:p w:rsidR="0085048D" w:rsidRPr="002B2E75" w:rsidRDefault="0085048D" w:rsidP="00D70DB3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85048D" w:rsidRPr="002B2E75" w:rsidRDefault="0085048D" w:rsidP="00D70DB3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85048D" w:rsidRDefault="0085048D" w:rsidP="00D70DB3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85048D" w:rsidRPr="002B2E75" w:rsidRDefault="0085048D" w:rsidP="00D70DB3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85048D" w:rsidRPr="002B2E75" w:rsidRDefault="0085048D" w:rsidP="00D70DB3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85048D" w:rsidRPr="002B2E75" w:rsidRDefault="0085048D" w:rsidP="00D70DB3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85048D" w:rsidRPr="002B2E75" w:rsidRDefault="0085048D" w:rsidP="00D70DB3">
      <w:pPr>
        <w:pStyle w:val="Title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bCs/>
                <w:lang w:eastAsia="sk-SK"/>
              </w:rPr>
            </w:pPr>
          </w:p>
          <w:p w:rsidR="0085048D" w:rsidRPr="002B2E75" w:rsidRDefault="0085048D" w:rsidP="004D6996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85048D" w:rsidRPr="002B2E75" w:rsidTr="004D6996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5048D" w:rsidRPr="002B2E75" w:rsidRDefault="0085048D" w:rsidP="004D6996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85048D" w:rsidRPr="002B2E75" w:rsidRDefault="0085048D" w:rsidP="00D70DB3">
      <w:pPr>
        <w:rPr>
          <w:b/>
        </w:rPr>
      </w:pPr>
    </w:p>
    <w:p w:rsidR="0085048D" w:rsidRPr="002B2E75" w:rsidRDefault="0085048D" w:rsidP="00D70DB3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85048D" w:rsidRPr="002B2E75" w:rsidRDefault="0085048D" w:rsidP="00D70DB3"/>
    <w:p w:rsidR="0085048D" w:rsidRPr="002B2E75" w:rsidRDefault="0085048D" w:rsidP="00D70DB3">
      <w:r w:rsidRPr="002B2E75">
        <w:t>kons. - konsolidovaný</w:t>
      </w:r>
    </w:p>
    <w:p w:rsidR="0085048D" w:rsidRPr="002B2E75" w:rsidRDefault="0085048D" w:rsidP="00D70DB3">
      <w:r w:rsidRPr="002B2E75">
        <w:t>CP  - cenný papier</w:t>
      </w:r>
    </w:p>
    <w:p w:rsidR="0085048D" w:rsidRPr="002B2E75" w:rsidRDefault="0085048D" w:rsidP="00D70DB3">
      <w:r w:rsidRPr="002B2E75">
        <w:t>DFM – dlhodobý finančný majetok</w:t>
      </w:r>
    </w:p>
    <w:p w:rsidR="0085048D" w:rsidRPr="002B2E75" w:rsidRDefault="0085048D" w:rsidP="00D70DB3">
      <w:r w:rsidRPr="002B2E75">
        <w:t>DHM – dlhodobý hmotný majetok</w:t>
      </w:r>
    </w:p>
    <w:p w:rsidR="0085048D" w:rsidRPr="002B2E75" w:rsidRDefault="0085048D" w:rsidP="00D70DB3">
      <w:r w:rsidRPr="002B2E75">
        <w:t>DIČ – daňové identifikačné číslo</w:t>
      </w:r>
    </w:p>
    <w:p w:rsidR="0085048D" w:rsidRPr="002B2E75" w:rsidRDefault="0085048D" w:rsidP="00D70DB3">
      <w:r w:rsidRPr="002B2E75">
        <w:t>DNM – dlhodobý nehmotný majetok</w:t>
      </w:r>
    </w:p>
    <w:p w:rsidR="0085048D" w:rsidRPr="002B2E75" w:rsidRDefault="0085048D" w:rsidP="00D70DB3">
      <w:r w:rsidRPr="002B2E75">
        <w:t>DÚJ – dcérska účtovná jednotka</w:t>
      </w:r>
    </w:p>
    <w:p w:rsidR="0085048D" w:rsidRPr="002B2E75" w:rsidRDefault="0085048D" w:rsidP="00D70DB3">
      <w:r w:rsidRPr="002B2E75">
        <w:t>IČO – identifikačné číslo organizácie</w:t>
      </w:r>
    </w:p>
    <w:p w:rsidR="0085048D" w:rsidRPr="002B2E75" w:rsidRDefault="0085048D" w:rsidP="00D70DB3">
      <w:r w:rsidRPr="002B2E75">
        <w:t>OP – opravná položka</w:t>
      </w:r>
    </w:p>
    <w:p w:rsidR="0085048D" w:rsidRPr="002B2E75" w:rsidRDefault="0085048D" w:rsidP="00D70DB3">
      <w:r w:rsidRPr="002B2E75">
        <w:t>PSČ – poštové smerovacie číslo</w:t>
      </w:r>
    </w:p>
    <w:p w:rsidR="0085048D" w:rsidRPr="002B2E75" w:rsidRDefault="0085048D" w:rsidP="00D70DB3">
      <w:r w:rsidRPr="002B2E75">
        <w:t>ÚJ – účtovná jednotka</w:t>
      </w:r>
    </w:p>
    <w:p w:rsidR="0085048D" w:rsidRPr="002B2E75" w:rsidRDefault="0085048D" w:rsidP="00D70DB3">
      <w:r w:rsidRPr="002B2E75">
        <w:t>VI – vlastné imanie</w:t>
      </w:r>
    </w:p>
    <w:p w:rsidR="0085048D" w:rsidRPr="002B2E75" w:rsidRDefault="0085048D" w:rsidP="00D70DB3">
      <w:r w:rsidRPr="002B2E75">
        <w:t>ZI – základné imanie</w:t>
      </w:r>
    </w:p>
    <w:p w:rsidR="0085048D" w:rsidRPr="002B2E75" w:rsidRDefault="0085048D" w:rsidP="00D70DB3"/>
    <w:p w:rsidR="0085048D" w:rsidRDefault="0085048D" w:rsidP="00D70DB3"/>
    <w:p w:rsidR="0085048D" w:rsidRDefault="0085048D"/>
    <w:sectPr w:rsidR="0085048D" w:rsidSect="004D6996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048D" w:rsidRDefault="0085048D" w:rsidP="00182162">
      <w:r>
        <w:separator/>
      </w:r>
    </w:p>
  </w:endnote>
  <w:endnote w:type="continuationSeparator" w:id="0">
    <w:p w:rsidR="0085048D" w:rsidRDefault="0085048D" w:rsidP="001821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048D" w:rsidRDefault="0085048D" w:rsidP="004D6996">
    <w:pPr>
      <w:jc w:val="right"/>
    </w:pPr>
    <w:fldSimple w:instr=" PAGE   \* MERGEFORMAT ">
      <w:r>
        <w:rPr>
          <w:noProof/>
        </w:rPr>
        <w:t>1</w:t>
      </w:r>
    </w:fldSimple>
  </w:p>
  <w:p w:rsidR="0085048D" w:rsidRDefault="0085048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048D" w:rsidRDefault="0085048D" w:rsidP="00182162">
      <w:r>
        <w:separator/>
      </w:r>
    </w:p>
  </w:footnote>
  <w:footnote w:type="continuationSeparator" w:id="0">
    <w:p w:rsidR="0085048D" w:rsidRDefault="0085048D" w:rsidP="0018216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82CB9"/>
    <w:multiLevelType w:val="hybridMultilevel"/>
    <w:tmpl w:val="2DA0CAA0"/>
    <w:lvl w:ilvl="0" w:tplc="6C427A1E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8C2DD9"/>
    <w:multiLevelType w:val="hybridMultilevel"/>
    <w:tmpl w:val="36245724"/>
    <w:lvl w:ilvl="0" w:tplc="C96016FC">
      <w:start w:val="6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>
    <w:nsid w:val="1DC84ADA"/>
    <w:multiLevelType w:val="hybridMultilevel"/>
    <w:tmpl w:val="F2540996"/>
    <w:lvl w:ilvl="0" w:tplc="669CCC3E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EE36EC9"/>
    <w:multiLevelType w:val="hybridMultilevel"/>
    <w:tmpl w:val="DB5E66E0"/>
    <w:lvl w:ilvl="0" w:tplc="263E9586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F9E4479"/>
    <w:multiLevelType w:val="hybridMultilevel"/>
    <w:tmpl w:val="EC647794"/>
    <w:lvl w:ilvl="0" w:tplc="B7A816A4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AA70AD9"/>
    <w:multiLevelType w:val="hybridMultilevel"/>
    <w:tmpl w:val="7F7ADADC"/>
    <w:lvl w:ilvl="0" w:tplc="136C907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2F4343"/>
    <w:multiLevelType w:val="hybridMultilevel"/>
    <w:tmpl w:val="8E76DD36"/>
    <w:lvl w:ilvl="0" w:tplc="DBDE520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DD77896"/>
    <w:multiLevelType w:val="hybridMultilevel"/>
    <w:tmpl w:val="9E48CCDA"/>
    <w:lvl w:ilvl="0" w:tplc="E8A0E03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4"/>
  </w:num>
  <w:num w:numId="6">
    <w:abstractNumId w:val="0"/>
  </w:num>
  <w:num w:numId="7">
    <w:abstractNumId w:val="6"/>
  </w:num>
  <w:num w:numId="8">
    <w:abstractNumId w:val="7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0DB3"/>
    <w:rsid w:val="000A560A"/>
    <w:rsid w:val="00182162"/>
    <w:rsid w:val="00246F3F"/>
    <w:rsid w:val="00287F38"/>
    <w:rsid w:val="002B2E75"/>
    <w:rsid w:val="002D73FD"/>
    <w:rsid w:val="003073E1"/>
    <w:rsid w:val="00356A35"/>
    <w:rsid w:val="00386A20"/>
    <w:rsid w:val="003B1B28"/>
    <w:rsid w:val="003F10D9"/>
    <w:rsid w:val="0042758F"/>
    <w:rsid w:val="004D6996"/>
    <w:rsid w:val="0051251D"/>
    <w:rsid w:val="00535ADA"/>
    <w:rsid w:val="00655718"/>
    <w:rsid w:val="007176C4"/>
    <w:rsid w:val="00784D3F"/>
    <w:rsid w:val="007C40F2"/>
    <w:rsid w:val="0085048D"/>
    <w:rsid w:val="008B4A6C"/>
    <w:rsid w:val="009314FA"/>
    <w:rsid w:val="00A768E2"/>
    <w:rsid w:val="00B25A1D"/>
    <w:rsid w:val="00B3166F"/>
    <w:rsid w:val="00B405BB"/>
    <w:rsid w:val="00BE7FCE"/>
    <w:rsid w:val="00BF7990"/>
    <w:rsid w:val="00C6517C"/>
    <w:rsid w:val="00CC019C"/>
    <w:rsid w:val="00CD03F1"/>
    <w:rsid w:val="00CE0E61"/>
    <w:rsid w:val="00D70DB3"/>
    <w:rsid w:val="00E5320F"/>
    <w:rsid w:val="00EE630F"/>
    <w:rsid w:val="00F56F25"/>
    <w:rsid w:val="00FE2A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D70DB3"/>
    <w:rPr>
      <w:rFonts w:ascii="Arial Narrow" w:eastAsia="Times New Roman" w:hAnsi="Arial Narrow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D70DB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70DB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D70DB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D70DB3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D70DB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D70DB3"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D70DB3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D70DB3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D70DB3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D70DB3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D70DB3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D70DB3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D70DB3"/>
    <w:rPr>
      <w:rFonts w:ascii="Arial Narrow" w:hAnsi="Arial Narrow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D70DB3"/>
    <w:rPr>
      <w:rFonts w:ascii="Arial Narrow" w:hAnsi="Arial Narrow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D70DB3"/>
    <w:rPr>
      <w:rFonts w:ascii="Arial Narrow" w:hAnsi="Arial Narrow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D70DB3"/>
    <w:rPr>
      <w:rFonts w:ascii="Arial Narrow" w:hAnsi="Arial Narrow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D70DB3"/>
    <w:rPr>
      <w:rFonts w:ascii="Arial Narrow" w:hAnsi="Arial Narrow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D70DB3"/>
    <w:rPr>
      <w:rFonts w:ascii="Cambria" w:hAnsi="Cambria" w:cs="Times New Roman"/>
    </w:rPr>
  </w:style>
  <w:style w:type="paragraph" w:styleId="Title">
    <w:name w:val="Title"/>
    <w:basedOn w:val="Normal"/>
    <w:next w:val="Normal"/>
    <w:link w:val="TitleChar"/>
    <w:uiPriority w:val="99"/>
    <w:qFormat/>
    <w:rsid w:val="00D70DB3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D70DB3"/>
    <w:rPr>
      <w:rFonts w:ascii="Arial Narrow" w:hAnsi="Arial Narrow" w:cs="Times New Roman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99"/>
    <w:qFormat/>
    <w:rsid w:val="00D70DB3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D70DB3"/>
    <w:rPr>
      <w:rFonts w:ascii="Cambria" w:hAnsi="Cambria" w:cs="Times New Roman"/>
      <w:sz w:val="24"/>
      <w:szCs w:val="24"/>
    </w:rPr>
  </w:style>
  <w:style w:type="character" w:styleId="Strong">
    <w:name w:val="Strong"/>
    <w:basedOn w:val="DefaultParagraphFont"/>
    <w:uiPriority w:val="99"/>
    <w:qFormat/>
    <w:rsid w:val="00D70DB3"/>
    <w:rPr>
      <w:rFonts w:cs="Times New Roman"/>
      <w:b/>
      <w:bCs/>
    </w:rPr>
  </w:style>
  <w:style w:type="character" w:styleId="Emphasis">
    <w:name w:val="Emphasis"/>
    <w:basedOn w:val="DefaultParagraphFont"/>
    <w:uiPriority w:val="99"/>
    <w:qFormat/>
    <w:rsid w:val="00D70DB3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D70DB3"/>
    <w:pPr>
      <w:outlineLvl w:val="9"/>
    </w:pPr>
  </w:style>
  <w:style w:type="paragraph" w:customStyle="1" w:styleId="TopHeader">
    <w:name w:val="Top Header"/>
    <w:basedOn w:val="Normal"/>
    <w:uiPriority w:val="99"/>
    <w:rsid w:val="00D70DB3"/>
    <w:pPr>
      <w:jc w:val="center"/>
    </w:pPr>
    <w:rPr>
      <w:b/>
      <w:bCs/>
      <w:szCs w:val="22"/>
    </w:rPr>
  </w:style>
  <w:style w:type="paragraph" w:styleId="BodyText">
    <w:name w:val="Body Text"/>
    <w:basedOn w:val="Normal"/>
    <w:link w:val="BodyTextChar"/>
    <w:uiPriority w:val="99"/>
    <w:rsid w:val="00D70DB3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D70DB3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D70DB3"/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D70DB3"/>
    <w:rPr>
      <w:rFonts w:ascii="Times New Roman" w:hAnsi="Times New Roman" w:cs="Times New Roman"/>
      <w:sz w:val="20"/>
      <w:szCs w:val="20"/>
      <w:lang w:eastAsia="cs-CZ"/>
    </w:rPr>
  </w:style>
  <w:style w:type="character" w:styleId="FootnoteReference">
    <w:name w:val="footnote reference"/>
    <w:basedOn w:val="DefaultParagraphFont"/>
    <w:uiPriority w:val="99"/>
    <w:semiHidden/>
    <w:rsid w:val="00D70DB3"/>
    <w:rPr>
      <w:rFonts w:cs="Times New Roman"/>
      <w:vertAlign w:val="superscript"/>
    </w:rPr>
  </w:style>
  <w:style w:type="paragraph" w:styleId="BodyText2">
    <w:name w:val="Body Text 2"/>
    <w:basedOn w:val="Normal"/>
    <w:link w:val="BodyText2Char"/>
    <w:uiPriority w:val="99"/>
    <w:rsid w:val="00D70DB3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D70DB3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rsid w:val="00D70DB3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D70DB3"/>
    <w:rPr>
      <w:rFonts w:ascii="Times New Roman" w:hAnsi="Times New Roman" w:cs="Times New Roman"/>
      <w:sz w:val="24"/>
      <w:szCs w:val="24"/>
      <w:lang w:eastAsia="cs-CZ"/>
    </w:rPr>
  </w:style>
  <w:style w:type="paragraph" w:styleId="Footer">
    <w:name w:val="footer"/>
    <w:basedOn w:val="Normal"/>
    <w:link w:val="FooterChar"/>
    <w:uiPriority w:val="99"/>
    <w:rsid w:val="00D70DB3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locked/>
    <w:rsid w:val="00D70DB3"/>
    <w:rPr>
      <w:rFonts w:ascii="Times New Roman" w:hAnsi="Times New Roman" w:cs="Times New Roman"/>
      <w:sz w:val="20"/>
      <w:szCs w:val="20"/>
      <w:lang w:eastAsia="cs-CZ"/>
    </w:rPr>
  </w:style>
  <w:style w:type="character" w:styleId="PageNumber">
    <w:name w:val="page number"/>
    <w:basedOn w:val="DefaultParagraphFont"/>
    <w:uiPriority w:val="99"/>
    <w:rsid w:val="00D70DB3"/>
    <w:rPr>
      <w:rFonts w:cs="Times New Roman"/>
    </w:rPr>
  </w:style>
  <w:style w:type="paragraph" w:styleId="BodyTextIndent3">
    <w:name w:val="Body Text Indent 3"/>
    <w:basedOn w:val="Normal"/>
    <w:link w:val="BodyTextIndent3Char"/>
    <w:uiPriority w:val="99"/>
    <w:rsid w:val="00D70DB3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D70DB3"/>
    <w:rPr>
      <w:rFonts w:ascii="Times New Roman" w:hAnsi="Times New Roman" w:cs="Times New Roman"/>
      <w:sz w:val="24"/>
      <w:szCs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D70DB3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70DB3"/>
    <w:rPr>
      <w:rFonts w:ascii="Tahoma" w:hAnsi="Tahoma" w:cs="Tahoma"/>
      <w:sz w:val="16"/>
      <w:szCs w:val="16"/>
      <w:lang w:eastAsia="cs-CZ"/>
    </w:rPr>
  </w:style>
  <w:style w:type="table" w:styleId="TableGrid">
    <w:name w:val="Table Grid"/>
    <w:basedOn w:val="TableNormal"/>
    <w:uiPriority w:val="99"/>
    <w:rsid w:val="00D70DB3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D70DB3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D70DB3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reauth-email">
    <w:name w:val="reauth-email"/>
    <w:basedOn w:val="DefaultParagraphFont"/>
    <w:uiPriority w:val="99"/>
    <w:rsid w:val="00D70DB3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76</TotalTime>
  <Pages>41</Pages>
  <Words>8571</Words>
  <Characters>-32766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7</cp:revision>
  <cp:lastPrinted>2018-03-02T07:54:00Z</cp:lastPrinted>
  <dcterms:created xsi:type="dcterms:W3CDTF">2018-02-23T13:37:00Z</dcterms:created>
  <dcterms:modified xsi:type="dcterms:W3CDTF">2018-03-02T07:54:00Z</dcterms:modified>
</cp:coreProperties>
</file>